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09E1A8A" w14:textId="3FCDEB3C" w:rsidR="00581561" w:rsidRPr="009B41ED" w:rsidRDefault="00973D38" w:rsidP="00581561">
      <w:pPr>
        <w:jc w:val="center"/>
        <w:rPr>
          <w:rFonts w:ascii="Calibri" w:hAnsi="Calibri" w:cs="Calibri"/>
          <w:b/>
          <w:sz w:val="28"/>
          <w:szCs w:val="28"/>
        </w:rPr>
      </w:pPr>
      <w:r w:rsidRPr="009B41ED">
        <w:rPr>
          <w:rFonts w:ascii="Calibri" w:hAnsi="Calibri" w:cs="Calibri"/>
          <w:b/>
          <w:noProof/>
          <w:sz w:val="28"/>
          <w:szCs w:val="28"/>
        </w:rPr>
        <w:drawing>
          <wp:anchor distT="0" distB="0" distL="114300" distR="114300" simplePos="0" relativeHeight="251658240" behindDoc="0" locked="0" layoutInCell="1" allowOverlap="1" wp14:anchorId="51C0D2BA" wp14:editId="1AA3314F">
            <wp:simplePos x="0" y="0"/>
            <wp:positionH relativeFrom="column">
              <wp:posOffset>1396365</wp:posOffset>
            </wp:positionH>
            <wp:positionV relativeFrom="paragraph">
              <wp:posOffset>94615</wp:posOffset>
            </wp:positionV>
            <wp:extent cx="1502410" cy="1525905"/>
            <wp:effectExtent l="0" t="0" r="2540" b="0"/>
            <wp:wrapSquare wrapText="bothSides"/>
            <wp:docPr id="870553389" name="Grafik 1" descr="Ein Bild, das Text, Schrift, Grafiken, Logo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0553389" name="Grafik 1" descr="Ein Bild, das Text, Schrift, Grafiken, Logo enthält.&#10;&#10;KI-generierte Inhalte können fehlerhaft sein."/>
                    <pic:cNvPicPr/>
                  </pic:nvPicPr>
                  <pic:blipFill>
                    <a:blip r:embed="rId4" cstate="print">
                      <a:extLst>
                        <a:ext uri="{28A0092B-C50C-407E-A947-70E740481C1C}">
                          <a14:useLocalDpi xmlns:a14="http://schemas.microsoft.com/office/drawing/2010/main" val="0"/>
                        </a:ext>
                      </a:extLst>
                    </a:blip>
                    <a:stretch>
                      <a:fillRect/>
                    </a:stretch>
                  </pic:blipFill>
                  <pic:spPr>
                    <a:xfrm>
                      <a:off x="0" y="0"/>
                      <a:ext cx="1502410" cy="1525905"/>
                    </a:xfrm>
                    <a:prstGeom prst="rect">
                      <a:avLst/>
                    </a:prstGeom>
                  </pic:spPr>
                </pic:pic>
              </a:graphicData>
            </a:graphic>
          </wp:anchor>
        </w:drawing>
      </w:r>
    </w:p>
    <w:p w14:paraId="6C6CD268" w14:textId="75A8DD97" w:rsidR="00581561" w:rsidRPr="009B41ED" w:rsidRDefault="00581561" w:rsidP="00581561">
      <w:pPr>
        <w:jc w:val="center"/>
        <w:rPr>
          <w:rFonts w:ascii="Calibri" w:hAnsi="Calibri" w:cs="Calibri"/>
          <w:b/>
          <w:sz w:val="28"/>
          <w:szCs w:val="28"/>
        </w:rPr>
      </w:pPr>
    </w:p>
    <w:p w14:paraId="25D0DB6A" w14:textId="65C4622E" w:rsidR="00581561" w:rsidRPr="009B41ED" w:rsidRDefault="00581561" w:rsidP="00581561">
      <w:pPr>
        <w:jc w:val="center"/>
        <w:rPr>
          <w:rFonts w:ascii="Calibri" w:hAnsi="Calibri" w:cs="Calibri"/>
          <w:b/>
          <w:sz w:val="28"/>
          <w:szCs w:val="28"/>
        </w:rPr>
      </w:pPr>
    </w:p>
    <w:p w14:paraId="587E4042" w14:textId="0C197160" w:rsidR="00581561" w:rsidRPr="009B41ED" w:rsidRDefault="00581561" w:rsidP="00581561">
      <w:pPr>
        <w:jc w:val="center"/>
        <w:rPr>
          <w:rFonts w:ascii="Calibri" w:hAnsi="Calibri" w:cs="Calibri"/>
          <w:b/>
          <w:sz w:val="28"/>
          <w:szCs w:val="28"/>
        </w:rPr>
      </w:pPr>
    </w:p>
    <w:p w14:paraId="425032EF" w14:textId="73A298D4" w:rsidR="00581561" w:rsidRPr="009B41ED" w:rsidRDefault="00581561" w:rsidP="00581561">
      <w:pPr>
        <w:jc w:val="center"/>
        <w:rPr>
          <w:rFonts w:ascii="Calibri" w:hAnsi="Calibri" w:cs="Calibri"/>
          <w:b/>
          <w:sz w:val="28"/>
          <w:szCs w:val="28"/>
        </w:rPr>
      </w:pPr>
    </w:p>
    <w:p w14:paraId="19BEDE68" w14:textId="77777777" w:rsidR="00581561" w:rsidRPr="009B41ED" w:rsidRDefault="00581561" w:rsidP="00581561">
      <w:pPr>
        <w:jc w:val="center"/>
        <w:rPr>
          <w:rFonts w:ascii="Calibri" w:hAnsi="Calibri" w:cs="Calibri"/>
          <w:b/>
          <w:sz w:val="28"/>
          <w:szCs w:val="28"/>
        </w:rPr>
      </w:pPr>
    </w:p>
    <w:p w14:paraId="4A66FE9E" w14:textId="77777777" w:rsidR="00581561" w:rsidRPr="009B41ED" w:rsidRDefault="00581561" w:rsidP="00581561">
      <w:pPr>
        <w:jc w:val="center"/>
        <w:rPr>
          <w:rFonts w:ascii="Calibri" w:hAnsi="Calibri" w:cs="Calibri"/>
          <w:b/>
          <w:sz w:val="28"/>
          <w:szCs w:val="28"/>
        </w:rPr>
      </w:pPr>
    </w:p>
    <w:p w14:paraId="6C42CE22" w14:textId="77777777" w:rsidR="00581561" w:rsidRPr="009B41ED" w:rsidRDefault="00581561" w:rsidP="00581561">
      <w:pPr>
        <w:jc w:val="center"/>
        <w:rPr>
          <w:rFonts w:ascii="Calibri" w:hAnsi="Calibri" w:cs="Calibri"/>
          <w:b/>
          <w:sz w:val="28"/>
          <w:szCs w:val="28"/>
        </w:rPr>
      </w:pPr>
    </w:p>
    <w:p w14:paraId="59EAED47" w14:textId="77777777" w:rsidR="00581561" w:rsidRPr="009B41ED" w:rsidRDefault="00581561" w:rsidP="00581561">
      <w:pPr>
        <w:jc w:val="center"/>
        <w:rPr>
          <w:rFonts w:ascii="Calibri" w:hAnsi="Calibri" w:cs="Calibri"/>
          <w:b/>
          <w:sz w:val="28"/>
          <w:szCs w:val="28"/>
        </w:rPr>
      </w:pPr>
    </w:p>
    <w:p w14:paraId="249DB19C" w14:textId="77777777" w:rsidR="00581561" w:rsidRPr="009B41ED" w:rsidRDefault="00581561" w:rsidP="00581561">
      <w:pPr>
        <w:jc w:val="center"/>
        <w:rPr>
          <w:rFonts w:ascii="Calibri" w:hAnsi="Calibri" w:cs="Calibri"/>
          <w:b/>
          <w:sz w:val="28"/>
          <w:szCs w:val="28"/>
        </w:rPr>
      </w:pPr>
    </w:p>
    <w:p w14:paraId="50B367F7" w14:textId="041B3826" w:rsidR="00581561" w:rsidRPr="009B41ED" w:rsidRDefault="00973D38" w:rsidP="00581561">
      <w:pPr>
        <w:jc w:val="center"/>
        <w:rPr>
          <w:rFonts w:ascii="Calibri" w:hAnsi="Calibri" w:cs="Calibri"/>
          <w:b/>
          <w:sz w:val="36"/>
          <w:szCs w:val="36"/>
        </w:rPr>
      </w:pPr>
      <w:bookmarkStart w:id="0" w:name="_Hlk216247098"/>
      <w:bookmarkStart w:id="1" w:name="_Hlk216247151"/>
      <w:r w:rsidRPr="009B41ED">
        <w:rPr>
          <w:rFonts w:ascii="Calibri" w:hAnsi="Calibri" w:cs="Calibri"/>
          <w:b/>
          <w:sz w:val="36"/>
          <w:szCs w:val="36"/>
        </w:rPr>
        <w:t>1226</w:t>
      </w:r>
      <w:r w:rsidR="00964E42" w:rsidRPr="009B41ED">
        <w:rPr>
          <w:rFonts w:ascii="Calibri" w:hAnsi="Calibri" w:cs="Calibri"/>
          <w:b/>
          <w:sz w:val="36"/>
          <w:szCs w:val="36"/>
        </w:rPr>
        <w:t xml:space="preserve"> – </w:t>
      </w:r>
      <w:r w:rsidR="00693DF9" w:rsidRPr="009B41ED">
        <w:rPr>
          <w:rFonts w:ascii="Calibri" w:hAnsi="Calibri" w:cs="Calibri"/>
          <w:b/>
          <w:sz w:val="36"/>
          <w:szCs w:val="36"/>
        </w:rPr>
        <w:t>2026</w:t>
      </w:r>
    </w:p>
    <w:p w14:paraId="0DA854B6" w14:textId="77777777" w:rsidR="00581561" w:rsidRPr="009B41ED" w:rsidRDefault="00581561" w:rsidP="00581561">
      <w:pPr>
        <w:jc w:val="center"/>
        <w:rPr>
          <w:rFonts w:ascii="Calibri" w:hAnsi="Calibri" w:cs="Calibri"/>
          <w:b/>
          <w:sz w:val="36"/>
          <w:szCs w:val="36"/>
        </w:rPr>
      </w:pPr>
    </w:p>
    <w:p w14:paraId="0DC685C3" w14:textId="77777777" w:rsidR="00581561" w:rsidRPr="009B41ED" w:rsidRDefault="00581561" w:rsidP="00581561">
      <w:pPr>
        <w:jc w:val="center"/>
        <w:rPr>
          <w:rFonts w:ascii="Calibri" w:hAnsi="Calibri" w:cs="Calibri"/>
          <w:b/>
          <w:sz w:val="36"/>
          <w:szCs w:val="36"/>
        </w:rPr>
      </w:pPr>
    </w:p>
    <w:p w14:paraId="140653CC" w14:textId="7D3A23BA" w:rsidR="00581561" w:rsidRPr="009B41ED" w:rsidRDefault="00693DF9" w:rsidP="00581561">
      <w:pPr>
        <w:jc w:val="center"/>
        <w:rPr>
          <w:rFonts w:ascii="Calibri" w:hAnsi="Calibri" w:cs="Calibri"/>
          <w:b/>
          <w:sz w:val="36"/>
          <w:szCs w:val="36"/>
        </w:rPr>
      </w:pPr>
      <w:r w:rsidRPr="009B41ED">
        <w:rPr>
          <w:rFonts w:ascii="Calibri" w:hAnsi="Calibri" w:cs="Calibri"/>
          <w:b/>
          <w:sz w:val="36"/>
          <w:szCs w:val="36"/>
        </w:rPr>
        <w:t xml:space="preserve">800 </w:t>
      </w:r>
      <w:r w:rsidR="00581561" w:rsidRPr="009B41ED">
        <w:rPr>
          <w:rFonts w:ascii="Calibri" w:hAnsi="Calibri" w:cs="Calibri"/>
          <w:b/>
          <w:sz w:val="36"/>
          <w:szCs w:val="36"/>
        </w:rPr>
        <w:t xml:space="preserve">Jahre </w:t>
      </w:r>
    </w:p>
    <w:p w14:paraId="51C9774D" w14:textId="579BA6C2" w:rsidR="00581561" w:rsidRPr="009B41ED" w:rsidRDefault="00693DF9" w:rsidP="00581561">
      <w:pPr>
        <w:jc w:val="center"/>
        <w:rPr>
          <w:rFonts w:ascii="Calibri" w:hAnsi="Calibri" w:cs="Calibri"/>
          <w:b/>
          <w:sz w:val="36"/>
          <w:szCs w:val="36"/>
        </w:rPr>
      </w:pPr>
      <w:r w:rsidRPr="009B41ED">
        <w:rPr>
          <w:rFonts w:ascii="Calibri" w:hAnsi="Calibri" w:cs="Calibri"/>
          <w:b/>
          <w:sz w:val="36"/>
          <w:szCs w:val="36"/>
        </w:rPr>
        <w:t>Franziskanisches Leben</w:t>
      </w:r>
    </w:p>
    <w:p w14:paraId="38F295AC" w14:textId="77777777" w:rsidR="00581561" w:rsidRPr="009B41ED" w:rsidRDefault="00581561" w:rsidP="00581561">
      <w:pPr>
        <w:jc w:val="center"/>
        <w:rPr>
          <w:rFonts w:ascii="Calibri" w:hAnsi="Calibri" w:cs="Calibri"/>
          <w:b/>
          <w:sz w:val="36"/>
          <w:szCs w:val="36"/>
        </w:rPr>
      </w:pPr>
    </w:p>
    <w:p w14:paraId="4D64B303" w14:textId="77777777" w:rsidR="00581561" w:rsidRPr="009B41ED" w:rsidRDefault="00581561" w:rsidP="00581561">
      <w:pPr>
        <w:jc w:val="center"/>
        <w:rPr>
          <w:rFonts w:ascii="Calibri" w:hAnsi="Calibri" w:cs="Calibri"/>
          <w:b/>
          <w:sz w:val="36"/>
          <w:szCs w:val="36"/>
        </w:rPr>
      </w:pPr>
    </w:p>
    <w:p w14:paraId="2B345787" w14:textId="77777777" w:rsidR="00581561" w:rsidRPr="009B41ED" w:rsidRDefault="00581561" w:rsidP="00581561">
      <w:pPr>
        <w:jc w:val="center"/>
        <w:rPr>
          <w:rFonts w:ascii="Calibri" w:hAnsi="Calibri" w:cs="Calibri"/>
          <w:b/>
          <w:sz w:val="36"/>
          <w:szCs w:val="36"/>
        </w:rPr>
      </w:pPr>
    </w:p>
    <w:p w14:paraId="120E9CEE" w14:textId="5B2AF57D" w:rsidR="00581561" w:rsidRPr="00B6344E" w:rsidRDefault="00623E50" w:rsidP="00581561">
      <w:pPr>
        <w:jc w:val="center"/>
        <w:rPr>
          <w:rFonts w:ascii="Calibri" w:hAnsi="Calibri" w:cs="Calibri"/>
          <w:b/>
          <w:sz w:val="40"/>
          <w:szCs w:val="36"/>
        </w:rPr>
      </w:pPr>
      <w:r w:rsidRPr="00B6344E">
        <w:rPr>
          <w:rFonts w:ascii="Calibri" w:hAnsi="Calibri" w:cs="Calibri"/>
          <w:b/>
          <w:sz w:val="40"/>
          <w:szCs w:val="36"/>
        </w:rPr>
        <w:t>Auf zu neuen Horizonten</w:t>
      </w:r>
    </w:p>
    <w:p w14:paraId="7169AAB1" w14:textId="77777777" w:rsidR="00623E50" w:rsidRPr="009B41ED" w:rsidRDefault="00623E50" w:rsidP="00581561">
      <w:pPr>
        <w:jc w:val="center"/>
        <w:rPr>
          <w:rFonts w:ascii="Calibri" w:hAnsi="Calibri" w:cs="Calibri"/>
          <w:b/>
          <w:sz w:val="36"/>
          <w:szCs w:val="36"/>
        </w:rPr>
      </w:pPr>
    </w:p>
    <w:p w14:paraId="55A7037E" w14:textId="7AB19EE6" w:rsidR="00581561" w:rsidRPr="009B41ED" w:rsidRDefault="00693DF9" w:rsidP="00581561">
      <w:pPr>
        <w:jc w:val="center"/>
        <w:rPr>
          <w:rFonts w:ascii="Calibri" w:hAnsi="Calibri" w:cs="Calibri"/>
          <w:b/>
          <w:sz w:val="36"/>
          <w:szCs w:val="36"/>
        </w:rPr>
      </w:pPr>
      <w:r w:rsidRPr="009B41ED">
        <w:rPr>
          <w:rFonts w:ascii="Calibri" w:hAnsi="Calibri" w:cs="Calibri"/>
          <w:b/>
          <w:sz w:val="36"/>
          <w:szCs w:val="36"/>
        </w:rPr>
        <w:t>Gebetskette</w:t>
      </w:r>
    </w:p>
    <w:p w14:paraId="033DD8FC" w14:textId="77777777" w:rsidR="00581561" w:rsidRPr="009B41ED" w:rsidRDefault="00581561" w:rsidP="00581561">
      <w:pPr>
        <w:jc w:val="center"/>
        <w:rPr>
          <w:rFonts w:ascii="Calibri" w:hAnsi="Calibri" w:cs="Calibri"/>
          <w:b/>
          <w:sz w:val="28"/>
          <w:szCs w:val="28"/>
        </w:rPr>
      </w:pPr>
    </w:p>
    <w:p w14:paraId="76B9F7B6" w14:textId="77777777" w:rsidR="00581561" w:rsidRPr="009B41ED" w:rsidRDefault="00581561" w:rsidP="00581561">
      <w:pPr>
        <w:jc w:val="center"/>
        <w:rPr>
          <w:rFonts w:ascii="Calibri" w:hAnsi="Calibri" w:cs="Calibri"/>
          <w:b/>
          <w:sz w:val="28"/>
          <w:szCs w:val="28"/>
        </w:rPr>
      </w:pPr>
    </w:p>
    <w:p w14:paraId="5760FBDA" w14:textId="77777777" w:rsidR="00581561" w:rsidRPr="009B41ED" w:rsidRDefault="00581561" w:rsidP="00581561">
      <w:pPr>
        <w:jc w:val="center"/>
        <w:rPr>
          <w:rFonts w:ascii="Calibri" w:hAnsi="Calibri" w:cs="Calibri"/>
          <w:b/>
          <w:sz w:val="28"/>
          <w:szCs w:val="28"/>
        </w:rPr>
      </w:pPr>
    </w:p>
    <w:p w14:paraId="3EAAB8FB" w14:textId="77777777" w:rsidR="00581561" w:rsidRPr="009B41ED" w:rsidRDefault="00581561" w:rsidP="00581561">
      <w:pPr>
        <w:jc w:val="center"/>
        <w:rPr>
          <w:rFonts w:ascii="Calibri" w:hAnsi="Calibri" w:cs="Calibri"/>
          <w:sz w:val="32"/>
          <w:szCs w:val="32"/>
        </w:rPr>
      </w:pPr>
      <w:r w:rsidRPr="009B41ED">
        <w:rPr>
          <w:rFonts w:ascii="Calibri" w:hAnsi="Calibri" w:cs="Calibri"/>
          <w:sz w:val="32"/>
          <w:szCs w:val="32"/>
        </w:rPr>
        <w:t>Liturgische Hilfen</w:t>
      </w:r>
    </w:p>
    <w:bookmarkEnd w:id="0"/>
    <w:bookmarkEnd w:id="1"/>
    <w:p w14:paraId="15417529" w14:textId="6261C653" w:rsidR="00581561" w:rsidRPr="009B41ED" w:rsidRDefault="00581561" w:rsidP="00CB13B7">
      <w:pPr>
        <w:rPr>
          <w:rFonts w:ascii="Calibri" w:hAnsi="Calibri" w:cs="Calibri"/>
          <w:b/>
          <w:sz w:val="28"/>
          <w:szCs w:val="28"/>
        </w:rPr>
      </w:pPr>
    </w:p>
    <w:p w14:paraId="0B386F8D" w14:textId="1BDFDDE3" w:rsidR="001722B6" w:rsidRPr="009B41ED" w:rsidRDefault="00623E50" w:rsidP="001722B6">
      <w:pPr>
        <w:jc w:val="center"/>
        <w:rPr>
          <w:rFonts w:ascii="Calibri" w:hAnsi="Calibri" w:cs="Calibri"/>
          <w:b/>
          <w:sz w:val="28"/>
          <w:szCs w:val="28"/>
        </w:rPr>
      </w:pPr>
      <w:r w:rsidRPr="009B41ED">
        <w:rPr>
          <w:rFonts w:ascii="Calibri" w:hAnsi="Calibri" w:cs="Calibri"/>
          <w:b/>
          <w:noProof/>
          <w:sz w:val="28"/>
          <w:szCs w:val="28"/>
        </w:rPr>
        <w:lastRenderedPageBreak/>
        <w:drawing>
          <wp:anchor distT="0" distB="0" distL="114300" distR="114300" simplePos="0" relativeHeight="251660288" behindDoc="0" locked="0" layoutInCell="1" allowOverlap="1" wp14:anchorId="45A6BFAB" wp14:editId="18025582">
            <wp:simplePos x="0" y="0"/>
            <wp:positionH relativeFrom="column">
              <wp:posOffset>1454785</wp:posOffset>
            </wp:positionH>
            <wp:positionV relativeFrom="paragraph">
              <wp:posOffset>96520</wp:posOffset>
            </wp:positionV>
            <wp:extent cx="1502410" cy="1525905"/>
            <wp:effectExtent l="0" t="0" r="2540" b="0"/>
            <wp:wrapSquare wrapText="bothSides"/>
            <wp:docPr id="1778817094" name="Grafik 1" descr="Ein Bild, das Text, Schrift, Grafiken, Logo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0553389" name="Grafik 1" descr="Ein Bild, das Text, Schrift, Grafiken, Logo enthält.&#10;&#10;KI-generierte Inhalte können fehlerhaft sein."/>
                    <pic:cNvPicPr/>
                  </pic:nvPicPr>
                  <pic:blipFill>
                    <a:blip r:embed="rId4" cstate="print">
                      <a:extLst>
                        <a:ext uri="{28A0092B-C50C-407E-A947-70E740481C1C}">
                          <a14:useLocalDpi xmlns:a14="http://schemas.microsoft.com/office/drawing/2010/main" val="0"/>
                        </a:ext>
                      </a:extLst>
                    </a:blip>
                    <a:stretch>
                      <a:fillRect/>
                    </a:stretch>
                  </pic:blipFill>
                  <pic:spPr>
                    <a:xfrm>
                      <a:off x="0" y="0"/>
                      <a:ext cx="1502410" cy="1525905"/>
                    </a:xfrm>
                    <a:prstGeom prst="rect">
                      <a:avLst/>
                    </a:prstGeom>
                  </pic:spPr>
                </pic:pic>
              </a:graphicData>
            </a:graphic>
          </wp:anchor>
        </w:drawing>
      </w:r>
    </w:p>
    <w:p w14:paraId="0F1C3CE8" w14:textId="5EAC87BA" w:rsidR="001722B6" w:rsidRPr="009B41ED" w:rsidRDefault="001722B6" w:rsidP="001722B6">
      <w:pPr>
        <w:jc w:val="center"/>
        <w:rPr>
          <w:rFonts w:ascii="Calibri" w:hAnsi="Calibri" w:cs="Calibri"/>
          <w:b/>
          <w:sz w:val="28"/>
          <w:szCs w:val="28"/>
        </w:rPr>
      </w:pPr>
    </w:p>
    <w:p w14:paraId="49594B1A" w14:textId="3ACBA1A3" w:rsidR="001722B6" w:rsidRPr="009B41ED" w:rsidRDefault="001722B6" w:rsidP="001722B6">
      <w:pPr>
        <w:jc w:val="center"/>
        <w:rPr>
          <w:rFonts w:ascii="Calibri" w:hAnsi="Calibri" w:cs="Calibri"/>
          <w:b/>
          <w:sz w:val="28"/>
          <w:szCs w:val="28"/>
        </w:rPr>
      </w:pPr>
    </w:p>
    <w:p w14:paraId="01A2EE7B" w14:textId="77777777" w:rsidR="001722B6" w:rsidRPr="009B41ED" w:rsidRDefault="001722B6" w:rsidP="001722B6">
      <w:pPr>
        <w:jc w:val="center"/>
        <w:rPr>
          <w:rFonts w:ascii="Calibri" w:hAnsi="Calibri" w:cs="Calibri"/>
          <w:b/>
          <w:sz w:val="28"/>
          <w:szCs w:val="28"/>
        </w:rPr>
      </w:pPr>
    </w:p>
    <w:p w14:paraId="62A3837A" w14:textId="071C6518" w:rsidR="001722B6" w:rsidRPr="009B41ED" w:rsidRDefault="001722B6" w:rsidP="001722B6">
      <w:pPr>
        <w:jc w:val="center"/>
        <w:rPr>
          <w:rFonts w:ascii="Calibri" w:hAnsi="Calibri" w:cs="Calibri"/>
          <w:b/>
          <w:sz w:val="28"/>
          <w:szCs w:val="28"/>
        </w:rPr>
      </w:pPr>
    </w:p>
    <w:p w14:paraId="35F7D243" w14:textId="77777777" w:rsidR="001722B6" w:rsidRPr="009B41ED" w:rsidRDefault="001722B6" w:rsidP="001722B6">
      <w:pPr>
        <w:jc w:val="center"/>
        <w:rPr>
          <w:rFonts w:ascii="Calibri" w:hAnsi="Calibri" w:cs="Calibri"/>
          <w:b/>
          <w:sz w:val="28"/>
          <w:szCs w:val="28"/>
        </w:rPr>
      </w:pPr>
    </w:p>
    <w:p w14:paraId="7F4A2BB4" w14:textId="77777777" w:rsidR="001722B6" w:rsidRPr="009B41ED" w:rsidRDefault="001722B6" w:rsidP="001722B6">
      <w:pPr>
        <w:jc w:val="center"/>
        <w:rPr>
          <w:rFonts w:ascii="Calibri" w:hAnsi="Calibri" w:cs="Calibri"/>
          <w:b/>
          <w:sz w:val="28"/>
          <w:szCs w:val="28"/>
        </w:rPr>
      </w:pPr>
    </w:p>
    <w:p w14:paraId="5B7B90A6" w14:textId="77777777" w:rsidR="001722B6" w:rsidRPr="009B41ED" w:rsidRDefault="001722B6" w:rsidP="001722B6">
      <w:pPr>
        <w:jc w:val="center"/>
        <w:rPr>
          <w:rFonts w:ascii="Calibri" w:hAnsi="Calibri" w:cs="Calibri"/>
          <w:b/>
          <w:sz w:val="28"/>
          <w:szCs w:val="28"/>
        </w:rPr>
      </w:pPr>
    </w:p>
    <w:p w14:paraId="2E691EAD" w14:textId="77777777" w:rsidR="001722B6" w:rsidRPr="009B41ED" w:rsidRDefault="001722B6" w:rsidP="001722B6">
      <w:pPr>
        <w:jc w:val="center"/>
        <w:rPr>
          <w:rFonts w:ascii="Calibri" w:hAnsi="Calibri" w:cs="Calibri"/>
          <w:b/>
          <w:sz w:val="28"/>
          <w:szCs w:val="28"/>
        </w:rPr>
      </w:pPr>
    </w:p>
    <w:p w14:paraId="11CA9BAE" w14:textId="77777777" w:rsidR="001722B6" w:rsidRPr="009B41ED" w:rsidRDefault="001722B6" w:rsidP="001722B6">
      <w:pPr>
        <w:jc w:val="center"/>
        <w:rPr>
          <w:rFonts w:ascii="Calibri" w:hAnsi="Calibri" w:cs="Calibri"/>
          <w:b/>
          <w:sz w:val="28"/>
          <w:szCs w:val="28"/>
        </w:rPr>
      </w:pPr>
    </w:p>
    <w:p w14:paraId="60B07815" w14:textId="77777777" w:rsidR="00693DF9" w:rsidRPr="009B41ED" w:rsidRDefault="00693DF9" w:rsidP="00693DF9">
      <w:pPr>
        <w:jc w:val="center"/>
        <w:rPr>
          <w:rFonts w:ascii="Calibri" w:hAnsi="Calibri" w:cs="Calibri"/>
          <w:b/>
          <w:sz w:val="36"/>
          <w:szCs w:val="36"/>
        </w:rPr>
      </w:pPr>
      <w:r w:rsidRPr="009B41ED">
        <w:rPr>
          <w:rFonts w:ascii="Calibri" w:hAnsi="Calibri" w:cs="Calibri"/>
          <w:b/>
          <w:sz w:val="36"/>
          <w:szCs w:val="36"/>
        </w:rPr>
        <w:t>1226 – 2026</w:t>
      </w:r>
    </w:p>
    <w:p w14:paraId="6CFBA70D" w14:textId="77777777" w:rsidR="00693DF9" w:rsidRPr="009B41ED" w:rsidRDefault="00693DF9" w:rsidP="00693DF9">
      <w:pPr>
        <w:jc w:val="center"/>
        <w:rPr>
          <w:rFonts w:ascii="Calibri" w:hAnsi="Calibri" w:cs="Calibri"/>
          <w:b/>
          <w:sz w:val="36"/>
          <w:szCs w:val="36"/>
        </w:rPr>
      </w:pPr>
    </w:p>
    <w:p w14:paraId="0D448D5F" w14:textId="77777777" w:rsidR="00693DF9" w:rsidRPr="009B41ED" w:rsidRDefault="00693DF9" w:rsidP="00693DF9">
      <w:pPr>
        <w:jc w:val="center"/>
        <w:rPr>
          <w:rFonts w:ascii="Calibri" w:hAnsi="Calibri" w:cs="Calibri"/>
          <w:b/>
          <w:sz w:val="36"/>
          <w:szCs w:val="36"/>
        </w:rPr>
      </w:pPr>
    </w:p>
    <w:p w14:paraId="19F01B81" w14:textId="77777777" w:rsidR="00693DF9" w:rsidRPr="009B41ED" w:rsidRDefault="00693DF9" w:rsidP="00693DF9">
      <w:pPr>
        <w:jc w:val="center"/>
        <w:rPr>
          <w:rFonts w:ascii="Calibri" w:hAnsi="Calibri" w:cs="Calibri"/>
          <w:b/>
          <w:sz w:val="36"/>
          <w:szCs w:val="36"/>
        </w:rPr>
      </w:pPr>
      <w:r w:rsidRPr="009B41ED">
        <w:rPr>
          <w:rFonts w:ascii="Calibri" w:hAnsi="Calibri" w:cs="Calibri"/>
          <w:b/>
          <w:sz w:val="36"/>
          <w:szCs w:val="36"/>
        </w:rPr>
        <w:t xml:space="preserve">800 Jahre </w:t>
      </w:r>
    </w:p>
    <w:p w14:paraId="2B5BDADD" w14:textId="77777777" w:rsidR="00693DF9" w:rsidRPr="009B41ED" w:rsidRDefault="00693DF9" w:rsidP="00693DF9">
      <w:pPr>
        <w:jc w:val="center"/>
        <w:rPr>
          <w:rFonts w:ascii="Calibri" w:hAnsi="Calibri" w:cs="Calibri"/>
          <w:b/>
          <w:sz w:val="36"/>
          <w:szCs w:val="36"/>
        </w:rPr>
      </w:pPr>
      <w:r w:rsidRPr="009B41ED">
        <w:rPr>
          <w:rFonts w:ascii="Calibri" w:hAnsi="Calibri" w:cs="Calibri"/>
          <w:b/>
          <w:sz w:val="36"/>
          <w:szCs w:val="36"/>
        </w:rPr>
        <w:t>Franziskanisches Leben</w:t>
      </w:r>
    </w:p>
    <w:p w14:paraId="7DE81032" w14:textId="77777777" w:rsidR="00693DF9" w:rsidRPr="009B41ED" w:rsidRDefault="00693DF9" w:rsidP="00693DF9">
      <w:pPr>
        <w:jc w:val="center"/>
        <w:rPr>
          <w:rFonts w:ascii="Calibri" w:hAnsi="Calibri" w:cs="Calibri"/>
          <w:b/>
          <w:sz w:val="36"/>
          <w:szCs w:val="36"/>
        </w:rPr>
      </w:pPr>
    </w:p>
    <w:p w14:paraId="4AC24C0B" w14:textId="77777777" w:rsidR="00693DF9" w:rsidRPr="009B41ED" w:rsidRDefault="00693DF9" w:rsidP="00693DF9">
      <w:pPr>
        <w:jc w:val="center"/>
        <w:rPr>
          <w:rFonts w:ascii="Calibri" w:hAnsi="Calibri" w:cs="Calibri"/>
          <w:b/>
          <w:sz w:val="36"/>
          <w:szCs w:val="36"/>
        </w:rPr>
      </w:pPr>
    </w:p>
    <w:p w14:paraId="1AEC21D5" w14:textId="77777777" w:rsidR="00693DF9" w:rsidRPr="009B41ED" w:rsidRDefault="00693DF9" w:rsidP="00693DF9">
      <w:pPr>
        <w:jc w:val="center"/>
        <w:rPr>
          <w:rFonts w:ascii="Calibri" w:hAnsi="Calibri" w:cs="Calibri"/>
          <w:b/>
          <w:sz w:val="36"/>
          <w:szCs w:val="36"/>
        </w:rPr>
      </w:pPr>
    </w:p>
    <w:p w14:paraId="6C780268" w14:textId="77777777" w:rsidR="00623E50" w:rsidRPr="00B6344E" w:rsidRDefault="00623E50" w:rsidP="00623E50">
      <w:pPr>
        <w:jc w:val="center"/>
        <w:rPr>
          <w:rFonts w:ascii="Calibri" w:hAnsi="Calibri" w:cs="Calibri"/>
          <w:b/>
          <w:sz w:val="40"/>
          <w:szCs w:val="36"/>
        </w:rPr>
      </w:pPr>
      <w:r w:rsidRPr="00B6344E">
        <w:rPr>
          <w:rFonts w:ascii="Calibri" w:hAnsi="Calibri" w:cs="Calibri"/>
          <w:b/>
          <w:sz w:val="40"/>
          <w:szCs w:val="36"/>
        </w:rPr>
        <w:t>Auf zu neuen Horizonten</w:t>
      </w:r>
    </w:p>
    <w:p w14:paraId="6FDAA811" w14:textId="77777777" w:rsidR="00693DF9" w:rsidRPr="009B41ED" w:rsidRDefault="00693DF9" w:rsidP="00693DF9">
      <w:pPr>
        <w:jc w:val="center"/>
        <w:rPr>
          <w:rFonts w:ascii="Calibri" w:hAnsi="Calibri" w:cs="Calibri"/>
          <w:b/>
          <w:sz w:val="36"/>
          <w:szCs w:val="36"/>
        </w:rPr>
      </w:pPr>
    </w:p>
    <w:p w14:paraId="326E7D27" w14:textId="77777777" w:rsidR="00693DF9" w:rsidRPr="009B41ED" w:rsidRDefault="00693DF9" w:rsidP="00693DF9">
      <w:pPr>
        <w:jc w:val="center"/>
        <w:rPr>
          <w:rFonts w:ascii="Calibri" w:hAnsi="Calibri" w:cs="Calibri"/>
          <w:b/>
          <w:sz w:val="36"/>
          <w:szCs w:val="36"/>
        </w:rPr>
      </w:pPr>
      <w:r w:rsidRPr="009B41ED">
        <w:rPr>
          <w:rFonts w:ascii="Calibri" w:hAnsi="Calibri" w:cs="Calibri"/>
          <w:b/>
          <w:sz w:val="36"/>
          <w:szCs w:val="36"/>
        </w:rPr>
        <w:t>Gebetskette</w:t>
      </w:r>
    </w:p>
    <w:p w14:paraId="53C40713" w14:textId="77777777" w:rsidR="00693DF9" w:rsidRPr="009B41ED" w:rsidRDefault="00693DF9" w:rsidP="00693DF9">
      <w:pPr>
        <w:jc w:val="center"/>
        <w:rPr>
          <w:rFonts w:ascii="Calibri" w:hAnsi="Calibri" w:cs="Calibri"/>
          <w:b/>
          <w:sz w:val="28"/>
          <w:szCs w:val="28"/>
        </w:rPr>
      </w:pPr>
    </w:p>
    <w:p w14:paraId="22504FCD" w14:textId="77777777" w:rsidR="00693DF9" w:rsidRPr="009B41ED" w:rsidRDefault="00693DF9" w:rsidP="00693DF9">
      <w:pPr>
        <w:jc w:val="center"/>
        <w:rPr>
          <w:rFonts w:ascii="Calibri" w:hAnsi="Calibri" w:cs="Calibri"/>
          <w:b/>
          <w:sz w:val="28"/>
          <w:szCs w:val="28"/>
        </w:rPr>
      </w:pPr>
    </w:p>
    <w:p w14:paraId="7E123486" w14:textId="77777777" w:rsidR="00693DF9" w:rsidRPr="009B41ED" w:rsidRDefault="00693DF9" w:rsidP="00693DF9">
      <w:pPr>
        <w:jc w:val="center"/>
        <w:rPr>
          <w:rFonts w:ascii="Calibri" w:hAnsi="Calibri" w:cs="Calibri"/>
          <w:b/>
          <w:sz w:val="28"/>
          <w:szCs w:val="28"/>
        </w:rPr>
      </w:pPr>
    </w:p>
    <w:p w14:paraId="1B75FCB5" w14:textId="77777777" w:rsidR="00693DF9" w:rsidRPr="009B41ED" w:rsidRDefault="00693DF9" w:rsidP="00693DF9">
      <w:pPr>
        <w:jc w:val="center"/>
        <w:rPr>
          <w:rFonts w:ascii="Calibri" w:hAnsi="Calibri" w:cs="Calibri"/>
          <w:sz w:val="32"/>
          <w:szCs w:val="32"/>
        </w:rPr>
      </w:pPr>
      <w:r w:rsidRPr="009B41ED">
        <w:rPr>
          <w:rFonts w:ascii="Calibri" w:hAnsi="Calibri" w:cs="Calibri"/>
          <w:sz w:val="32"/>
          <w:szCs w:val="32"/>
        </w:rPr>
        <w:t>Liturgische Hilfen</w:t>
      </w:r>
    </w:p>
    <w:p w14:paraId="186C6155" w14:textId="77777777" w:rsidR="00693DF9" w:rsidRPr="009B41ED" w:rsidRDefault="00693DF9" w:rsidP="00693DF9">
      <w:pPr>
        <w:rPr>
          <w:rFonts w:ascii="Calibri" w:hAnsi="Calibri" w:cs="Calibri"/>
          <w:b/>
          <w:sz w:val="28"/>
          <w:szCs w:val="28"/>
        </w:rPr>
      </w:pPr>
    </w:p>
    <w:p w14:paraId="5AE33064" w14:textId="77777777" w:rsidR="002B6D5C" w:rsidRPr="009B41ED" w:rsidRDefault="002B6D5C" w:rsidP="00CB13B7">
      <w:pPr>
        <w:rPr>
          <w:rFonts w:ascii="Calibri" w:hAnsi="Calibri" w:cs="Calibri"/>
          <w:b/>
          <w:sz w:val="28"/>
          <w:szCs w:val="28"/>
        </w:rPr>
      </w:pPr>
      <w:r w:rsidRPr="009B41ED">
        <w:rPr>
          <w:rFonts w:ascii="Calibri" w:hAnsi="Calibri" w:cs="Calibri"/>
          <w:b/>
          <w:sz w:val="28"/>
          <w:szCs w:val="28"/>
        </w:rPr>
        <w:lastRenderedPageBreak/>
        <w:t>Vorwort</w:t>
      </w:r>
    </w:p>
    <w:p w14:paraId="7EEC9875" w14:textId="77777777" w:rsidR="002B6D5C" w:rsidRPr="009B41ED" w:rsidRDefault="002B6D5C" w:rsidP="00CB13B7">
      <w:pPr>
        <w:rPr>
          <w:rFonts w:ascii="Calibri" w:hAnsi="Calibri" w:cs="Calibri"/>
        </w:rPr>
      </w:pPr>
    </w:p>
    <w:p w14:paraId="55A1CEA4" w14:textId="46AA236C" w:rsidR="002B6D5C" w:rsidRPr="009B41ED" w:rsidRDefault="002B6D5C" w:rsidP="00CB13B7">
      <w:pPr>
        <w:rPr>
          <w:rFonts w:ascii="Calibri" w:hAnsi="Calibri" w:cs="Calibri"/>
        </w:rPr>
      </w:pPr>
      <w:r w:rsidRPr="009B41ED">
        <w:rPr>
          <w:rFonts w:ascii="Calibri" w:hAnsi="Calibri" w:cs="Calibri"/>
        </w:rPr>
        <w:t>L</w:t>
      </w:r>
      <w:r w:rsidR="00DD1D36">
        <w:rPr>
          <w:rFonts w:ascii="Calibri" w:hAnsi="Calibri" w:cs="Calibri"/>
        </w:rPr>
        <w:t>iebe Schwestern und Brüder der F</w:t>
      </w:r>
      <w:r w:rsidRPr="009B41ED">
        <w:rPr>
          <w:rFonts w:ascii="Calibri" w:hAnsi="Calibri" w:cs="Calibri"/>
        </w:rPr>
        <w:t>ranziskanischen Familie!</w:t>
      </w:r>
    </w:p>
    <w:p w14:paraId="3B815972" w14:textId="77777777" w:rsidR="002B6D5C" w:rsidRPr="009B41ED" w:rsidRDefault="002B6D5C" w:rsidP="00CB13B7">
      <w:pPr>
        <w:rPr>
          <w:rFonts w:ascii="Calibri" w:hAnsi="Calibri" w:cs="Calibri"/>
        </w:rPr>
      </w:pPr>
    </w:p>
    <w:p w14:paraId="5C70F7BA" w14:textId="335D4235" w:rsidR="00894B11" w:rsidRPr="009B41ED" w:rsidRDefault="00894B11" w:rsidP="00CB13B7">
      <w:pPr>
        <w:rPr>
          <w:rFonts w:ascii="Calibri" w:hAnsi="Calibri" w:cs="Calibri"/>
        </w:rPr>
      </w:pPr>
      <w:r w:rsidRPr="009B41ED">
        <w:rPr>
          <w:rFonts w:ascii="Calibri" w:hAnsi="Calibri" w:cs="Calibri"/>
        </w:rPr>
        <w:t>„Auf zu neuen Horizonten!“</w:t>
      </w:r>
    </w:p>
    <w:p w14:paraId="72FB3372" w14:textId="2BC77F56" w:rsidR="002B6D5C" w:rsidRPr="009B41ED" w:rsidRDefault="002B6D5C" w:rsidP="00CB13B7">
      <w:pPr>
        <w:rPr>
          <w:rFonts w:ascii="Calibri" w:hAnsi="Calibri" w:cs="Calibri"/>
        </w:rPr>
      </w:pPr>
      <w:r w:rsidRPr="009B41ED">
        <w:rPr>
          <w:rFonts w:ascii="Calibri" w:hAnsi="Calibri" w:cs="Calibri"/>
        </w:rPr>
        <w:t xml:space="preserve">Voll Freude schauen wir auf </w:t>
      </w:r>
      <w:r w:rsidR="00623E50" w:rsidRPr="009B41ED">
        <w:rPr>
          <w:rFonts w:ascii="Calibri" w:hAnsi="Calibri" w:cs="Calibri"/>
        </w:rPr>
        <w:t>800 Jahre franziskanisches Leben</w:t>
      </w:r>
      <w:r w:rsidR="00662AA8" w:rsidRPr="009B41ED">
        <w:rPr>
          <w:rFonts w:ascii="Calibri" w:hAnsi="Calibri" w:cs="Calibri"/>
        </w:rPr>
        <w:t xml:space="preserve"> zurück und nehmen die Zukunft neu in den Blick</w:t>
      </w:r>
      <w:r w:rsidRPr="009B41ED">
        <w:rPr>
          <w:rFonts w:ascii="Calibri" w:hAnsi="Calibri" w:cs="Calibri"/>
        </w:rPr>
        <w:t>.</w:t>
      </w:r>
      <w:r w:rsidR="00662AA8" w:rsidRPr="009B41ED">
        <w:rPr>
          <w:rFonts w:ascii="Calibri" w:hAnsi="Calibri" w:cs="Calibri"/>
        </w:rPr>
        <w:t xml:space="preserve"> In diesem Jubiläumsjahr bricht auch die INFAG als </w:t>
      </w:r>
      <w:r w:rsidR="00662AA8" w:rsidRPr="00093169">
        <w:rPr>
          <w:rFonts w:ascii="Calibri" w:hAnsi="Calibri" w:cs="Calibri"/>
          <w:b/>
        </w:rPr>
        <w:t>Konferenz franziskanischer Gemeinschaften (KFG)</w:t>
      </w:r>
      <w:r w:rsidR="00662AA8" w:rsidRPr="009B41ED">
        <w:rPr>
          <w:rFonts w:ascii="Calibri" w:hAnsi="Calibri" w:cs="Calibri"/>
        </w:rPr>
        <w:t xml:space="preserve"> auf zu neuen Horizonten. </w:t>
      </w:r>
      <w:r w:rsidR="00894B11" w:rsidRPr="009B41ED">
        <w:rPr>
          <w:rFonts w:ascii="Calibri" w:hAnsi="Calibri" w:cs="Calibri"/>
        </w:rPr>
        <w:t xml:space="preserve">Diesen Aufbruch möchten wir konkret durch eine Gebetskette </w:t>
      </w:r>
      <w:r w:rsidR="00DF1FCE" w:rsidRPr="009B41ED">
        <w:rPr>
          <w:rFonts w:ascii="Calibri" w:hAnsi="Calibri" w:cs="Calibri"/>
        </w:rPr>
        <w:t>begleiten. Sie</w:t>
      </w:r>
      <w:r w:rsidRPr="009B41ED">
        <w:rPr>
          <w:rFonts w:ascii="Calibri" w:hAnsi="Calibri" w:cs="Calibri"/>
        </w:rPr>
        <w:t xml:space="preserve"> erstreckt sich zeitlich vom </w:t>
      </w:r>
      <w:r w:rsidR="00093169">
        <w:rPr>
          <w:rFonts w:ascii="Calibri" w:hAnsi="Calibri" w:cs="Calibri"/>
        </w:rPr>
        <w:t>Januar</w:t>
      </w:r>
      <w:r w:rsidRPr="009B41ED">
        <w:rPr>
          <w:rFonts w:ascii="Calibri" w:hAnsi="Calibri" w:cs="Calibri"/>
        </w:rPr>
        <w:t xml:space="preserve"> </w:t>
      </w:r>
      <w:r w:rsidRPr="00093169">
        <w:rPr>
          <w:rFonts w:ascii="Calibri" w:hAnsi="Calibri" w:cs="Calibri"/>
        </w:rPr>
        <w:t>20</w:t>
      </w:r>
      <w:r w:rsidR="00B51D69" w:rsidRPr="00093169">
        <w:rPr>
          <w:rFonts w:ascii="Calibri" w:hAnsi="Calibri" w:cs="Calibri"/>
        </w:rPr>
        <w:t>2</w:t>
      </w:r>
      <w:r w:rsidRPr="00093169">
        <w:rPr>
          <w:rFonts w:ascii="Calibri" w:hAnsi="Calibri" w:cs="Calibri"/>
        </w:rPr>
        <w:t xml:space="preserve">6 </w:t>
      </w:r>
      <w:r w:rsidRPr="009B41ED">
        <w:rPr>
          <w:rFonts w:ascii="Calibri" w:hAnsi="Calibri" w:cs="Calibri"/>
        </w:rPr>
        <w:t xml:space="preserve">bis zum </w:t>
      </w:r>
      <w:r w:rsidR="00B51D69" w:rsidRPr="009B41ED">
        <w:rPr>
          <w:rFonts w:ascii="Calibri" w:hAnsi="Calibri" w:cs="Calibri"/>
        </w:rPr>
        <w:t>feierlichen Abschlussgottesdienst a</w:t>
      </w:r>
      <w:r w:rsidRPr="009B41ED">
        <w:rPr>
          <w:rFonts w:ascii="Calibri" w:hAnsi="Calibri" w:cs="Calibri"/>
        </w:rPr>
        <w:t xml:space="preserve">m </w:t>
      </w:r>
      <w:r w:rsidR="00B51D69" w:rsidRPr="009B41ED">
        <w:rPr>
          <w:rFonts w:ascii="Calibri" w:hAnsi="Calibri" w:cs="Calibri"/>
        </w:rPr>
        <w:t xml:space="preserve">17. </w:t>
      </w:r>
      <w:r w:rsidR="009B41ED" w:rsidRPr="00093169">
        <w:rPr>
          <w:rFonts w:ascii="Calibri" w:hAnsi="Calibri" w:cs="Calibri"/>
        </w:rPr>
        <w:t>Oktober</w:t>
      </w:r>
      <w:r w:rsidRPr="00093169">
        <w:rPr>
          <w:rFonts w:ascii="Calibri" w:hAnsi="Calibri" w:cs="Calibri"/>
        </w:rPr>
        <w:t xml:space="preserve"> 20</w:t>
      </w:r>
      <w:r w:rsidR="00B51D69" w:rsidRPr="00093169">
        <w:rPr>
          <w:rFonts w:ascii="Calibri" w:hAnsi="Calibri" w:cs="Calibri"/>
        </w:rPr>
        <w:t>26</w:t>
      </w:r>
      <w:r w:rsidRPr="009B41ED">
        <w:rPr>
          <w:rFonts w:ascii="Calibri" w:hAnsi="Calibri" w:cs="Calibri"/>
        </w:rPr>
        <w:t>.</w:t>
      </w:r>
    </w:p>
    <w:p w14:paraId="29F18B62" w14:textId="77777777" w:rsidR="001722B6" w:rsidRPr="009B41ED" w:rsidRDefault="001722B6" w:rsidP="00CB13B7">
      <w:pPr>
        <w:rPr>
          <w:rFonts w:ascii="Calibri" w:hAnsi="Calibri" w:cs="Calibri"/>
          <w:b/>
        </w:rPr>
      </w:pPr>
    </w:p>
    <w:p w14:paraId="327D08E4" w14:textId="0B0D668D" w:rsidR="002B6D5C" w:rsidRPr="009B41ED" w:rsidRDefault="002B6D5C" w:rsidP="00CB13B7">
      <w:pPr>
        <w:rPr>
          <w:rFonts w:ascii="Calibri" w:hAnsi="Calibri" w:cs="Calibri"/>
        </w:rPr>
      </w:pPr>
      <w:r w:rsidRPr="009B41ED">
        <w:rPr>
          <w:rFonts w:ascii="Calibri" w:hAnsi="Calibri" w:cs="Calibri"/>
          <w:b/>
        </w:rPr>
        <w:t>Wegstationen</w:t>
      </w:r>
      <w:r w:rsidR="007B6078" w:rsidRPr="009B41ED">
        <w:rPr>
          <w:rFonts w:ascii="Calibri" w:hAnsi="Calibri" w:cs="Calibri"/>
        </w:rPr>
        <w:t xml:space="preserve"> werden die einzelnen </w:t>
      </w:r>
      <w:r w:rsidR="007B6078" w:rsidRPr="009B41ED">
        <w:rPr>
          <w:rFonts w:ascii="Calibri" w:hAnsi="Calibri" w:cs="Calibri"/>
          <w:b/>
        </w:rPr>
        <w:t>Mitgliedsgemeinschaften</w:t>
      </w:r>
      <w:r w:rsidR="007B6078" w:rsidRPr="009B41ED">
        <w:rPr>
          <w:rFonts w:ascii="Calibri" w:hAnsi="Calibri" w:cs="Calibri"/>
        </w:rPr>
        <w:t xml:space="preserve"> sein. Als </w:t>
      </w:r>
      <w:r w:rsidR="007B6078" w:rsidRPr="009B41ED">
        <w:rPr>
          <w:rFonts w:ascii="Calibri" w:hAnsi="Calibri" w:cs="Calibri"/>
          <w:b/>
        </w:rPr>
        <w:t xml:space="preserve">Symbol </w:t>
      </w:r>
      <w:r w:rsidR="007B6078" w:rsidRPr="009B41ED">
        <w:rPr>
          <w:rFonts w:ascii="Calibri" w:hAnsi="Calibri" w:cs="Calibri"/>
        </w:rPr>
        <w:t>wander</w:t>
      </w:r>
      <w:r w:rsidR="00A07A04" w:rsidRPr="009B41ED">
        <w:rPr>
          <w:rFonts w:ascii="Calibri" w:hAnsi="Calibri" w:cs="Calibri"/>
        </w:rPr>
        <w:t>t</w:t>
      </w:r>
      <w:r w:rsidR="007B6078" w:rsidRPr="009B41ED">
        <w:rPr>
          <w:rFonts w:ascii="Calibri" w:hAnsi="Calibri" w:cs="Calibri"/>
        </w:rPr>
        <w:t xml:space="preserve"> </w:t>
      </w:r>
      <w:r w:rsidR="00A07A04" w:rsidRPr="009B41ED">
        <w:rPr>
          <w:rFonts w:ascii="Calibri" w:hAnsi="Calibri" w:cs="Calibri"/>
        </w:rPr>
        <w:t xml:space="preserve">ein </w:t>
      </w:r>
      <w:r w:rsidR="00A07A04" w:rsidRPr="009B41ED">
        <w:rPr>
          <w:rFonts w:ascii="Calibri" w:hAnsi="Calibri" w:cs="Calibri"/>
          <w:b/>
        </w:rPr>
        <w:t>Jubiläumsbuch</w:t>
      </w:r>
      <w:r w:rsidR="007B6078" w:rsidRPr="009B41ED">
        <w:rPr>
          <w:rFonts w:ascii="Calibri" w:hAnsi="Calibri" w:cs="Calibri"/>
        </w:rPr>
        <w:t xml:space="preserve"> durch die </w:t>
      </w:r>
      <w:r w:rsidR="00A07A04" w:rsidRPr="009B41ED">
        <w:rPr>
          <w:rFonts w:ascii="Calibri" w:hAnsi="Calibri" w:cs="Calibri"/>
        </w:rPr>
        <w:t>Gemeinschaften</w:t>
      </w:r>
      <w:r w:rsidR="007B6078" w:rsidRPr="009B41ED">
        <w:rPr>
          <w:rFonts w:ascii="Calibri" w:hAnsi="Calibri" w:cs="Calibri"/>
        </w:rPr>
        <w:t xml:space="preserve">. </w:t>
      </w:r>
      <w:r w:rsidR="00487596" w:rsidRPr="009B41ED">
        <w:rPr>
          <w:rFonts w:ascii="Calibri" w:hAnsi="Calibri" w:cs="Calibri"/>
        </w:rPr>
        <w:t xml:space="preserve">In diesem Buch ist die </w:t>
      </w:r>
      <w:r w:rsidR="00487596" w:rsidRPr="009B41ED">
        <w:rPr>
          <w:rFonts w:ascii="Calibri" w:hAnsi="Calibri" w:cs="Calibri"/>
          <w:b/>
          <w:bCs/>
        </w:rPr>
        <w:t>Jubiläumsikone Maria Patronin der franziskanischen Familie</w:t>
      </w:r>
      <w:r w:rsidR="00487596" w:rsidRPr="009B41ED">
        <w:rPr>
          <w:rFonts w:ascii="Calibri" w:hAnsi="Calibri" w:cs="Calibri"/>
        </w:rPr>
        <w:t xml:space="preserve"> mit einer B</w:t>
      </w:r>
      <w:r w:rsidR="00093169">
        <w:rPr>
          <w:rFonts w:ascii="Calibri" w:hAnsi="Calibri" w:cs="Calibri"/>
        </w:rPr>
        <w:t xml:space="preserve">eschreibung. Das Bild kann </w:t>
      </w:r>
      <w:r w:rsidR="00487596" w:rsidRPr="009B41ED">
        <w:rPr>
          <w:rFonts w:ascii="Calibri" w:hAnsi="Calibri" w:cs="Calibri"/>
        </w:rPr>
        <w:t xml:space="preserve">auf unserer Homepage heruntergeladen werden. </w:t>
      </w:r>
      <w:r w:rsidR="007B6078" w:rsidRPr="009B41ED">
        <w:rPr>
          <w:rFonts w:ascii="Calibri" w:hAnsi="Calibri" w:cs="Calibri"/>
        </w:rPr>
        <w:t xml:space="preserve">Jede Mitgliedsgemeinschaft kann für sich selbst entscheiden, wie sie die </w:t>
      </w:r>
      <w:r w:rsidR="00C0496F" w:rsidRPr="009B41ED">
        <w:rPr>
          <w:rFonts w:ascii="Calibri" w:hAnsi="Calibri" w:cs="Calibri"/>
        </w:rPr>
        <w:t>Gebetszeit</w:t>
      </w:r>
      <w:r w:rsidR="007B6078" w:rsidRPr="009B41ED">
        <w:rPr>
          <w:rFonts w:ascii="Calibri" w:hAnsi="Calibri" w:cs="Calibri"/>
        </w:rPr>
        <w:t xml:space="preserve"> gestaltet. </w:t>
      </w:r>
    </w:p>
    <w:p w14:paraId="01CAE7F3" w14:textId="77777777" w:rsidR="007B6078" w:rsidRPr="009B41ED" w:rsidRDefault="007B6078" w:rsidP="00CB13B7">
      <w:pPr>
        <w:rPr>
          <w:rFonts w:ascii="Calibri" w:hAnsi="Calibri" w:cs="Calibri"/>
        </w:rPr>
      </w:pPr>
    </w:p>
    <w:p w14:paraId="603115F0" w14:textId="5E9FEB38" w:rsidR="001722B6" w:rsidRPr="009B41ED" w:rsidRDefault="007B6078" w:rsidP="00CB13B7">
      <w:pPr>
        <w:rPr>
          <w:rFonts w:ascii="Calibri" w:hAnsi="Calibri" w:cs="Calibri"/>
        </w:rPr>
      </w:pPr>
      <w:r w:rsidRPr="009B41ED">
        <w:rPr>
          <w:rFonts w:ascii="Calibri" w:hAnsi="Calibri" w:cs="Calibri"/>
        </w:rPr>
        <w:t xml:space="preserve">Als Anregung für die Gestaltung von Gebetszeiten dient diese kleine Arbeitshilfe. Die Modelle können als Ganzes verwendet werden oder als Bausteine, um daraus Teile auszuwählen und zusammenzustellen. </w:t>
      </w:r>
      <w:r w:rsidR="00C0496F" w:rsidRPr="009B41ED">
        <w:rPr>
          <w:rFonts w:ascii="Calibri" w:hAnsi="Calibri" w:cs="Calibri"/>
        </w:rPr>
        <w:t xml:space="preserve">Sie kann auf der Homepage </w:t>
      </w:r>
      <w:hyperlink r:id="rId5" w:history="1">
        <w:r w:rsidR="00C0496F" w:rsidRPr="009B41ED">
          <w:rPr>
            <w:rStyle w:val="Hyperlink"/>
            <w:rFonts w:ascii="Calibri" w:hAnsi="Calibri" w:cs="Calibri"/>
          </w:rPr>
          <w:t>www.franziskanisch.net</w:t>
        </w:r>
      </w:hyperlink>
      <w:r w:rsidR="00C0496F" w:rsidRPr="009B41ED">
        <w:rPr>
          <w:rFonts w:ascii="Calibri" w:hAnsi="Calibri" w:cs="Calibri"/>
        </w:rPr>
        <w:t xml:space="preserve"> heruntergeladen werden. </w:t>
      </w:r>
    </w:p>
    <w:p w14:paraId="56238F06" w14:textId="77777777" w:rsidR="001722B6" w:rsidRPr="009B41ED" w:rsidRDefault="001722B6" w:rsidP="00CB13B7">
      <w:pPr>
        <w:rPr>
          <w:rFonts w:ascii="Calibri" w:hAnsi="Calibri" w:cs="Calibri"/>
        </w:rPr>
      </w:pPr>
    </w:p>
    <w:p w14:paraId="408728A4" w14:textId="79FA77D0" w:rsidR="00B20669" w:rsidRPr="009B41ED" w:rsidRDefault="00C0496F" w:rsidP="00CB13B7">
      <w:pPr>
        <w:rPr>
          <w:rFonts w:ascii="Calibri" w:hAnsi="Calibri" w:cs="Calibri"/>
        </w:rPr>
      </w:pPr>
      <w:r w:rsidRPr="009B41ED">
        <w:rPr>
          <w:rFonts w:ascii="Calibri" w:hAnsi="Calibri" w:cs="Calibri"/>
        </w:rPr>
        <w:t>Jede Gemeinschaft gestaltet eine Woche</w:t>
      </w:r>
      <w:r w:rsidR="00B20669" w:rsidRPr="009B41ED">
        <w:rPr>
          <w:rFonts w:ascii="Calibri" w:hAnsi="Calibri" w:cs="Calibri"/>
        </w:rPr>
        <w:t xml:space="preserve">. </w:t>
      </w:r>
      <w:r w:rsidR="001863D8" w:rsidRPr="009B41ED">
        <w:rPr>
          <w:rFonts w:ascii="Calibri" w:hAnsi="Calibri" w:cs="Calibri"/>
        </w:rPr>
        <w:t xml:space="preserve">Das Buch wird </w:t>
      </w:r>
      <w:r w:rsidR="00B20669" w:rsidRPr="009B41ED">
        <w:rPr>
          <w:rFonts w:ascii="Calibri" w:hAnsi="Calibri" w:cs="Calibri"/>
        </w:rPr>
        <w:t xml:space="preserve">von den Schwestern bzw. Brüdern zur nächsten Gemeinschaft </w:t>
      </w:r>
      <w:r w:rsidR="001863D8" w:rsidRPr="009B41ED">
        <w:rPr>
          <w:rFonts w:ascii="Calibri" w:hAnsi="Calibri" w:cs="Calibri"/>
        </w:rPr>
        <w:t>geschickt oder</w:t>
      </w:r>
      <w:r w:rsidR="009B41ED">
        <w:rPr>
          <w:rFonts w:ascii="Calibri" w:hAnsi="Calibri" w:cs="Calibri"/>
        </w:rPr>
        <w:t xml:space="preserve"> </w:t>
      </w:r>
      <w:r w:rsidR="00B20669" w:rsidRPr="009B41ED">
        <w:rPr>
          <w:rFonts w:ascii="Calibri" w:hAnsi="Calibri" w:cs="Calibri"/>
        </w:rPr>
        <w:t>gebracht, entsprechend des Routenplans de</w:t>
      </w:r>
      <w:r w:rsidR="001863D8" w:rsidRPr="009B41ED">
        <w:rPr>
          <w:rFonts w:ascii="Calibri" w:hAnsi="Calibri" w:cs="Calibri"/>
        </w:rPr>
        <w:t>s</w:t>
      </w:r>
      <w:r w:rsidR="00B20669" w:rsidRPr="009B41ED">
        <w:rPr>
          <w:rFonts w:ascii="Calibri" w:hAnsi="Calibri" w:cs="Calibri"/>
        </w:rPr>
        <w:t xml:space="preserve"> </w:t>
      </w:r>
      <w:r w:rsidR="001863D8" w:rsidRPr="009B41ED">
        <w:rPr>
          <w:rFonts w:ascii="Calibri" w:hAnsi="Calibri" w:cs="Calibri"/>
        </w:rPr>
        <w:t>Buches</w:t>
      </w:r>
      <w:r w:rsidR="00B20669" w:rsidRPr="009B41ED">
        <w:rPr>
          <w:rFonts w:ascii="Calibri" w:hAnsi="Calibri" w:cs="Calibri"/>
        </w:rPr>
        <w:t>.</w:t>
      </w:r>
    </w:p>
    <w:p w14:paraId="1C2EF977" w14:textId="77777777" w:rsidR="00B20669" w:rsidRPr="009B41ED" w:rsidRDefault="00B20669" w:rsidP="00CB13B7">
      <w:pPr>
        <w:rPr>
          <w:rFonts w:ascii="Calibri" w:hAnsi="Calibri" w:cs="Calibri"/>
        </w:rPr>
      </w:pPr>
    </w:p>
    <w:p w14:paraId="101D89A5" w14:textId="5AA9D41F" w:rsidR="00B20669" w:rsidRDefault="00B20669" w:rsidP="00CB13B7">
      <w:pPr>
        <w:rPr>
          <w:rFonts w:ascii="Calibri" w:hAnsi="Calibri" w:cs="Calibri"/>
        </w:rPr>
      </w:pPr>
      <w:r w:rsidRPr="009B41ED">
        <w:rPr>
          <w:rFonts w:ascii="Calibri" w:hAnsi="Calibri" w:cs="Calibri"/>
        </w:rPr>
        <w:t xml:space="preserve">Der Konvent, der </w:t>
      </w:r>
      <w:r w:rsidR="001863D8" w:rsidRPr="009B41ED">
        <w:rPr>
          <w:rFonts w:ascii="Calibri" w:hAnsi="Calibri" w:cs="Calibri"/>
        </w:rPr>
        <w:t>das Buch</w:t>
      </w:r>
      <w:r w:rsidRPr="009B41ED">
        <w:rPr>
          <w:rFonts w:ascii="Calibri" w:hAnsi="Calibri" w:cs="Calibri"/>
        </w:rPr>
        <w:t xml:space="preserve"> bekommt, kann nach eigenem Ermessen, Kreativität und Kapazität zu Veranstaltungen um das Thema der </w:t>
      </w:r>
      <w:r w:rsidR="001863D8" w:rsidRPr="009B41ED">
        <w:rPr>
          <w:rFonts w:ascii="Calibri" w:hAnsi="Calibri" w:cs="Calibri"/>
        </w:rPr>
        <w:t>Gebetsk</w:t>
      </w:r>
      <w:r w:rsidR="001219ED" w:rsidRPr="009B41ED">
        <w:rPr>
          <w:rFonts w:ascii="Calibri" w:hAnsi="Calibri" w:cs="Calibri"/>
        </w:rPr>
        <w:t>ette</w:t>
      </w:r>
      <w:r w:rsidRPr="009B41ED">
        <w:rPr>
          <w:rFonts w:ascii="Calibri" w:hAnsi="Calibri" w:cs="Calibri"/>
        </w:rPr>
        <w:t xml:space="preserve"> und die Erneuerung unseres franziska</w:t>
      </w:r>
      <w:r w:rsidR="00352840" w:rsidRPr="009B41ED">
        <w:rPr>
          <w:rFonts w:ascii="Calibri" w:hAnsi="Calibri" w:cs="Calibri"/>
        </w:rPr>
        <w:t>nisch-</w:t>
      </w:r>
      <w:proofErr w:type="spellStart"/>
      <w:r w:rsidR="00352840" w:rsidRPr="009B41ED">
        <w:rPr>
          <w:rFonts w:ascii="Calibri" w:hAnsi="Calibri" w:cs="Calibri"/>
        </w:rPr>
        <w:t>clareanisch</w:t>
      </w:r>
      <w:proofErr w:type="spellEnd"/>
      <w:r w:rsidR="00352840" w:rsidRPr="009B41ED">
        <w:rPr>
          <w:rFonts w:ascii="Calibri" w:hAnsi="Calibri" w:cs="Calibri"/>
        </w:rPr>
        <w:t>-</w:t>
      </w:r>
      <w:proofErr w:type="spellStart"/>
      <w:r w:rsidR="00352840" w:rsidRPr="009B41ED">
        <w:rPr>
          <w:rFonts w:ascii="Calibri" w:hAnsi="Calibri" w:cs="Calibri"/>
        </w:rPr>
        <w:t>elisabethi</w:t>
      </w:r>
      <w:r w:rsidRPr="009B41ED">
        <w:rPr>
          <w:rFonts w:ascii="Calibri" w:hAnsi="Calibri" w:cs="Calibri"/>
        </w:rPr>
        <w:t>schen</w:t>
      </w:r>
      <w:proofErr w:type="spellEnd"/>
      <w:r w:rsidRPr="009B41ED">
        <w:rPr>
          <w:rFonts w:ascii="Calibri" w:hAnsi="Calibri" w:cs="Calibri"/>
        </w:rPr>
        <w:t xml:space="preserve"> Charismas – einladen.</w:t>
      </w:r>
    </w:p>
    <w:p w14:paraId="403B9430" w14:textId="77777777" w:rsidR="009B41ED" w:rsidRPr="009B41ED" w:rsidRDefault="009B41ED" w:rsidP="00CB13B7">
      <w:pPr>
        <w:rPr>
          <w:rFonts w:ascii="Calibri" w:hAnsi="Calibri" w:cs="Calibri"/>
        </w:rPr>
      </w:pPr>
    </w:p>
    <w:p w14:paraId="305BDA03" w14:textId="7A1B1EFE" w:rsidR="00B20669" w:rsidRPr="009B41ED" w:rsidRDefault="00B20669" w:rsidP="00CB13B7">
      <w:pPr>
        <w:rPr>
          <w:rFonts w:ascii="Calibri" w:hAnsi="Calibri" w:cs="Calibri"/>
          <w:b/>
          <w:i/>
        </w:rPr>
      </w:pPr>
      <w:r w:rsidRPr="009B41ED">
        <w:rPr>
          <w:rFonts w:ascii="Calibri" w:hAnsi="Calibri" w:cs="Calibri"/>
          <w:b/>
          <w:i/>
        </w:rPr>
        <w:t>Anregungen dazu sind:</w:t>
      </w:r>
    </w:p>
    <w:p w14:paraId="4EC77809" w14:textId="77777777" w:rsidR="00B20669" w:rsidRPr="009B41ED" w:rsidRDefault="00B20669" w:rsidP="00CB13B7">
      <w:pPr>
        <w:rPr>
          <w:rFonts w:ascii="Calibri" w:hAnsi="Calibri" w:cs="Calibri"/>
        </w:rPr>
      </w:pPr>
    </w:p>
    <w:p w14:paraId="5554CE08" w14:textId="77777777" w:rsidR="00B20669" w:rsidRPr="009B41ED" w:rsidRDefault="00531A8B" w:rsidP="00CB13B7">
      <w:pPr>
        <w:rPr>
          <w:rFonts w:ascii="Calibri" w:hAnsi="Calibri" w:cs="Calibri"/>
        </w:rPr>
      </w:pPr>
      <w:r w:rsidRPr="009B41ED">
        <w:rPr>
          <w:rFonts w:ascii="Calibri" w:hAnsi="Calibri" w:cs="Calibri"/>
        </w:rPr>
        <w:t xml:space="preserve">* </w:t>
      </w:r>
      <w:r w:rsidR="00B20669" w:rsidRPr="009B41ED">
        <w:rPr>
          <w:rFonts w:ascii="Calibri" w:hAnsi="Calibri" w:cs="Calibri"/>
        </w:rPr>
        <w:t>besonders gestaltete Stundengebete</w:t>
      </w:r>
    </w:p>
    <w:p w14:paraId="3170DDCD" w14:textId="77777777" w:rsidR="00B20669" w:rsidRPr="009B41ED" w:rsidRDefault="00531A8B" w:rsidP="00CB13B7">
      <w:pPr>
        <w:rPr>
          <w:rFonts w:ascii="Calibri" w:hAnsi="Calibri" w:cs="Calibri"/>
        </w:rPr>
      </w:pPr>
      <w:r w:rsidRPr="009B41ED">
        <w:rPr>
          <w:rFonts w:ascii="Calibri" w:hAnsi="Calibri" w:cs="Calibri"/>
        </w:rPr>
        <w:t xml:space="preserve">* </w:t>
      </w:r>
      <w:r w:rsidR="00B20669" w:rsidRPr="009B41ED">
        <w:rPr>
          <w:rFonts w:ascii="Calibri" w:hAnsi="Calibri" w:cs="Calibri"/>
        </w:rPr>
        <w:t>entsprechende Fürbitten in Eucharistie und Stundengebet</w:t>
      </w:r>
    </w:p>
    <w:p w14:paraId="51F9D398" w14:textId="5596ADFF" w:rsidR="00B20669" w:rsidRPr="009B41ED" w:rsidRDefault="00531A8B" w:rsidP="00CB13B7">
      <w:pPr>
        <w:rPr>
          <w:rFonts w:ascii="Calibri" w:hAnsi="Calibri" w:cs="Calibri"/>
        </w:rPr>
      </w:pPr>
      <w:r w:rsidRPr="009B41ED">
        <w:rPr>
          <w:rFonts w:ascii="Calibri" w:hAnsi="Calibri" w:cs="Calibri"/>
        </w:rPr>
        <w:t xml:space="preserve">* </w:t>
      </w:r>
      <w:r w:rsidR="00B20669" w:rsidRPr="009B41ED">
        <w:rPr>
          <w:rFonts w:ascii="Calibri" w:hAnsi="Calibri" w:cs="Calibri"/>
        </w:rPr>
        <w:t>ein eigener Gottesdienst mit Menschen, die der Gemeinschaft verbunden sind</w:t>
      </w:r>
    </w:p>
    <w:p w14:paraId="78374B0D" w14:textId="77777777" w:rsidR="00B20669" w:rsidRPr="009B41ED" w:rsidRDefault="00531A8B" w:rsidP="00CB13B7">
      <w:pPr>
        <w:rPr>
          <w:rFonts w:ascii="Calibri" w:hAnsi="Calibri" w:cs="Calibri"/>
        </w:rPr>
      </w:pPr>
      <w:r w:rsidRPr="009B41ED">
        <w:rPr>
          <w:rFonts w:ascii="Calibri" w:hAnsi="Calibri" w:cs="Calibri"/>
        </w:rPr>
        <w:t xml:space="preserve">* </w:t>
      </w:r>
      <w:r w:rsidR="00B20669" w:rsidRPr="009B41ED">
        <w:rPr>
          <w:rFonts w:ascii="Calibri" w:hAnsi="Calibri" w:cs="Calibri"/>
        </w:rPr>
        <w:t>eine Einladung an die Angestellten</w:t>
      </w:r>
    </w:p>
    <w:p w14:paraId="7C4733F2" w14:textId="74DC9A6B" w:rsidR="00B20669" w:rsidRPr="009B41ED" w:rsidRDefault="00531A8B" w:rsidP="00CB13B7">
      <w:pPr>
        <w:rPr>
          <w:rFonts w:ascii="Calibri" w:hAnsi="Calibri" w:cs="Calibri"/>
        </w:rPr>
      </w:pPr>
      <w:r w:rsidRPr="009B41ED">
        <w:rPr>
          <w:rFonts w:ascii="Calibri" w:hAnsi="Calibri" w:cs="Calibri"/>
        </w:rPr>
        <w:t xml:space="preserve">* </w:t>
      </w:r>
      <w:r w:rsidR="00B20669" w:rsidRPr="009B41ED">
        <w:rPr>
          <w:rFonts w:ascii="Calibri" w:hAnsi="Calibri" w:cs="Calibri"/>
        </w:rPr>
        <w:t xml:space="preserve">ein </w:t>
      </w:r>
      <w:proofErr w:type="spellStart"/>
      <w:r w:rsidR="00B20669" w:rsidRPr="009B41ED">
        <w:rPr>
          <w:rFonts w:ascii="Calibri" w:hAnsi="Calibri" w:cs="Calibri"/>
        </w:rPr>
        <w:t>Konventsgespräch</w:t>
      </w:r>
      <w:proofErr w:type="spellEnd"/>
      <w:r w:rsidR="00B20669" w:rsidRPr="009B41ED">
        <w:rPr>
          <w:rFonts w:ascii="Calibri" w:hAnsi="Calibri" w:cs="Calibri"/>
        </w:rPr>
        <w:t xml:space="preserve">, in dem jede/r von ihrem/seinem Berufungsweg erzählt sowie ein Austausch darüber, wie die Zukunft der INFAG </w:t>
      </w:r>
      <w:r w:rsidR="001219ED" w:rsidRPr="009B41ED">
        <w:rPr>
          <w:rFonts w:ascii="Calibri" w:hAnsi="Calibri" w:cs="Calibri"/>
        </w:rPr>
        <w:t xml:space="preserve">als KFG </w:t>
      </w:r>
      <w:r w:rsidR="00B20669" w:rsidRPr="009B41ED">
        <w:rPr>
          <w:rFonts w:ascii="Calibri" w:hAnsi="Calibri" w:cs="Calibri"/>
        </w:rPr>
        <w:t>aussehen soll</w:t>
      </w:r>
    </w:p>
    <w:p w14:paraId="52A0BF6D" w14:textId="77777777" w:rsidR="00352840" w:rsidRPr="009B41ED" w:rsidRDefault="00531A8B" w:rsidP="00CB13B7">
      <w:pPr>
        <w:rPr>
          <w:rFonts w:ascii="Calibri" w:hAnsi="Calibri" w:cs="Calibri"/>
        </w:rPr>
      </w:pPr>
      <w:r w:rsidRPr="009B41ED">
        <w:rPr>
          <w:rFonts w:ascii="Calibri" w:hAnsi="Calibri" w:cs="Calibri"/>
        </w:rPr>
        <w:t xml:space="preserve">* </w:t>
      </w:r>
      <w:r w:rsidR="00B20669" w:rsidRPr="009B41ED">
        <w:rPr>
          <w:rFonts w:ascii="Calibri" w:hAnsi="Calibri" w:cs="Calibri"/>
        </w:rPr>
        <w:t>Besuche am Grab verstorbener Mitschwestern/Mitbrüder</w:t>
      </w:r>
    </w:p>
    <w:p w14:paraId="7BDCA3D1" w14:textId="77777777" w:rsidR="00352840" w:rsidRPr="009B41ED" w:rsidRDefault="00352840" w:rsidP="00CB13B7">
      <w:pPr>
        <w:rPr>
          <w:rFonts w:ascii="Calibri" w:hAnsi="Calibri" w:cs="Calibri"/>
        </w:rPr>
      </w:pPr>
    </w:p>
    <w:p w14:paraId="5A85865B" w14:textId="5006CF97" w:rsidR="00531A8B" w:rsidRPr="009B41ED" w:rsidRDefault="00352840" w:rsidP="00CB13B7">
      <w:pPr>
        <w:rPr>
          <w:rFonts w:ascii="Calibri" w:hAnsi="Calibri" w:cs="Calibri"/>
        </w:rPr>
      </w:pPr>
      <w:r w:rsidRPr="009B41ED">
        <w:rPr>
          <w:rFonts w:ascii="Calibri" w:hAnsi="Calibri" w:cs="Calibri"/>
        </w:rPr>
        <w:t xml:space="preserve">Da </w:t>
      </w:r>
      <w:r w:rsidR="001219ED" w:rsidRPr="009B41ED">
        <w:rPr>
          <w:rFonts w:ascii="Calibri" w:hAnsi="Calibri" w:cs="Calibri"/>
        </w:rPr>
        <w:t>das Buch</w:t>
      </w:r>
      <w:r w:rsidRPr="009B41ED">
        <w:rPr>
          <w:rFonts w:ascii="Calibri" w:hAnsi="Calibri" w:cs="Calibri"/>
        </w:rPr>
        <w:t xml:space="preserve"> nicht zu allen einzelnen Gemeinsc</w:t>
      </w:r>
      <w:r w:rsidR="009B41ED">
        <w:rPr>
          <w:rFonts w:ascii="Calibri" w:hAnsi="Calibri" w:cs="Calibri"/>
        </w:rPr>
        <w:t>haften und Häusern kommen kann</w:t>
      </w:r>
      <w:r w:rsidRPr="009B41ED">
        <w:rPr>
          <w:rFonts w:ascii="Calibri" w:hAnsi="Calibri" w:cs="Calibri"/>
        </w:rPr>
        <w:t xml:space="preserve">, empfiehlt </w:t>
      </w:r>
      <w:r w:rsidR="00531A8B" w:rsidRPr="009B41ED">
        <w:rPr>
          <w:rFonts w:ascii="Calibri" w:hAnsi="Calibri" w:cs="Calibri"/>
        </w:rPr>
        <w:t xml:space="preserve">es </w:t>
      </w:r>
      <w:r w:rsidRPr="009B41ED">
        <w:rPr>
          <w:rFonts w:ascii="Calibri" w:hAnsi="Calibri" w:cs="Calibri"/>
        </w:rPr>
        <w:t>sich, eine gemeinsame Veranstaltung mit benachbarten Konventen, Sch</w:t>
      </w:r>
      <w:r w:rsidR="009B41ED">
        <w:rPr>
          <w:rFonts w:ascii="Calibri" w:hAnsi="Calibri" w:cs="Calibri"/>
        </w:rPr>
        <w:t>western und Brüdern sowie dem OFS und anderen franziskanisch inspirierten Gemeinschaften</w:t>
      </w:r>
      <w:r w:rsidRPr="009B41ED">
        <w:rPr>
          <w:rFonts w:ascii="Calibri" w:hAnsi="Calibri" w:cs="Calibri"/>
        </w:rPr>
        <w:t xml:space="preserve"> zu organisieren und so (neue) Kontakte zu knüpfen bzw. zu pflegen.</w:t>
      </w:r>
    </w:p>
    <w:p w14:paraId="4F802D98" w14:textId="77777777" w:rsidR="00531A8B" w:rsidRPr="009B41ED" w:rsidRDefault="00531A8B" w:rsidP="00CB13B7">
      <w:pPr>
        <w:rPr>
          <w:rFonts w:ascii="Calibri" w:hAnsi="Calibri" w:cs="Calibri"/>
        </w:rPr>
      </w:pPr>
    </w:p>
    <w:p w14:paraId="03620693" w14:textId="77777777" w:rsidR="00531A8B" w:rsidRPr="009B41ED" w:rsidRDefault="00531A8B" w:rsidP="00CB13B7">
      <w:pPr>
        <w:rPr>
          <w:rFonts w:ascii="Calibri" w:hAnsi="Calibri" w:cs="Calibri"/>
          <w:b/>
          <w:i/>
        </w:rPr>
      </w:pPr>
      <w:r w:rsidRPr="009B41ED">
        <w:rPr>
          <w:rFonts w:ascii="Calibri" w:hAnsi="Calibri" w:cs="Calibri"/>
          <w:b/>
          <w:i/>
        </w:rPr>
        <w:t xml:space="preserve">Pax et bonum – Frieden und viel Gutes </w:t>
      </w:r>
    </w:p>
    <w:p w14:paraId="62A2ED86" w14:textId="77777777" w:rsidR="00531A8B" w:rsidRPr="009B41ED" w:rsidRDefault="00531A8B" w:rsidP="00CB13B7">
      <w:pPr>
        <w:rPr>
          <w:rFonts w:ascii="Calibri" w:hAnsi="Calibri" w:cs="Calibri"/>
        </w:rPr>
      </w:pPr>
    </w:p>
    <w:p w14:paraId="1F7F0965" w14:textId="77777777" w:rsidR="00531A8B" w:rsidRPr="009B41ED" w:rsidRDefault="00531A8B" w:rsidP="00CB13B7">
      <w:pPr>
        <w:rPr>
          <w:rFonts w:ascii="Calibri" w:hAnsi="Calibri" w:cs="Calibri"/>
        </w:rPr>
      </w:pPr>
      <w:r w:rsidRPr="009B41ED">
        <w:rPr>
          <w:rFonts w:ascii="Calibri" w:hAnsi="Calibri" w:cs="Calibri"/>
        </w:rPr>
        <w:t xml:space="preserve">wünschen Ihnen/Euch </w:t>
      </w:r>
    </w:p>
    <w:p w14:paraId="3939B553" w14:textId="77777777" w:rsidR="00093169" w:rsidRDefault="00093169" w:rsidP="00CB13B7">
      <w:pPr>
        <w:rPr>
          <w:rFonts w:ascii="Calibri" w:hAnsi="Calibri" w:cs="Calibri"/>
        </w:rPr>
      </w:pPr>
    </w:p>
    <w:p w14:paraId="29F0255A" w14:textId="1A4737F0" w:rsidR="00093169" w:rsidRDefault="00531A8B" w:rsidP="00CB13B7">
      <w:pPr>
        <w:rPr>
          <w:rFonts w:ascii="Calibri" w:hAnsi="Calibri" w:cs="Calibri"/>
        </w:rPr>
      </w:pPr>
      <w:r w:rsidRPr="009B41ED">
        <w:rPr>
          <w:rFonts w:ascii="Calibri" w:hAnsi="Calibri" w:cs="Calibri"/>
        </w:rPr>
        <w:t>die Schwestern und Brüder vom INFAG-Vorstand</w:t>
      </w:r>
    </w:p>
    <w:p w14:paraId="2FF2E8D7" w14:textId="4F480DD3" w:rsidR="00093169" w:rsidRDefault="00093169" w:rsidP="00CB13B7">
      <w:pPr>
        <w:rPr>
          <w:rFonts w:ascii="Calibri" w:hAnsi="Calibri" w:cs="Calibri"/>
        </w:rPr>
      </w:pPr>
      <w:r>
        <w:rPr>
          <w:rFonts w:ascii="Calibri" w:hAnsi="Calibri" w:cs="Calibri"/>
        </w:rPr>
        <w:t>und der AG Franziskanische Jubiläen</w:t>
      </w:r>
    </w:p>
    <w:p w14:paraId="679827C1" w14:textId="46DFB61E" w:rsidR="00CB13B7" w:rsidRPr="009B41ED" w:rsidRDefault="00A535C2" w:rsidP="00CB13B7">
      <w:pPr>
        <w:rPr>
          <w:rFonts w:ascii="Calibri" w:hAnsi="Calibri" w:cs="Calibri"/>
          <w:b/>
          <w:sz w:val="28"/>
          <w:szCs w:val="28"/>
        </w:rPr>
      </w:pPr>
      <w:r w:rsidRPr="009B41ED">
        <w:rPr>
          <w:rFonts w:ascii="Calibri" w:hAnsi="Calibri" w:cs="Calibri"/>
          <w:b/>
          <w:sz w:val="28"/>
          <w:szCs w:val="28"/>
        </w:rPr>
        <w:br w:type="page"/>
      </w:r>
      <w:r w:rsidR="00962504">
        <w:rPr>
          <w:rFonts w:ascii="Calibri" w:hAnsi="Calibri" w:cs="Calibri"/>
          <w:b/>
          <w:sz w:val="28"/>
          <w:szCs w:val="28"/>
        </w:rPr>
        <w:lastRenderedPageBreak/>
        <w:t xml:space="preserve">Stundengebet </w:t>
      </w:r>
      <w:r w:rsidR="00962504" w:rsidRPr="00962504">
        <w:rPr>
          <w:rFonts w:ascii="Calibri" w:hAnsi="Calibri" w:cs="Calibri"/>
          <w:sz w:val="28"/>
          <w:szCs w:val="28"/>
        </w:rPr>
        <w:t>(Variante 1)</w:t>
      </w:r>
    </w:p>
    <w:p w14:paraId="43E4FD81" w14:textId="77777777" w:rsidR="00762069" w:rsidRPr="009B41ED" w:rsidRDefault="00762069" w:rsidP="00CB13B7">
      <w:pPr>
        <w:rPr>
          <w:rFonts w:ascii="Calibri" w:hAnsi="Calibri" w:cs="Calibri"/>
        </w:rPr>
      </w:pPr>
    </w:p>
    <w:p w14:paraId="42DE1FCB" w14:textId="77777777" w:rsidR="00767A7B" w:rsidRPr="009B41ED" w:rsidRDefault="00767A7B" w:rsidP="00CB13B7">
      <w:pPr>
        <w:rPr>
          <w:rFonts w:ascii="Calibri" w:hAnsi="Calibri" w:cs="Calibri"/>
          <w:b/>
        </w:rPr>
      </w:pPr>
      <w:r w:rsidRPr="009B41ED">
        <w:rPr>
          <w:rFonts w:ascii="Calibri" w:hAnsi="Calibri" w:cs="Calibri"/>
          <w:b/>
        </w:rPr>
        <w:t>Begrüßung</w:t>
      </w:r>
    </w:p>
    <w:p w14:paraId="5E769818" w14:textId="77777777" w:rsidR="00767A7B" w:rsidRPr="009B41ED" w:rsidRDefault="00767A7B" w:rsidP="00CB13B7">
      <w:pPr>
        <w:rPr>
          <w:rFonts w:ascii="Calibri" w:hAnsi="Calibri" w:cs="Calibri"/>
        </w:rPr>
      </w:pPr>
    </w:p>
    <w:p w14:paraId="06B5B966" w14:textId="77777777" w:rsidR="00767A7B" w:rsidRPr="009B41ED" w:rsidRDefault="00767A7B" w:rsidP="00767A7B">
      <w:pPr>
        <w:rPr>
          <w:rFonts w:ascii="Calibri" w:hAnsi="Calibri" w:cs="Calibri"/>
        </w:rPr>
      </w:pPr>
      <w:r w:rsidRPr="009B41ED">
        <w:rPr>
          <w:rFonts w:ascii="Calibri" w:hAnsi="Calibri" w:cs="Calibri"/>
        </w:rPr>
        <w:t>Liebe Schwestern, liebe Brüder,</w:t>
      </w:r>
    </w:p>
    <w:p w14:paraId="04962805" w14:textId="77777777" w:rsidR="00767A7B" w:rsidRPr="009B41ED" w:rsidRDefault="00767A7B" w:rsidP="00767A7B">
      <w:pPr>
        <w:rPr>
          <w:rFonts w:ascii="Calibri" w:hAnsi="Calibri" w:cs="Calibri"/>
        </w:rPr>
      </w:pPr>
    </w:p>
    <w:p w14:paraId="0F89F081" w14:textId="3A7ACA5D" w:rsidR="00767A7B" w:rsidRPr="009B41ED" w:rsidRDefault="00767A7B" w:rsidP="00767A7B">
      <w:pPr>
        <w:rPr>
          <w:rFonts w:ascii="Calibri" w:hAnsi="Calibri" w:cs="Calibri"/>
        </w:rPr>
      </w:pPr>
      <w:r w:rsidRPr="009B41ED">
        <w:rPr>
          <w:rFonts w:ascii="Calibri" w:hAnsi="Calibri" w:cs="Calibri"/>
        </w:rPr>
        <w:t xml:space="preserve">ich begrüße Euch herzlich zu dieser Gebetszeit. In ihr gedenken wir in besonderer Weise des </w:t>
      </w:r>
      <w:r w:rsidR="00A35608" w:rsidRPr="009B41ED">
        <w:rPr>
          <w:rFonts w:ascii="Calibri" w:hAnsi="Calibri" w:cs="Calibri"/>
        </w:rPr>
        <w:t>800</w:t>
      </w:r>
      <w:r w:rsidRPr="009B41ED">
        <w:rPr>
          <w:rFonts w:ascii="Calibri" w:hAnsi="Calibri" w:cs="Calibri"/>
        </w:rPr>
        <w:t xml:space="preserve">-jährigen </w:t>
      </w:r>
      <w:proofErr w:type="spellStart"/>
      <w:r w:rsidR="00A35608" w:rsidRPr="009B41ED">
        <w:rPr>
          <w:rFonts w:ascii="Calibri" w:hAnsi="Calibri" w:cs="Calibri"/>
        </w:rPr>
        <w:t>Transitus</w:t>
      </w:r>
      <w:proofErr w:type="spellEnd"/>
      <w:r w:rsidR="00A35608" w:rsidRPr="009B41ED">
        <w:rPr>
          <w:rFonts w:ascii="Calibri" w:hAnsi="Calibri" w:cs="Calibri"/>
        </w:rPr>
        <w:t xml:space="preserve"> des hl. Franziskus und seinem Weg durch die Zeit mit uns. </w:t>
      </w:r>
      <w:r w:rsidRPr="009B41ED">
        <w:rPr>
          <w:rFonts w:ascii="Calibri" w:hAnsi="Calibri" w:cs="Calibri"/>
        </w:rPr>
        <w:t>Dieses Jubiläum wird in Form eine</w:t>
      </w:r>
      <w:r w:rsidR="00A35608" w:rsidRPr="009B41ED">
        <w:rPr>
          <w:rFonts w:ascii="Calibri" w:hAnsi="Calibri" w:cs="Calibri"/>
        </w:rPr>
        <w:t>r</w:t>
      </w:r>
      <w:r w:rsidRPr="009B41ED">
        <w:rPr>
          <w:rFonts w:ascii="Calibri" w:hAnsi="Calibri" w:cs="Calibri"/>
        </w:rPr>
        <w:t xml:space="preserve"> </w:t>
      </w:r>
      <w:r w:rsidR="00A35608" w:rsidRPr="009B41ED">
        <w:rPr>
          <w:rFonts w:ascii="Calibri" w:hAnsi="Calibri" w:cs="Calibri"/>
        </w:rPr>
        <w:t>Gebetskette</w:t>
      </w:r>
      <w:r w:rsidRPr="009B41ED">
        <w:rPr>
          <w:rFonts w:ascii="Calibri" w:hAnsi="Calibri" w:cs="Calibri"/>
        </w:rPr>
        <w:t xml:space="preserve"> begangen. </w:t>
      </w:r>
      <w:r w:rsidR="00285135" w:rsidRPr="009B41ED">
        <w:rPr>
          <w:rFonts w:ascii="Calibri" w:hAnsi="Calibri" w:cs="Calibri"/>
        </w:rPr>
        <w:t>Ihren</w:t>
      </w:r>
      <w:r w:rsidRPr="009B41ED">
        <w:rPr>
          <w:rFonts w:ascii="Calibri" w:hAnsi="Calibri" w:cs="Calibri"/>
        </w:rPr>
        <w:t xml:space="preserve"> Abschluss findet d</w:t>
      </w:r>
      <w:r w:rsidR="00285135" w:rsidRPr="009B41ED">
        <w:rPr>
          <w:rFonts w:ascii="Calibri" w:hAnsi="Calibri" w:cs="Calibri"/>
        </w:rPr>
        <w:t>ie</w:t>
      </w:r>
      <w:r w:rsidRPr="009B41ED">
        <w:rPr>
          <w:rFonts w:ascii="Calibri" w:hAnsi="Calibri" w:cs="Calibri"/>
        </w:rPr>
        <w:t xml:space="preserve"> </w:t>
      </w:r>
      <w:r w:rsidR="00285135" w:rsidRPr="009B41ED">
        <w:rPr>
          <w:rFonts w:ascii="Calibri" w:hAnsi="Calibri" w:cs="Calibri"/>
        </w:rPr>
        <w:t>Gebetskette</w:t>
      </w:r>
      <w:r w:rsidRPr="009B41ED">
        <w:rPr>
          <w:rFonts w:ascii="Calibri" w:hAnsi="Calibri" w:cs="Calibri"/>
        </w:rPr>
        <w:t xml:space="preserve"> </w:t>
      </w:r>
      <w:r w:rsidR="00285135" w:rsidRPr="009B41ED">
        <w:rPr>
          <w:rFonts w:ascii="Calibri" w:hAnsi="Calibri" w:cs="Calibri"/>
        </w:rPr>
        <w:t>a</w:t>
      </w:r>
      <w:r w:rsidRPr="009B41ED">
        <w:rPr>
          <w:rFonts w:ascii="Calibri" w:hAnsi="Calibri" w:cs="Calibri"/>
        </w:rPr>
        <w:t xml:space="preserve">m </w:t>
      </w:r>
      <w:r w:rsidR="00285135" w:rsidRPr="009B41ED">
        <w:rPr>
          <w:rFonts w:ascii="Calibri" w:hAnsi="Calibri" w:cs="Calibri"/>
        </w:rPr>
        <w:t xml:space="preserve">17. </w:t>
      </w:r>
      <w:r w:rsidR="009B41ED">
        <w:rPr>
          <w:rFonts w:ascii="Calibri" w:hAnsi="Calibri" w:cs="Calibri"/>
        </w:rPr>
        <w:t>Okto</w:t>
      </w:r>
      <w:r w:rsidRPr="009B41ED">
        <w:rPr>
          <w:rFonts w:ascii="Calibri" w:hAnsi="Calibri" w:cs="Calibri"/>
        </w:rPr>
        <w:t>ber 20</w:t>
      </w:r>
      <w:r w:rsidR="00285135" w:rsidRPr="009B41ED">
        <w:rPr>
          <w:rFonts w:ascii="Calibri" w:hAnsi="Calibri" w:cs="Calibri"/>
        </w:rPr>
        <w:t>26 beim Gottesdienst in Frankfurt</w:t>
      </w:r>
      <w:r w:rsidRPr="009B41ED">
        <w:rPr>
          <w:rFonts w:ascii="Calibri" w:hAnsi="Calibri" w:cs="Calibri"/>
        </w:rPr>
        <w:t>.</w:t>
      </w:r>
    </w:p>
    <w:p w14:paraId="39DC508B" w14:textId="77777777" w:rsidR="00762069" w:rsidRPr="009B41ED" w:rsidRDefault="00762069" w:rsidP="00767A7B">
      <w:pPr>
        <w:rPr>
          <w:rFonts w:ascii="Calibri" w:hAnsi="Calibri" w:cs="Calibri"/>
          <w:i/>
        </w:rPr>
      </w:pPr>
    </w:p>
    <w:p w14:paraId="540AA981" w14:textId="77777777" w:rsidR="00767A7B" w:rsidRPr="009B41ED" w:rsidRDefault="00767A7B" w:rsidP="00767A7B">
      <w:pPr>
        <w:rPr>
          <w:rFonts w:ascii="Calibri" w:hAnsi="Calibri" w:cs="Calibri"/>
          <w:i/>
        </w:rPr>
      </w:pPr>
      <w:r w:rsidRPr="009B41ED">
        <w:rPr>
          <w:rFonts w:ascii="Calibri" w:hAnsi="Calibri" w:cs="Calibri"/>
          <w:i/>
        </w:rPr>
        <w:t>[Kerze entzünden]</w:t>
      </w:r>
    </w:p>
    <w:p w14:paraId="38159EDE" w14:textId="77777777" w:rsidR="00762069" w:rsidRPr="009B41ED" w:rsidRDefault="00762069" w:rsidP="00767A7B">
      <w:pPr>
        <w:rPr>
          <w:rFonts w:ascii="Calibri" w:hAnsi="Calibri" w:cs="Calibri"/>
        </w:rPr>
      </w:pPr>
    </w:p>
    <w:p w14:paraId="307C7ECB" w14:textId="77777777" w:rsidR="00767A7B" w:rsidRPr="009B41ED" w:rsidRDefault="00767A7B" w:rsidP="00767A7B">
      <w:pPr>
        <w:rPr>
          <w:rFonts w:ascii="Calibri" w:hAnsi="Calibri" w:cs="Calibri"/>
        </w:rPr>
      </w:pPr>
      <w:r w:rsidRPr="009B41ED">
        <w:rPr>
          <w:rFonts w:ascii="Calibri" w:hAnsi="Calibri" w:cs="Calibri"/>
        </w:rPr>
        <w:t>Mit dem Entzünden dieser Kerze wissen wir den Herrn in unserer Mitte. Er schenkt uns sein Heil, Licht und Leben. Er möge die Dunkelheit unseres Herzens erleuchten, uns rechten Glauben schenken, eine gefestigte Hoffnung und eine tragfähige Liebe. Er gebe uns das rechte Erkennen, damit wir seinen Auftrag für unsere Zeit erfassen und in die Tat umsetzen können.</w:t>
      </w:r>
    </w:p>
    <w:p w14:paraId="33190AE9" w14:textId="77777777" w:rsidR="00762069" w:rsidRPr="009B41ED" w:rsidRDefault="00762069" w:rsidP="00767A7B">
      <w:pPr>
        <w:rPr>
          <w:rFonts w:ascii="Calibri" w:hAnsi="Calibri" w:cs="Calibri"/>
        </w:rPr>
      </w:pPr>
    </w:p>
    <w:p w14:paraId="62C46C53" w14:textId="080A7B0F" w:rsidR="00531A8B" w:rsidRPr="009B41ED" w:rsidRDefault="00767A7B" w:rsidP="00767A7B">
      <w:pPr>
        <w:rPr>
          <w:rFonts w:ascii="Calibri" w:hAnsi="Calibri" w:cs="Calibri"/>
        </w:rPr>
      </w:pPr>
      <w:r w:rsidRPr="009B41ED">
        <w:rPr>
          <w:rFonts w:ascii="Calibri" w:hAnsi="Calibri" w:cs="Calibri"/>
        </w:rPr>
        <w:t xml:space="preserve">Im Gebet wissen wir uns mit den Schwestern und Brüdern der Franziskanischen Familie verbunden. In Dankbarkeit schauen wir auf die </w:t>
      </w:r>
      <w:r w:rsidR="006748BA" w:rsidRPr="009B41ED">
        <w:rPr>
          <w:rFonts w:ascii="Calibri" w:hAnsi="Calibri" w:cs="Calibri"/>
        </w:rPr>
        <w:t>800</w:t>
      </w:r>
      <w:r w:rsidRPr="009B41ED">
        <w:rPr>
          <w:rFonts w:ascii="Calibri" w:hAnsi="Calibri" w:cs="Calibri"/>
        </w:rPr>
        <w:t xml:space="preserve"> Jahre </w:t>
      </w:r>
      <w:r w:rsidR="006748BA" w:rsidRPr="009B41ED">
        <w:rPr>
          <w:rFonts w:ascii="Calibri" w:hAnsi="Calibri" w:cs="Calibri"/>
        </w:rPr>
        <w:t>franziskanischen Lebens</w:t>
      </w:r>
      <w:r w:rsidRPr="009B41ED">
        <w:rPr>
          <w:rFonts w:ascii="Calibri" w:hAnsi="Calibri" w:cs="Calibri"/>
        </w:rPr>
        <w:t xml:space="preserve"> zurück und bitten Gott, dass er uns in all den Veränderungsprozessen Kraft schenkt zur Gestaltung der Gegenwart und uns in eine gesegnete Zukunft führt. </w:t>
      </w:r>
    </w:p>
    <w:p w14:paraId="247CAAA2" w14:textId="77777777" w:rsidR="00531A8B" w:rsidRPr="009B41ED" w:rsidRDefault="00531A8B" w:rsidP="00767A7B">
      <w:pPr>
        <w:rPr>
          <w:rFonts w:ascii="Calibri" w:hAnsi="Calibri" w:cs="Calibri"/>
        </w:rPr>
      </w:pPr>
    </w:p>
    <w:p w14:paraId="5DAAD3B4" w14:textId="77777777" w:rsidR="00762069" w:rsidRPr="009B41ED" w:rsidRDefault="00767A7B" w:rsidP="00767A7B">
      <w:pPr>
        <w:rPr>
          <w:rFonts w:ascii="Calibri" w:hAnsi="Calibri" w:cs="Calibri"/>
        </w:rPr>
      </w:pPr>
      <w:r w:rsidRPr="009B41ED">
        <w:rPr>
          <w:rFonts w:ascii="Calibri" w:hAnsi="Calibri" w:cs="Calibri"/>
        </w:rPr>
        <w:t xml:space="preserve">So rufen wir zu ihm: </w:t>
      </w:r>
    </w:p>
    <w:p w14:paraId="7D888BD6" w14:textId="77777777" w:rsidR="00762069" w:rsidRPr="009B41ED" w:rsidRDefault="00762069" w:rsidP="00767A7B">
      <w:pPr>
        <w:rPr>
          <w:rFonts w:ascii="Calibri" w:hAnsi="Calibri" w:cs="Calibri"/>
        </w:rPr>
      </w:pPr>
    </w:p>
    <w:p w14:paraId="7A697CB6" w14:textId="77777777" w:rsidR="00767A7B" w:rsidRPr="009B41ED" w:rsidRDefault="00762069" w:rsidP="00767A7B">
      <w:pPr>
        <w:rPr>
          <w:rFonts w:ascii="Calibri" w:hAnsi="Calibri" w:cs="Calibri"/>
        </w:rPr>
      </w:pPr>
      <w:r w:rsidRPr="009B41ED">
        <w:rPr>
          <w:rFonts w:ascii="Calibri" w:hAnsi="Calibri" w:cs="Calibri"/>
        </w:rPr>
        <w:t xml:space="preserve">V: </w:t>
      </w:r>
      <w:r w:rsidR="00271D7F" w:rsidRPr="009B41ED">
        <w:rPr>
          <w:rFonts w:ascii="Calibri" w:hAnsi="Calibri" w:cs="Calibri"/>
        </w:rPr>
        <w:t>„O Gott, komm uns</w:t>
      </w:r>
      <w:r w:rsidR="00767A7B" w:rsidRPr="009B41ED">
        <w:rPr>
          <w:rFonts w:ascii="Calibri" w:hAnsi="Calibri" w:cs="Calibri"/>
        </w:rPr>
        <w:t xml:space="preserve"> zu Hilfe…“</w:t>
      </w:r>
    </w:p>
    <w:p w14:paraId="3BE24894" w14:textId="77777777" w:rsidR="00767A7B" w:rsidRPr="009B41ED" w:rsidRDefault="00271D7F" w:rsidP="00CB13B7">
      <w:pPr>
        <w:rPr>
          <w:rFonts w:ascii="Calibri" w:hAnsi="Calibri" w:cs="Calibri"/>
        </w:rPr>
      </w:pPr>
      <w:r w:rsidRPr="009B41ED">
        <w:rPr>
          <w:rFonts w:ascii="Calibri" w:hAnsi="Calibri" w:cs="Calibri"/>
        </w:rPr>
        <w:t>A: „Herr, eile uns</w:t>
      </w:r>
      <w:r w:rsidR="00762069" w:rsidRPr="009B41ED">
        <w:rPr>
          <w:rFonts w:ascii="Calibri" w:hAnsi="Calibri" w:cs="Calibri"/>
        </w:rPr>
        <w:t xml:space="preserve"> zu helfen… Ehre sei dem Vater…“</w:t>
      </w:r>
    </w:p>
    <w:p w14:paraId="7B9C1B5C" w14:textId="77777777" w:rsidR="006748BA" w:rsidRPr="009B41ED" w:rsidRDefault="006748BA" w:rsidP="00CB13B7">
      <w:pPr>
        <w:rPr>
          <w:rFonts w:ascii="Calibri" w:hAnsi="Calibri" w:cs="Calibri"/>
          <w:b/>
        </w:rPr>
      </w:pPr>
    </w:p>
    <w:p w14:paraId="73073658" w14:textId="151FAF7D" w:rsidR="00CB13B7" w:rsidRPr="009B41ED" w:rsidRDefault="00CB13B7" w:rsidP="00CB13B7">
      <w:pPr>
        <w:rPr>
          <w:rFonts w:ascii="Calibri" w:hAnsi="Calibri" w:cs="Calibri"/>
          <w:b/>
        </w:rPr>
      </w:pPr>
      <w:r w:rsidRPr="009B41ED">
        <w:rPr>
          <w:rFonts w:ascii="Calibri" w:hAnsi="Calibri" w:cs="Calibri"/>
          <w:b/>
        </w:rPr>
        <w:t>Eröffnung</w:t>
      </w:r>
    </w:p>
    <w:p w14:paraId="76BCD357" w14:textId="77777777" w:rsidR="00CB13B7" w:rsidRPr="009B41ED" w:rsidRDefault="00CB13B7" w:rsidP="00CB13B7">
      <w:pPr>
        <w:rPr>
          <w:rFonts w:ascii="Calibri" w:hAnsi="Calibri" w:cs="Calibri"/>
        </w:rPr>
      </w:pPr>
    </w:p>
    <w:p w14:paraId="450496BC" w14:textId="77777777" w:rsidR="00CB13B7" w:rsidRPr="009B41ED" w:rsidRDefault="00CB13B7" w:rsidP="00CB13B7">
      <w:pPr>
        <w:rPr>
          <w:rFonts w:ascii="Calibri" w:hAnsi="Calibri" w:cs="Calibri"/>
        </w:rPr>
      </w:pPr>
      <w:r w:rsidRPr="009B41ED">
        <w:rPr>
          <w:rFonts w:ascii="Calibri" w:hAnsi="Calibri" w:cs="Calibri"/>
        </w:rPr>
        <w:lastRenderedPageBreak/>
        <w:t>Gott, wo Dein Licht aufgeht</w:t>
      </w:r>
    </w:p>
    <w:p w14:paraId="5C1773F3" w14:textId="77777777" w:rsidR="00CB13B7" w:rsidRPr="009B41ED" w:rsidRDefault="00CB13B7" w:rsidP="00CB13B7">
      <w:pPr>
        <w:rPr>
          <w:rFonts w:ascii="Calibri" w:hAnsi="Calibri" w:cs="Calibri"/>
        </w:rPr>
      </w:pPr>
      <w:r w:rsidRPr="009B41ED">
        <w:rPr>
          <w:rFonts w:ascii="Calibri" w:hAnsi="Calibri" w:cs="Calibri"/>
        </w:rPr>
        <w:t>finden wir uns ein.</w:t>
      </w:r>
    </w:p>
    <w:p w14:paraId="0AC82053" w14:textId="77777777" w:rsidR="00CB13B7" w:rsidRPr="009B41ED" w:rsidRDefault="00CB13B7" w:rsidP="00CB13B7">
      <w:pPr>
        <w:rPr>
          <w:rFonts w:ascii="Calibri" w:hAnsi="Calibri" w:cs="Calibri"/>
        </w:rPr>
      </w:pPr>
      <w:r w:rsidRPr="009B41ED">
        <w:rPr>
          <w:rFonts w:ascii="Calibri" w:hAnsi="Calibri" w:cs="Calibri"/>
        </w:rPr>
        <w:t>Wir sind versammelt in Deinem Namen.</w:t>
      </w:r>
    </w:p>
    <w:p w14:paraId="3A8CCAF9" w14:textId="77777777" w:rsidR="00CB13B7" w:rsidRPr="009B41ED" w:rsidRDefault="00CB13B7" w:rsidP="00CB13B7">
      <w:pPr>
        <w:rPr>
          <w:rFonts w:ascii="Calibri" w:hAnsi="Calibri" w:cs="Calibri"/>
        </w:rPr>
      </w:pPr>
      <w:r w:rsidRPr="009B41ED">
        <w:rPr>
          <w:rFonts w:ascii="Calibri" w:hAnsi="Calibri" w:cs="Calibri"/>
        </w:rPr>
        <w:t>Nun bitten wir Dich</w:t>
      </w:r>
    </w:p>
    <w:p w14:paraId="46537C7C" w14:textId="77777777" w:rsidR="00CB13B7" w:rsidRPr="009B41ED" w:rsidRDefault="00CB13B7" w:rsidP="00CB13B7">
      <w:pPr>
        <w:rPr>
          <w:rFonts w:ascii="Calibri" w:hAnsi="Calibri" w:cs="Calibri"/>
        </w:rPr>
      </w:pPr>
      <w:r w:rsidRPr="009B41ED">
        <w:rPr>
          <w:rFonts w:ascii="Calibri" w:hAnsi="Calibri" w:cs="Calibri"/>
        </w:rPr>
        <w:t>um</w:t>
      </w:r>
      <w:r w:rsidR="00EC110F" w:rsidRPr="009B41ED">
        <w:rPr>
          <w:rFonts w:ascii="Calibri" w:hAnsi="Calibri" w:cs="Calibri"/>
        </w:rPr>
        <w:t xml:space="preserve"> </w:t>
      </w:r>
      <w:r w:rsidRPr="009B41ED">
        <w:rPr>
          <w:rFonts w:ascii="Calibri" w:hAnsi="Calibri" w:cs="Calibri"/>
        </w:rPr>
        <w:t>Dein Licht,</w:t>
      </w:r>
    </w:p>
    <w:p w14:paraId="0BDB8C93" w14:textId="77777777" w:rsidR="00EC110F" w:rsidRPr="009B41ED" w:rsidRDefault="00CB13B7" w:rsidP="00CB13B7">
      <w:pPr>
        <w:rPr>
          <w:rFonts w:ascii="Calibri" w:hAnsi="Calibri" w:cs="Calibri"/>
        </w:rPr>
      </w:pPr>
      <w:r w:rsidRPr="009B41ED">
        <w:rPr>
          <w:rFonts w:ascii="Calibri" w:hAnsi="Calibri" w:cs="Calibri"/>
        </w:rPr>
        <w:t xml:space="preserve">dass es neu aufgehe in unseren Herzen, </w:t>
      </w:r>
    </w:p>
    <w:p w14:paraId="00AC899F" w14:textId="77777777" w:rsidR="00CB13B7" w:rsidRPr="009B41ED" w:rsidRDefault="001722B6" w:rsidP="00CB13B7">
      <w:pPr>
        <w:rPr>
          <w:rFonts w:ascii="Calibri" w:hAnsi="Calibri" w:cs="Calibri"/>
        </w:rPr>
      </w:pPr>
      <w:r w:rsidRPr="009B41ED">
        <w:rPr>
          <w:rFonts w:ascii="Calibri" w:hAnsi="Calibri" w:cs="Calibri"/>
        </w:rPr>
        <w:t xml:space="preserve">wir bitten </w:t>
      </w:r>
      <w:r w:rsidR="00CB13B7" w:rsidRPr="009B41ED">
        <w:rPr>
          <w:rFonts w:ascii="Calibri" w:hAnsi="Calibri" w:cs="Calibri"/>
        </w:rPr>
        <w:t>um die Wärme und das Verstehen,</w:t>
      </w:r>
    </w:p>
    <w:p w14:paraId="76283E4C" w14:textId="77777777" w:rsidR="00CB13B7" w:rsidRPr="009B41ED" w:rsidRDefault="00CB13B7" w:rsidP="00CB13B7">
      <w:pPr>
        <w:rPr>
          <w:rFonts w:ascii="Calibri" w:hAnsi="Calibri" w:cs="Calibri"/>
        </w:rPr>
      </w:pPr>
      <w:r w:rsidRPr="009B41ED">
        <w:rPr>
          <w:rFonts w:ascii="Calibri" w:hAnsi="Calibri" w:cs="Calibri"/>
        </w:rPr>
        <w:t>die uns von Christus her umfangen</w:t>
      </w:r>
      <w:r w:rsidR="00EC110F" w:rsidRPr="009B41ED">
        <w:rPr>
          <w:rFonts w:ascii="Calibri" w:hAnsi="Calibri" w:cs="Calibri"/>
        </w:rPr>
        <w:t>.</w:t>
      </w:r>
    </w:p>
    <w:p w14:paraId="00EAE9E4" w14:textId="77777777" w:rsidR="00CB13B7" w:rsidRPr="009B41ED" w:rsidRDefault="00CB13B7" w:rsidP="00CB13B7">
      <w:pPr>
        <w:rPr>
          <w:rFonts w:ascii="Calibri" w:hAnsi="Calibri" w:cs="Calibri"/>
        </w:rPr>
      </w:pPr>
      <w:r w:rsidRPr="009B41ED">
        <w:rPr>
          <w:rFonts w:ascii="Calibri" w:hAnsi="Calibri" w:cs="Calibri"/>
        </w:rPr>
        <w:t>Lass unseren Glauben und unsere Liebe</w:t>
      </w:r>
    </w:p>
    <w:p w14:paraId="4F1B8DA5" w14:textId="77777777" w:rsidR="00CB13B7" w:rsidRPr="009B41ED" w:rsidRDefault="00CB13B7" w:rsidP="00CB13B7">
      <w:pPr>
        <w:rPr>
          <w:rFonts w:ascii="Calibri" w:hAnsi="Calibri" w:cs="Calibri"/>
        </w:rPr>
      </w:pPr>
      <w:r w:rsidRPr="009B41ED">
        <w:rPr>
          <w:rFonts w:ascii="Calibri" w:hAnsi="Calibri" w:cs="Calibri"/>
        </w:rPr>
        <w:t>wachsen zu Dir</w:t>
      </w:r>
    </w:p>
    <w:p w14:paraId="6F15C729" w14:textId="77777777" w:rsidR="00CB13B7" w:rsidRPr="009B41ED" w:rsidRDefault="00CB13B7" w:rsidP="00CB13B7">
      <w:pPr>
        <w:rPr>
          <w:rFonts w:ascii="Calibri" w:hAnsi="Calibri" w:cs="Calibri"/>
        </w:rPr>
      </w:pPr>
      <w:r w:rsidRPr="009B41ED">
        <w:rPr>
          <w:rFonts w:ascii="Calibri" w:hAnsi="Calibri" w:cs="Calibri"/>
        </w:rPr>
        <w:t>durch Jesus Christus.</w:t>
      </w:r>
    </w:p>
    <w:p w14:paraId="31865B7E" w14:textId="77777777" w:rsidR="00CB13B7" w:rsidRPr="009B41ED" w:rsidRDefault="00CB13B7" w:rsidP="00CB13B7">
      <w:pPr>
        <w:rPr>
          <w:rFonts w:ascii="Calibri" w:hAnsi="Calibri" w:cs="Calibri"/>
        </w:rPr>
      </w:pPr>
    </w:p>
    <w:p w14:paraId="0A70C452" w14:textId="77777777" w:rsidR="00CB13B7" w:rsidRPr="009B41ED" w:rsidRDefault="00CB13B7" w:rsidP="00CB13B7">
      <w:pPr>
        <w:rPr>
          <w:rFonts w:ascii="Calibri" w:hAnsi="Calibri" w:cs="Calibri"/>
        </w:rPr>
      </w:pPr>
      <w:r w:rsidRPr="009B41ED">
        <w:rPr>
          <w:rFonts w:ascii="Calibri" w:hAnsi="Calibri" w:cs="Calibri"/>
        </w:rPr>
        <w:t>Lasst uns singen,</w:t>
      </w:r>
    </w:p>
    <w:p w14:paraId="23284593" w14:textId="77777777" w:rsidR="00CB13B7" w:rsidRPr="009B41ED" w:rsidRDefault="00CB13B7" w:rsidP="00CB13B7">
      <w:pPr>
        <w:rPr>
          <w:rFonts w:ascii="Calibri" w:hAnsi="Calibri" w:cs="Calibri"/>
        </w:rPr>
      </w:pPr>
      <w:r w:rsidRPr="009B41ED">
        <w:rPr>
          <w:rFonts w:ascii="Calibri" w:hAnsi="Calibri" w:cs="Calibri"/>
        </w:rPr>
        <w:t>Dir Gott singen</w:t>
      </w:r>
    </w:p>
    <w:p w14:paraId="5B01CC54" w14:textId="77777777" w:rsidR="00CB13B7" w:rsidRPr="009B41ED" w:rsidRDefault="00CB13B7" w:rsidP="00CB13B7">
      <w:pPr>
        <w:rPr>
          <w:rFonts w:ascii="Calibri" w:hAnsi="Calibri" w:cs="Calibri"/>
        </w:rPr>
      </w:pPr>
      <w:r w:rsidRPr="009B41ED">
        <w:rPr>
          <w:rFonts w:ascii="Calibri" w:hAnsi="Calibri" w:cs="Calibri"/>
        </w:rPr>
        <w:t>aus ganzem Herzen</w:t>
      </w:r>
    </w:p>
    <w:p w14:paraId="6F0887A2" w14:textId="77777777" w:rsidR="00CB13B7" w:rsidRPr="009B41ED" w:rsidRDefault="00CB13B7" w:rsidP="00CB13B7">
      <w:pPr>
        <w:rPr>
          <w:rFonts w:ascii="Calibri" w:hAnsi="Calibri" w:cs="Calibri"/>
        </w:rPr>
      </w:pPr>
      <w:r w:rsidRPr="009B41ED">
        <w:rPr>
          <w:rFonts w:ascii="Calibri" w:hAnsi="Calibri" w:cs="Calibri"/>
        </w:rPr>
        <w:t>aus ganzer Seele</w:t>
      </w:r>
    </w:p>
    <w:p w14:paraId="354838E1" w14:textId="77777777" w:rsidR="00CB13B7" w:rsidRPr="009B41ED" w:rsidRDefault="00CB13B7" w:rsidP="00CB13B7">
      <w:pPr>
        <w:rPr>
          <w:rFonts w:ascii="Calibri" w:hAnsi="Calibri" w:cs="Calibri"/>
        </w:rPr>
      </w:pPr>
      <w:r w:rsidRPr="009B41ED">
        <w:rPr>
          <w:rFonts w:ascii="Calibri" w:hAnsi="Calibri" w:cs="Calibri"/>
        </w:rPr>
        <w:t>von dem Leben, das Du schenkst</w:t>
      </w:r>
    </w:p>
    <w:p w14:paraId="2EBAE04A" w14:textId="77777777" w:rsidR="00CB13B7" w:rsidRPr="009B41ED" w:rsidRDefault="00CB13B7" w:rsidP="00CB13B7">
      <w:pPr>
        <w:rPr>
          <w:rFonts w:ascii="Calibri" w:hAnsi="Calibri" w:cs="Calibri"/>
        </w:rPr>
      </w:pPr>
      <w:r w:rsidRPr="009B41ED">
        <w:rPr>
          <w:rFonts w:ascii="Calibri" w:hAnsi="Calibri" w:cs="Calibri"/>
        </w:rPr>
        <w:t>von allem, was in uns und um uns</w:t>
      </w:r>
    </w:p>
    <w:p w14:paraId="523B3479" w14:textId="77777777" w:rsidR="00CB13B7" w:rsidRPr="009B41ED" w:rsidRDefault="00CB13B7" w:rsidP="00CB13B7">
      <w:pPr>
        <w:rPr>
          <w:rFonts w:ascii="Calibri" w:hAnsi="Calibri" w:cs="Calibri"/>
        </w:rPr>
      </w:pPr>
      <w:r w:rsidRPr="009B41ED">
        <w:rPr>
          <w:rFonts w:ascii="Calibri" w:hAnsi="Calibri" w:cs="Calibri"/>
        </w:rPr>
        <w:t>sich regt und bewegt</w:t>
      </w:r>
      <w:r w:rsidR="00EC110F" w:rsidRPr="009B41ED">
        <w:rPr>
          <w:rFonts w:ascii="Calibri" w:hAnsi="Calibri" w:cs="Calibri"/>
        </w:rPr>
        <w:t>.</w:t>
      </w:r>
    </w:p>
    <w:p w14:paraId="4458EBA3" w14:textId="77777777" w:rsidR="00CB13B7" w:rsidRPr="009B41ED" w:rsidRDefault="00CB13B7" w:rsidP="00CB13B7">
      <w:pPr>
        <w:rPr>
          <w:rFonts w:ascii="Calibri" w:hAnsi="Calibri" w:cs="Calibri"/>
        </w:rPr>
      </w:pPr>
    </w:p>
    <w:p w14:paraId="2254925A" w14:textId="77777777" w:rsidR="00CB13B7" w:rsidRPr="009B41ED" w:rsidRDefault="00CB13B7" w:rsidP="00CB13B7">
      <w:pPr>
        <w:rPr>
          <w:rFonts w:ascii="Calibri" w:hAnsi="Calibri" w:cs="Calibri"/>
        </w:rPr>
      </w:pPr>
      <w:r w:rsidRPr="009B41ED">
        <w:rPr>
          <w:rFonts w:ascii="Calibri" w:hAnsi="Calibri" w:cs="Calibri"/>
        </w:rPr>
        <w:t>Lasst uns singen mit Freude</w:t>
      </w:r>
      <w:r w:rsidR="00271D7F" w:rsidRPr="009B41ED">
        <w:rPr>
          <w:rFonts w:ascii="Calibri" w:hAnsi="Calibri" w:cs="Calibri"/>
        </w:rPr>
        <w:t>,</w:t>
      </w:r>
    </w:p>
    <w:p w14:paraId="217F3AC6" w14:textId="77777777" w:rsidR="00CB13B7" w:rsidRPr="009B41ED" w:rsidRDefault="00CB13B7" w:rsidP="00CB13B7">
      <w:pPr>
        <w:rPr>
          <w:rFonts w:ascii="Calibri" w:hAnsi="Calibri" w:cs="Calibri"/>
        </w:rPr>
      </w:pPr>
      <w:r w:rsidRPr="009B41ED">
        <w:rPr>
          <w:rFonts w:ascii="Calibri" w:hAnsi="Calibri" w:cs="Calibri"/>
        </w:rPr>
        <w:t>mit Kraft das Lied des Dankes,</w:t>
      </w:r>
    </w:p>
    <w:p w14:paraId="28FE7AA0" w14:textId="77777777" w:rsidR="00CB13B7" w:rsidRPr="009B41ED" w:rsidRDefault="00CB13B7" w:rsidP="00CB13B7">
      <w:pPr>
        <w:rPr>
          <w:rFonts w:ascii="Calibri" w:hAnsi="Calibri" w:cs="Calibri"/>
        </w:rPr>
      </w:pPr>
      <w:r w:rsidRPr="009B41ED">
        <w:rPr>
          <w:rFonts w:ascii="Calibri" w:hAnsi="Calibri" w:cs="Calibri"/>
        </w:rPr>
        <w:t>das Lied der Hoffnung,</w:t>
      </w:r>
    </w:p>
    <w:p w14:paraId="45B3048C" w14:textId="77777777" w:rsidR="00CB13B7" w:rsidRPr="009B41ED" w:rsidRDefault="00CB13B7" w:rsidP="00CB13B7">
      <w:pPr>
        <w:rPr>
          <w:rFonts w:ascii="Calibri" w:hAnsi="Calibri" w:cs="Calibri"/>
        </w:rPr>
      </w:pPr>
      <w:r w:rsidRPr="009B41ED">
        <w:rPr>
          <w:rFonts w:ascii="Calibri" w:hAnsi="Calibri" w:cs="Calibri"/>
        </w:rPr>
        <w:t>die in uns ist</w:t>
      </w:r>
    </w:p>
    <w:p w14:paraId="7FC24014" w14:textId="77777777" w:rsidR="00CB13B7" w:rsidRPr="009B41ED" w:rsidRDefault="00CB13B7" w:rsidP="00CB13B7">
      <w:pPr>
        <w:rPr>
          <w:rFonts w:ascii="Calibri" w:hAnsi="Calibri" w:cs="Calibri"/>
        </w:rPr>
      </w:pPr>
      <w:r w:rsidRPr="009B41ED">
        <w:rPr>
          <w:rFonts w:ascii="Calibri" w:hAnsi="Calibri" w:cs="Calibri"/>
        </w:rPr>
        <w:t>durch Jesus Christus, unseren Bruder und Herrn.</w:t>
      </w:r>
    </w:p>
    <w:p w14:paraId="5A213B92" w14:textId="77777777" w:rsidR="00EC110F" w:rsidRPr="009B41ED" w:rsidRDefault="00EC110F" w:rsidP="00CB13B7">
      <w:pPr>
        <w:rPr>
          <w:rFonts w:ascii="Calibri" w:hAnsi="Calibri" w:cs="Calibri"/>
        </w:rPr>
      </w:pPr>
    </w:p>
    <w:p w14:paraId="47F73711" w14:textId="77777777" w:rsidR="00CB13B7" w:rsidRPr="009B41ED" w:rsidRDefault="00EC110F" w:rsidP="00CB13B7">
      <w:pPr>
        <w:rPr>
          <w:rFonts w:ascii="Calibri" w:hAnsi="Calibri" w:cs="Calibri"/>
          <w:sz w:val="20"/>
          <w:szCs w:val="20"/>
        </w:rPr>
      </w:pPr>
      <w:r w:rsidRPr="009B41ED">
        <w:rPr>
          <w:rFonts w:ascii="Calibri" w:hAnsi="Calibri" w:cs="Calibri"/>
          <w:b/>
        </w:rPr>
        <w:t>Hymnus</w:t>
      </w:r>
      <w:r w:rsidRPr="009B41ED">
        <w:rPr>
          <w:rFonts w:ascii="Calibri" w:hAnsi="Calibri" w:cs="Calibri"/>
        </w:rPr>
        <w:t xml:space="preserve"> </w:t>
      </w:r>
      <w:r w:rsidRPr="009B41ED">
        <w:rPr>
          <w:rFonts w:ascii="Calibri" w:hAnsi="Calibri" w:cs="Calibri"/>
          <w:sz w:val="20"/>
          <w:szCs w:val="20"/>
        </w:rPr>
        <w:t>(Vorschläge zur Auswahl)</w:t>
      </w:r>
    </w:p>
    <w:p w14:paraId="720857A5" w14:textId="77777777" w:rsidR="00CB13B7" w:rsidRPr="009B41ED" w:rsidRDefault="00CB13B7" w:rsidP="00F22E34">
      <w:pPr>
        <w:ind w:firstLine="708"/>
        <w:rPr>
          <w:rFonts w:ascii="Calibri" w:hAnsi="Calibri" w:cs="Calibri"/>
        </w:rPr>
      </w:pPr>
      <w:r w:rsidRPr="009B41ED">
        <w:rPr>
          <w:rFonts w:ascii="Calibri" w:hAnsi="Calibri" w:cs="Calibri"/>
        </w:rPr>
        <w:t>Wenn wir das Leben teilen</w:t>
      </w:r>
      <w:r w:rsidR="00EC110F" w:rsidRPr="009B41ED">
        <w:rPr>
          <w:rFonts w:ascii="Calibri" w:hAnsi="Calibri" w:cs="Calibri"/>
        </w:rPr>
        <w:t>…</w:t>
      </w:r>
      <w:r w:rsidR="004B5EAD" w:rsidRPr="009B41ED">
        <w:rPr>
          <w:rFonts w:ascii="Calibri" w:hAnsi="Calibri" w:cs="Calibri"/>
        </w:rPr>
        <w:t xml:space="preserve"> (Sonnenmusikant 213)</w:t>
      </w:r>
    </w:p>
    <w:p w14:paraId="4517584A" w14:textId="77777777" w:rsidR="00CB13B7" w:rsidRPr="009B41ED" w:rsidRDefault="00CB13B7" w:rsidP="00F22E34">
      <w:pPr>
        <w:ind w:firstLine="708"/>
        <w:rPr>
          <w:rFonts w:ascii="Calibri" w:hAnsi="Calibri" w:cs="Calibri"/>
        </w:rPr>
      </w:pPr>
      <w:r w:rsidRPr="009B41ED">
        <w:rPr>
          <w:rFonts w:ascii="Calibri" w:hAnsi="Calibri" w:cs="Calibri"/>
        </w:rPr>
        <w:t>Herr, Du bist mein L</w:t>
      </w:r>
      <w:r w:rsidR="00EC110F" w:rsidRPr="009B41ED">
        <w:rPr>
          <w:rFonts w:ascii="Calibri" w:hAnsi="Calibri" w:cs="Calibri"/>
        </w:rPr>
        <w:t>eben…</w:t>
      </w:r>
    </w:p>
    <w:p w14:paraId="2BA2F8C2" w14:textId="77777777" w:rsidR="00CB13B7" w:rsidRPr="009B41ED" w:rsidRDefault="00EC110F" w:rsidP="00F22E34">
      <w:pPr>
        <w:ind w:firstLine="708"/>
        <w:rPr>
          <w:rFonts w:ascii="Calibri" w:hAnsi="Calibri" w:cs="Calibri"/>
        </w:rPr>
      </w:pPr>
      <w:r w:rsidRPr="009B41ED">
        <w:rPr>
          <w:rFonts w:ascii="Calibri" w:hAnsi="Calibri" w:cs="Calibri"/>
        </w:rPr>
        <w:t>Ein Dankl</w:t>
      </w:r>
      <w:r w:rsidR="00CB13B7" w:rsidRPr="009B41ED">
        <w:rPr>
          <w:rFonts w:ascii="Calibri" w:hAnsi="Calibri" w:cs="Calibri"/>
        </w:rPr>
        <w:t xml:space="preserve">ied sei </w:t>
      </w:r>
      <w:r w:rsidRPr="009B41ED">
        <w:rPr>
          <w:rFonts w:ascii="Calibri" w:hAnsi="Calibri" w:cs="Calibri"/>
        </w:rPr>
        <w:t>dem Herrn...</w:t>
      </w:r>
    </w:p>
    <w:p w14:paraId="262DF734" w14:textId="77777777" w:rsidR="00CB13B7" w:rsidRPr="009B41ED" w:rsidRDefault="00CB13B7" w:rsidP="00CB13B7">
      <w:pPr>
        <w:rPr>
          <w:rFonts w:ascii="Calibri" w:hAnsi="Calibri" w:cs="Calibri"/>
        </w:rPr>
      </w:pPr>
    </w:p>
    <w:p w14:paraId="4C715FBB" w14:textId="77777777" w:rsidR="00CB13B7" w:rsidRPr="009B41ED" w:rsidRDefault="00CB13B7" w:rsidP="00CB13B7">
      <w:pPr>
        <w:rPr>
          <w:rFonts w:ascii="Calibri" w:hAnsi="Calibri" w:cs="Calibri"/>
          <w:sz w:val="20"/>
          <w:szCs w:val="20"/>
        </w:rPr>
      </w:pPr>
      <w:r w:rsidRPr="009B41ED">
        <w:rPr>
          <w:rFonts w:ascii="Calibri" w:hAnsi="Calibri" w:cs="Calibri"/>
          <w:b/>
        </w:rPr>
        <w:t xml:space="preserve">Psalmen </w:t>
      </w:r>
      <w:r w:rsidRPr="009B41ED">
        <w:rPr>
          <w:rFonts w:ascii="Calibri" w:hAnsi="Calibri" w:cs="Calibri"/>
          <w:sz w:val="20"/>
          <w:szCs w:val="20"/>
        </w:rPr>
        <w:t>(vom Tage oder:)</w:t>
      </w:r>
    </w:p>
    <w:p w14:paraId="34725A9B" w14:textId="6535780D" w:rsidR="00CB13B7" w:rsidRPr="009B41ED" w:rsidRDefault="00F801A3" w:rsidP="00F22E34">
      <w:pPr>
        <w:ind w:firstLine="708"/>
        <w:rPr>
          <w:rFonts w:ascii="Calibri" w:hAnsi="Calibri" w:cs="Calibri"/>
        </w:rPr>
      </w:pPr>
      <w:r>
        <w:rPr>
          <w:rFonts w:ascii="Calibri" w:hAnsi="Calibri" w:cs="Calibri"/>
        </w:rPr>
        <w:t>Psalm</w:t>
      </w:r>
      <w:r w:rsidR="00352840" w:rsidRPr="009B41ED">
        <w:rPr>
          <w:rFonts w:ascii="Calibri" w:hAnsi="Calibri" w:cs="Calibri"/>
        </w:rPr>
        <w:t xml:space="preserve"> </w:t>
      </w:r>
      <w:r w:rsidR="00CB13B7" w:rsidRPr="009B41ED">
        <w:rPr>
          <w:rFonts w:ascii="Calibri" w:hAnsi="Calibri" w:cs="Calibri"/>
        </w:rPr>
        <w:t>27 (GL</w:t>
      </w:r>
      <w:r w:rsidR="00EC110F" w:rsidRPr="009B41ED">
        <w:rPr>
          <w:rFonts w:ascii="Calibri" w:hAnsi="Calibri" w:cs="Calibri"/>
        </w:rPr>
        <w:t xml:space="preserve"> </w:t>
      </w:r>
      <w:r>
        <w:rPr>
          <w:rFonts w:ascii="Calibri" w:hAnsi="Calibri" w:cs="Calibri"/>
        </w:rPr>
        <w:t>38</w:t>
      </w:r>
      <w:r w:rsidR="001722B6" w:rsidRPr="009B41ED">
        <w:rPr>
          <w:rFonts w:ascii="Calibri" w:hAnsi="Calibri" w:cs="Calibri"/>
        </w:rPr>
        <w:t xml:space="preserve"> / KG 320</w:t>
      </w:r>
      <w:r w:rsidR="00CB13B7" w:rsidRPr="009B41ED">
        <w:rPr>
          <w:rFonts w:ascii="Calibri" w:hAnsi="Calibri" w:cs="Calibri"/>
        </w:rPr>
        <w:t>)</w:t>
      </w:r>
    </w:p>
    <w:p w14:paraId="220AC5B3" w14:textId="46AEAD55" w:rsidR="00CB13B7" w:rsidRPr="009B41ED" w:rsidRDefault="00F801A3" w:rsidP="00F22E34">
      <w:pPr>
        <w:ind w:firstLine="708"/>
        <w:rPr>
          <w:rFonts w:ascii="Calibri" w:hAnsi="Calibri" w:cs="Calibri"/>
          <w:sz w:val="20"/>
          <w:szCs w:val="20"/>
        </w:rPr>
      </w:pPr>
      <w:r>
        <w:rPr>
          <w:rFonts w:ascii="Calibri" w:hAnsi="Calibri" w:cs="Calibri"/>
        </w:rPr>
        <w:t>Psalm 36 (GL 40</w:t>
      </w:r>
      <w:r w:rsidR="00CB13B7" w:rsidRPr="009B41ED">
        <w:rPr>
          <w:rFonts w:ascii="Calibri" w:hAnsi="Calibri" w:cs="Calibri"/>
        </w:rPr>
        <w:t>)</w:t>
      </w:r>
      <w:r w:rsidR="00352840" w:rsidRPr="009B41ED">
        <w:rPr>
          <w:rFonts w:ascii="Calibri" w:hAnsi="Calibri" w:cs="Calibri"/>
        </w:rPr>
        <w:t xml:space="preserve"> </w:t>
      </w:r>
      <w:r w:rsidR="00352840" w:rsidRPr="009B41ED">
        <w:rPr>
          <w:rFonts w:ascii="Calibri" w:hAnsi="Calibri" w:cs="Calibri"/>
          <w:sz w:val="20"/>
          <w:szCs w:val="20"/>
        </w:rPr>
        <w:t>(oder:)</w:t>
      </w:r>
    </w:p>
    <w:p w14:paraId="124F3241" w14:textId="5477B54D" w:rsidR="00762069" w:rsidRDefault="00762069" w:rsidP="00CB13B7">
      <w:pPr>
        <w:rPr>
          <w:rFonts w:ascii="Calibri" w:hAnsi="Calibri" w:cs="Calibri"/>
          <w:b/>
        </w:rPr>
      </w:pPr>
    </w:p>
    <w:p w14:paraId="0F732770" w14:textId="77777777" w:rsidR="009B41ED" w:rsidRPr="009B41ED" w:rsidRDefault="009B41ED" w:rsidP="00CB13B7">
      <w:pPr>
        <w:rPr>
          <w:rFonts w:ascii="Calibri" w:hAnsi="Calibri" w:cs="Calibri"/>
          <w:b/>
        </w:rPr>
      </w:pPr>
    </w:p>
    <w:p w14:paraId="0347B35F" w14:textId="2ED2872B" w:rsidR="00DE5B30" w:rsidRPr="009B41ED" w:rsidRDefault="00DE5B30" w:rsidP="00CB13B7">
      <w:pPr>
        <w:rPr>
          <w:rFonts w:ascii="Calibri" w:hAnsi="Calibri" w:cs="Calibri"/>
          <w:b/>
        </w:rPr>
      </w:pPr>
      <w:r w:rsidRPr="009B41ED">
        <w:rPr>
          <w:rFonts w:ascii="Calibri" w:hAnsi="Calibri" w:cs="Calibri"/>
          <w:b/>
        </w:rPr>
        <w:t>Psalm 1</w:t>
      </w:r>
    </w:p>
    <w:p w14:paraId="70B8E920" w14:textId="77777777" w:rsidR="00DE5B30" w:rsidRPr="009B41ED" w:rsidRDefault="00DE5B30" w:rsidP="00CB13B7">
      <w:pPr>
        <w:rPr>
          <w:rFonts w:ascii="Calibri" w:hAnsi="Calibri" w:cs="Calibri"/>
        </w:rPr>
      </w:pPr>
    </w:p>
    <w:p w14:paraId="6C47D3BF" w14:textId="77777777" w:rsidR="00FB4CB2" w:rsidRPr="009B41ED" w:rsidRDefault="00FB4CB2" w:rsidP="00CB13B7">
      <w:pPr>
        <w:rPr>
          <w:rFonts w:ascii="Calibri" w:hAnsi="Calibri" w:cs="Calibri"/>
          <w:i/>
        </w:rPr>
      </w:pPr>
      <w:r w:rsidRPr="009B41ED">
        <w:rPr>
          <w:rFonts w:ascii="Calibri" w:hAnsi="Calibri" w:cs="Calibri"/>
          <w:i/>
        </w:rPr>
        <w:t>KV: Groß und gewaltig ist der Herr,</w:t>
      </w:r>
    </w:p>
    <w:p w14:paraId="1A933955" w14:textId="6BEC92D1" w:rsidR="00FB4CB2" w:rsidRPr="009B41ED" w:rsidRDefault="00FB4CB2" w:rsidP="00CB13B7">
      <w:pPr>
        <w:rPr>
          <w:rFonts w:ascii="Calibri" w:hAnsi="Calibri" w:cs="Calibri"/>
        </w:rPr>
      </w:pPr>
      <w:r w:rsidRPr="009B41ED">
        <w:rPr>
          <w:rFonts w:ascii="Calibri" w:hAnsi="Calibri" w:cs="Calibri"/>
          <w:i/>
        </w:rPr>
        <w:t>wir wollen seine Zeugen sein</w:t>
      </w:r>
      <w:r w:rsidR="00271D7F" w:rsidRPr="009B41ED">
        <w:rPr>
          <w:rFonts w:ascii="Calibri" w:hAnsi="Calibri" w:cs="Calibri"/>
          <w:i/>
        </w:rPr>
        <w:t>.</w:t>
      </w:r>
    </w:p>
    <w:p w14:paraId="1D0B22F6" w14:textId="77777777" w:rsidR="00FB4CB2" w:rsidRPr="009B41ED" w:rsidRDefault="00FB4CB2" w:rsidP="00CB13B7">
      <w:pPr>
        <w:rPr>
          <w:rFonts w:ascii="Calibri" w:hAnsi="Calibri" w:cs="Calibri"/>
        </w:rPr>
      </w:pPr>
    </w:p>
    <w:p w14:paraId="4F48E9DE" w14:textId="77777777" w:rsidR="00FB4CB2" w:rsidRPr="009B41ED" w:rsidRDefault="00FB4CB2" w:rsidP="00FB4CB2">
      <w:pPr>
        <w:rPr>
          <w:rFonts w:ascii="Calibri" w:hAnsi="Calibri" w:cs="Calibri"/>
        </w:rPr>
      </w:pPr>
      <w:r w:rsidRPr="009B41ED">
        <w:rPr>
          <w:rFonts w:ascii="Calibri" w:hAnsi="Calibri" w:cs="Calibri"/>
        </w:rPr>
        <w:t>Wir loben dich</w:t>
      </w:r>
      <w:r w:rsidR="00271D7F" w:rsidRPr="009B41ED">
        <w:rPr>
          <w:rFonts w:ascii="Calibri" w:hAnsi="Calibri" w:cs="Calibri"/>
        </w:rPr>
        <w:t>,</w:t>
      </w:r>
      <w:r w:rsidRPr="009B41ED">
        <w:rPr>
          <w:rFonts w:ascii="Calibri" w:hAnsi="Calibri" w:cs="Calibri"/>
        </w:rPr>
        <w:t xml:space="preserve"> Gott, für deine Nähe,</w:t>
      </w:r>
      <w:r w:rsidR="004617C3" w:rsidRPr="009B41ED">
        <w:rPr>
          <w:rFonts w:ascii="Calibri" w:hAnsi="Calibri" w:cs="Calibri"/>
        </w:rPr>
        <w:t xml:space="preserve"> </w:t>
      </w:r>
      <w:r w:rsidRPr="009B41ED">
        <w:rPr>
          <w:rFonts w:ascii="Calibri" w:hAnsi="Calibri" w:cs="Calibri"/>
        </w:rPr>
        <w:t>*</w:t>
      </w:r>
    </w:p>
    <w:p w14:paraId="3B40D3D3" w14:textId="77777777" w:rsidR="00FB4CB2" w:rsidRPr="009B41ED" w:rsidRDefault="00FB4CB2" w:rsidP="00FB4CB2">
      <w:pPr>
        <w:ind w:firstLine="708"/>
        <w:rPr>
          <w:rFonts w:ascii="Calibri" w:hAnsi="Calibri" w:cs="Calibri"/>
        </w:rPr>
      </w:pPr>
      <w:r w:rsidRPr="009B41ED">
        <w:rPr>
          <w:rFonts w:ascii="Calibri" w:hAnsi="Calibri" w:cs="Calibri"/>
        </w:rPr>
        <w:t>denn du bist uns nicht fern.</w:t>
      </w:r>
    </w:p>
    <w:p w14:paraId="410B07E4" w14:textId="77777777" w:rsidR="00FB4CB2" w:rsidRPr="009B41ED" w:rsidRDefault="00FB4CB2" w:rsidP="00FB4CB2">
      <w:pPr>
        <w:rPr>
          <w:rFonts w:ascii="Calibri" w:hAnsi="Calibri" w:cs="Calibri"/>
        </w:rPr>
      </w:pPr>
      <w:r w:rsidRPr="009B41ED">
        <w:rPr>
          <w:rFonts w:ascii="Calibri" w:hAnsi="Calibri" w:cs="Calibri"/>
        </w:rPr>
        <w:t>Wir danken dir</w:t>
      </w:r>
      <w:r w:rsidR="00271D7F" w:rsidRPr="009B41ED">
        <w:rPr>
          <w:rFonts w:ascii="Calibri" w:hAnsi="Calibri" w:cs="Calibri"/>
        </w:rPr>
        <w:t>,</w:t>
      </w:r>
      <w:r w:rsidRPr="009B41ED">
        <w:rPr>
          <w:rFonts w:ascii="Calibri" w:hAnsi="Calibri" w:cs="Calibri"/>
        </w:rPr>
        <w:t xml:space="preserve"> Gott, für deine Gegenwart, * </w:t>
      </w:r>
    </w:p>
    <w:p w14:paraId="5F3A7F2E" w14:textId="77777777" w:rsidR="00FB4CB2" w:rsidRPr="009B41ED" w:rsidRDefault="00FB4CB2" w:rsidP="00FB4CB2">
      <w:pPr>
        <w:ind w:firstLine="708"/>
        <w:rPr>
          <w:rFonts w:ascii="Calibri" w:hAnsi="Calibri" w:cs="Calibri"/>
        </w:rPr>
      </w:pPr>
      <w:r w:rsidRPr="009B41ED">
        <w:rPr>
          <w:rFonts w:ascii="Calibri" w:hAnsi="Calibri" w:cs="Calibri"/>
        </w:rPr>
        <w:t>denn du lässt uns nicht allein.</w:t>
      </w:r>
    </w:p>
    <w:p w14:paraId="622E013E" w14:textId="77777777" w:rsidR="00FB4CB2" w:rsidRPr="009B41ED" w:rsidRDefault="00FB4CB2" w:rsidP="00FB4CB2">
      <w:pPr>
        <w:rPr>
          <w:rFonts w:ascii="Calibri" w:hAnsi="Calibri" w:cs="Calibri"/>
        </w:rPr>
      </w:pPr>
      <w:r w:rsidRPr="009B41ED">
        <w:rPr>
          <w:rFonts w:ascii="Calibri" w:hAnsi="Calibri" w:cs="Calibri"/>
        </w:rPr>
        <w:t>Wir loben dich</w:t>
      </w:r>
      <w:r w:rsidR="00271D7F" w:rsidRPr="009B41ED">
        <w:rPr>
          <w:rFonts w:ascii="Calibri" w:hAnsi="Calibri" w:cs="Calibri"/>
        </w:rPr>
        <w:t>,</w:t>
      </w:r>
      <w:r w:rsidRPr="009B41ED">
        <w:rPr>
          <w:rFonts w:ascii="Calibri" w:hAnsi="Calibri" w:cs="Calibri"/>
        </w:rPr>
        <w:t xml:space="preserve"> Gott, für deinen Segen, *</w:t>
      </w:r>
    </w:p>
    <w:p w14:paraId="19F29931" w14:textId="77777777" w:rsidR="00FB4CB2" w:rsidRPr="009B41ED" w:rsidRDefault="00FB4CB2" w:rsidP="00FB4CB2">
      <w:pPr>
        <w:ind w:firstLine="708"/>
        <w:rPr>
          <w:rFonts w:ascii="Calibri" w:hAnsi="Calibri" w:cs="Calibri"/>
        </w:rPr>
      </w:pPr>
      <w:r w:rsidRPr="009B41ED">
        <w:rPr>
          <w:rFonts w:ascii="Calibri" w:hAnsi="Calibri" w:cs="Calibri"/>
        </w:rPr>
        <w:t>denn du bist um uns besorgt.</w:t>
      </w:r>
    </w:p>
    <w:p w14:paraId="0AEBB556" w14:textId="77777777" w:rsidR="00FB4CB2" w:rsidRPr="009B41ED" w:rsidRDefault="00FB4CB2" w:rsidP="00FB4CB2">
      <w:pPr>
        <w:rPr>
          <w:rFonts w:ascii="Calibri" w:hAnsi="Calibri" w:cs="Calibri"/>
        </w:rPr>
      </w:pPr>
      <w:r w:rsidRPr="009B41ED">
        <w:rPr>
          <w:rFonts w:ascii="Calibri" w:hAnsi="Calibri" w:cs="Calibri"/>
        </w:rPr>
        <w:t>Wir danken dir</w:t>
      </w:r>
      <w:r w:rsidR="00271D7F" w:rsidRPr="009B41ED">
        <w:rPr>
          <w:rFonts w:ascii="Calibri" w:hAnsi="Calibri" w:cs="Calibri"/>
        </w:rPr>
        <w:t>,</w:t>
      </w:r>
      <w:r w:rsidRPr="009B41ED">
        <w:rPr>
          <w:rFonts w:ascii="Calibri" w:hAnsi="Calibri" w:cs="Calibri"/>
        </w:rPr>
        <w:t xml:space="preserve"> Gott, für deine Gnade, *</w:t>
      </w:r>
    </w:p>
    <w:p w14:paraId="0F985121" w14:textId="77777777" w:rsidR="00FB4CB2" w:rsidRPr="009B41ED" w:rsidRDefault="00FB4CB2" w:rsidP="00FB4CB2">
      <w:pPr>
        <w:ind w:firstLine="708"/>
        <w:rPr>
          <w:rFonts w:ascii="Calibri" w:hAnsi="Calibri" w:cs="Calibri"/>
        </w:rPr>
      </w:pPr>
      <w:r w:rsidRPr="009B41ED">
        <w:rPr>
          <w:rFonts w:ascii="Calibri" w:hAnsi="Calibri" w:cs="Calibri"/>
        </w:rPr>
        <w:t>denn du lässt uns nicht im Stich.</w:t>
      </w:r>
    </w:p>
    <w:p w14:paraId="616D0AE5" w14:textId="77777777" w:rsidR="00FB4CB2" w:rsidRPr="009B41ED" w:rsidRDefault="00FB4CB2" w:rsidP="00FB4CB2">
      <w:pPr>
        <w:rPr>
          <w:rFonts w:ascii="Calibri" w:hAnsi="Calibri" w:cs="Calibri"/>
        </w:rPr>
      </w:pPr>
      <w:r w:rsidRPr="009B41ED">
        <w:rPr>
          <w:rFonts w:ascii="Calibri" w:hAnsi="Calibri" w:cs="Calibri"/>
        </w:rPr>
        <w:t>Wir loben dich</w:t>
      </w:r>
      <w:r w:rsidR="00271D7F" w:rsidRPr="009B41ED">
        <w:rPr>
          <w:rFonts w:ascii="Calibri" w:hAnsi="Calibri" w:cs="Calibri"/>
        </w:rPr>
        <w:t>,</w:t>
      </w:r>
      <w:r w:rsidRPr="009B41ED">
        <w:rPr>
          <w:rFonts w:ascii="Calibri" w:hAnsi="Calibri" w:cs="Calibri"/>
        </w:rPr>
        <w:t xml:space="preserve"> Gott, für deinen Frieden, *</w:t>
      </w:r>
    </w:p>
    <w:p w14:paraId="2F47DDF7" w14:textId="77777777" w:rsidR="00FB4CB2" w:rsidRPr="009B41ED" w:rsidRDefault="00FB4CB2" w:rsidP="00FB4CB2">
      <w:pPr>
        <w:ind w:firstLine="708"/>
        <w:rPr>
          <w:rFonts w:ascii="Calibri" w:hAnsi="Calibri" w:cs="Calibri"/>
        </w:rPr>
      </w:pPr>
      <w:r w:rsidRPr="009B41ED">
        <w:rPr>
          <w:rFonts w:ascii="Calibri" w:hAnsi="Calibri" w:cs="Calibri"/>
        </w:rPr>
        <w:t>denn du überlässt uns nicht dem Streit.</w:t>
      </w:r>
    </w:p>
    <w:p w14:paraId="731B2059" w14:textId="77777777" w:rsidR="00FB4CB2" w:rsidRPr="009B41ED" w:rsidRDefault="00FB4CB2" w:rsidP="00FB4CB2">
      <w:pPr>
        <w:rPr>
          <w:rFonts w:ascii="Calibri" w:hAnsi="Calibri" w:cs="Calibri"/>
        </w:rPr>
      </w:pPr>
      <w:r w:rsidRPr="009B41ED">
        <w:rPr>
          <w:rFonts w:ascii="Calibri" w:hAnsi="Calibri" w:cs="Calibri"/>
        </w:rPr>
        <w:t>Wir danken dir</w:t>
      </w:r>
      <w:r w:rsidR="00271D7F" w:rsidRPr="009B41ED">
        <w:rPr>
          <w:rFonts w:ascii="Calibri" w:hAnsi="Calibri" w:cs="Calibri"/>
        </w:rPr>
        <w:t>,</w:t>
      </w:r>
      <w:r w:rsidRPr="009B41ED">
        <w:rPr>
          <w:rFonts w:ascii="Calibri" w:hAnsi="Calibri" w:cs="Calibri"/>
        </w:rPr>
        <w:t xml:space="preserve"> Gott, für deine Barmherzigkeit, * </w:t>
      </w:r>
    </w:p>
    <w:p w14:paraId="72B4EB71" w14:textId="77777777" w:rsidR="00FB4CB2" w:rsidRPr="009B41ED" w:rsidRDefault="00FB4CB2" w:rsidP="00FB4CB2">
      <w:pPr>
        <w:ind w:firstLine="708"/>
        <w:rPr>
          <w:rFonts w:ascii="Calibri" w:hAnsi="Calibri" w:cs="Calibri"/>
        </w:rPr>
      </w:pPr>
      <w:r w:rsidRPr="009B41ED">
        <w:rPr>
          <w:rFonts w:ascii="Calibri" w:hAnsi="Calibri" w:cs="Calibri"/>
        </w:rPr>
        <w:t>denn du lässt uns nicht fallen.</w:t>
      </w:r>
    </w:p>
    <w:p w14:paraId="21B94AA9" w14:textId="77777777" w:rsidR="00FB4CB2" w:rsidRPr="009B41ED" w:rsidRDefault="00FB4CB2" w:rsidP="00FB4CB2">
      <w:pPr>
        <w:rPr>
          <w:rFonts w:ascii="Calibri" w:hAnsi="Calibri" w:cs="Calibri"/>
        </w:rPr>
      </w:pPr>
      <w:r w:rsidRPr="009B41ED">
        <w:rPr>
          <w:rFonts w:ascii="Calibri" w:hAnsi="Calibri" w:cs="Calibri"/>
        </w:rPr>
        <w:t>Wir loben dich</w:t>
      </w:r>
      <w:r w:rsidR="00271D7F" w:rsidRPr="009B41ED">
        <w:rPr>
          <w:rFonts w:ascii="Calibri" w:hAnsi="Calibri" w:cs="Calibri"/>
        </w:rPr>
        <w:t>,</w:t>
      </w:r>
      <w:r w:rsidRPr="009B41ED">
        <w:rPr>
          <w:rFonts w:ascii="Calibri" w:hAnsi="Calibri" w:cs="Calibri"/>
        </w:rPr>
        <w:t xml:space="preserve"> Gott, für deine Liebe, *</w:t>
      </w:r>
    </w:p>
    <w:p w14:paraId="5C71EB91" w14:textId="77777777" w:rsidR="00FB4CB2" w:rsidRPr="009B41ED" w:rsidRDefault="00FB4CB2" w:rsidP="00FB4CB2">
      <w:pPr>
        <w:ind w:firstLine="708"/>
        <w:rPr>
          <w:rFonts w:ascii="Calibri" w:hAnsi="Calibri" w:cs="Calibri"/>
        </w:rPr>
      </w:pPr>
      <w:r w:rsidRPr="009B41ED">
        <w:rPr>
          <w:rFonts w:ascii="Calibri" w:hAnsi="Calibri" w:cs="Calibri"/>
        </w:rPr>
        <w:t>denn du schaust uns immer an.</w:t>
      </w:r>
    </w:p>
    <w:p w14:paraId="19670008" w14:textId="77777777" w:rsidR="00FB4CB2" w:rsidRPr="009B41ED" w:rsidRDefault="00FB4CB2" w:rsidP="00FB4CB2">
      <w:pPr>
        <w:rPr>
          <w:rFonts w:ascii="Calibri" w:hAnsi="Calibri" w:cs="Calibri"/>
        </w:rPr>
      </w:pPr>
      <w:r w:rsidRPr="009B41ED">
        <w:rPr>
          <w:rFonts w:ascii="Calibri" w:hAnsi="Calibri" w:cs="Calibri"/>
        </w:rPr>
        <w:t>Wir danken dir</w:t>
      </w:r>
      <w:r w:rsidR="00271D7F" w:rsidRPr="009B41ED">
        <w:rPr>
          <w:rFonts w:ascii="Calibri" w:hAnsi="Calibri" w:cs="Calibri"/>
        </w:rPr>
        <w:t>,</w:t>
      </w:r>
      <w:r w:rsidRPr="009B41ED">
        <w:rPr>
          <w:rFonts w:ascii="Calibri" w:hAnsi="Calibri" w:cs="Calibri"/>
        </w:rPr>
        <w:t xml:space="preserve"> Gott, für deine Treue, *</w:t>
      </w:r>
    </w:p>
    <w:p w14:paraId="1F78EB08" w14:textId="77777777" w:rsidR="00FB4CB2" w:rsidRPr="009B41ED" w:rsidRDefault="00FB4CB2" w:rsidP="00FB4CB2">
      <w:pPr>
        <w:ind w:firstLine="708"/>
        <w:rPr>
          <w:rFonts w:ascii="Calibri" w:hAnsi="Calibri" w:cs="Calibri"/>
        </w:rPr>
      </w:pPr>
      <w:r w:rsidRPr="009B41ED">
        <w:rPr>
          <w:rFonts w:ascii="Calibri" w:hAnsi="Calibri" w:cs="Calibri"/>
        </w:rPr>
        <w:t>denn du trägst uns auf Händen.</w:t>
      </w:r>
    </w:p>
    <w:p w14:paraId="7CDD4740" w14:textId="77777777" w:rsidR="00FB4CB2" w:rsidRPr="009B41ED" w:rsidRDefault="00FB4CB2" w:rsidP="00FB4CB2">
      <w:pPr>
        <w:rPr>
          <w:rFonts w:ascii="Calibri" w:hAnsi="Calibri" w:cs="Calibri"/>
        </w:rPr>
      </w:pPr>
      <w:r w:rsidRPr="009B41ED">
        <w:rPr>
          <w:rFonts w:ascii="Calibri" w:hAnsi="Calibri" w:cs="Calibri"/>
        </w:rPr>
        <w:t>Ehre sei dem Vater und dem Sohn</w:t>
      </w:r>
      <w:r w:rsidR="004617C3" w:rsidRPr="009B41ED">
        <w:rPr>
          <w:rFonts w:ascii="Calibri" w:hAnsi="Calibri" w:cs="Calibri"/>
        </w:rPr>
        <w:t xml:space="preserve"> </w:t>
      </w:r>
      <w:r w:rsidRPr="009B41ED">
        <w:rPr>
          <w:rFonts w:ascii="Calibri" w:hAnsi="Calibri" w:cs="Calibri"/>
        </w:rPr>
        <w:t>*</w:t>
      </w:r>
    </w:p>
    <w:p w14:paraId="50036F0A" w14:textId="77777777" w:rsidR="00FB4CB2" w:rsidRPr="009B41ED" w:rsidRDefault="00FB4CB2" w:rsidP="00FB4CB2">
      <w:pPr>
        <w:ind w:firstLine="708"/>
        <w:rPr>
          <w:rFonts w:ascii="Calibri" w:hAnsi="Calibri" w:cs="Calibri"/>
        </w:rPr>
      </w:pPr>
      <w:r w:rsidRPr="009B41ED">
        <w:rPr>
          <w:rFonts w:ascii="Calibri" w:hAnsi="Calibri" w:cs="Calibri"/>
        </w:rPr>
        <w:t>und dem heiligen Geist.</w:t>
      </w:r>
    </w:p>
    <w:p w14:paraId="2EC7B829" w14:textId="77777777" w:rsidR="00FB4CB2" w:rsidRPr="009B41ED" w:rsidRDefault="00FB4CB2" w:rsidP="00FB4CB2">
      <w:pPr>
        <w:rPr>
          <w:rFonts w:ascii="Calibri" w:hAnsi="Calibri" w:cs="Calibri"/>
        </w:rPr>
      </w:pPr>
      <w:r w:rsidRPr="009B41ED">
        <w:rPr>
          <w:rFonts w:ascii="Calibri" w:hAnsi="Calibri" w:cs="Calibri"/>
        </w:rPr>
        <w:t>Wie im Anfang, so auch jetzt und allezeit</w:t>
      </w:r>
      <w:r w:rsidR="004617C3" w:rsidRPr="009B41ED">
        <w:rPr>
          <w:rFonts w:ascii="Calibri" w:hAnsi="Calibri" w:cs="Calibri"/>
        </w:rPr>
        <w:t xml:space="preserve"> </w:t>
      </w:r>
      <w:r w:rsidRPr="009B41ED">
        <w:rPr>
          <w:rFonts w:ascii="Calibri" w:hAnsi="Calibri" w:cs="Calibri"/>
        </w:rPr>
        <w:t>*</w:t>
      </w:r>
    </w:p>
    <w:p w14:paraId="3EF0DB74" w14:textId="77777777" w:rsidR="00FB4CB2" w:rsidRPr="009B41ED" w:rsidRDefault="00FB4CB2" w:rsidP="00FB4CB2">
      <w:pPr>
        <w:ind w:firstLine="708"/>
        <w:rPr>
          <w:rFonts w:ascii="Calibri" w:hAnsi="Calibri" w:cs="Calibri"/>
        </w:rPr>
      </w:pPr>
      <w:r w:rsidRPr="009B41ED">
        <w:rPr>
          <w:rFonts w:ascii="Calibri" w:hAnsi="Calibri" w:cs="Calibri"/>
        </w:rPr>
        <w:t>und in Ewigkeit. Amen.</w:t>
      </w:r>
    </w:p>
    <w:p w14:paraId="391FD3D2" w14:textId="77777777" w:rsidR="00FB4CB2" w:rsidRPr="009B41ED" w:rsidRDefault="00FB4CB2" w:rsidP="00CB13B7">
      <w:pPr>
        <w:rPr>
          <w:rFonts w:ascii="Calibri" w:hAnsi="Calibri" w:cs="Calibri"/>
        </w:rPr>
      </w:pPr>
    </w:p>
    <w:p w14:paraId="150E0199" w14:textId="77777777" w:rsidR="00352840" w:rsidRPr="009B41ED" w:rsidRDefault="00352840" w:rsidP="00352840">
      <w:pPr>
        <w:rPr>
          <w:rFonts w:ascii="Calibri" w:hAnsi="Calibri" w:cs="Calibri"/>
          <w:i/>
        </w:rPr>
      </w:pPr>
      <w:r w:rsidRPr="009B41ED">
        <w:rPr>
          <w:rFonts w:ascii="Calibri" w:hAnsi="Calibri" w:cs="Calibri"/>
          <w:i/>
        </w:rPr>
        <w:t>KV: Groß und gewaltig ist der Herr,</w:t>
      </w:r>
    </w:p>
    <w:p w14:paraId="55600A0C" w14:textId="2C102A4D" w:rsidR="00352840" w:rsidRPr="009B41ED" w:rsidRDefault="00352840" w:rsidP="00352840">
      <w:pPr>
        <w:rPr>
          <w:rFonts w:ascii="Calibri" w:hAnsi="Calibri" w:cs="Calibri"/>
        </w:rPr>
      </w:pPr>
      <w:r w:rsidRPr="009B41ED">
        <w:rPr>
          <w:rFonts w:ascii="Calibri" w:hAnsi="Calibri" w:cs="Calibri"/>
          <w:i/>
        </w:rPr>
        <w:t>wir wollen seine Zeugen sein</w:t>
      </w:r>
      <w:r w:rsidR="00271D7F" w:rsidRPr="009B41ED">
        <w:rPr>
          <w:rFonts w:ascii="Calibri" w:hAnsi="Calibri" w:cs="Calibri"/>
          <w:i/>
        </w:rPr>
        <w:t>.</w:t>
      </w:r>
    </w:p>
    <w:p w14:paraId="606E426D" w14:textId="77777777" w:rsidR="00352840" w:rsidRPr="009B41ED" w:rsidRDefault="00352840" w:rsidP="00CB13B7">
      <w:pPr>
        <w:rPr>
          <w:rFonts w:ascii="Calibri" w:hAnsi="Calibri" w:cs="Calibri"/>
        </w:rPr>
      </w:pPr>
    </w:p>
    <w:p w14:paraId="63578AAA" w14:textId="77777777" w:rsidR="006748BA" w:rsidRPr="009B41ED" w:rsidRDefault="006748BA" w:rsidP="00CB13B7">
      <w:pPr>
        <w:rPr>
          <w:rFonts w:ascii="Calibri" w:hAnsi="Calibri" w:cs="Calibri"/>
        </w:rPr>
      </w:pPr>
    </w:p>
    <w:p w14:paraId="143A7E5D" w14:textId="77777777" w:rsidR="009B41ED" w:rsidRDefault="009B41ED" w:rsidP="00CB13B7">
      <w:pPr>
        <w:rPr>
          <w:rFonts w:ascii="Calibri" w:hAnsi="Calibri" w:cs="Calibri"/>
          <w:b/>
        </w:rPr>
      </w:pPr>
    </w:p>
    <w:p w14:paraId="7B227E6C" w14:textId="77777777" w:rsidR="009B41ED" w:rsidRDefault="009B41ED" w:rsidP="00CB13B7">
      <w:pPr>
        <w:rPr>
          <w:rFonts w:ascii="Calibri" w:hAnsi="Calibri" w:cs="Calibri"/>
          <w:b/>
        </w:rPr>
      </w:pPr>
    </w:p>
    <w:p w14:paraId="71B9C79D" w14:textId="230E6AC3" w:rsidR="00DE5B30" w:rsidRPr="009B41ED" w:rsidRDefault="00DE5B30" w:rsidP="00CB13B7">
      <w:pPr>
        <w:rPr>
          <w:rFonts w:ascii="Calibri" w:hAnsi="Calibri" w:cs="Calibri"/>
          <w:b/>
        </w:rPr>
      </w:pPr>
      <w:r w:rsidRPr="009B41ED">
        <w:rPr>
          <w:rFonts w:ascii="Calibri" w:hAnsi="Calibri" w:cs="Calibri"/>
          <w:b/>
        </w:rPr>
        <w:lastRenderedPageBreak/>
        <w:t>Psalm 2</w:t>
      </w:r>
    </w:p>
    <w:p w14:paraId="753806FC" w14:textId="77777777" w:rsidR="009B41ED" w:rsidRDefault="009B41ED" w:rsidP="00FF6820">
      <w:pPr>
        <w:rPr>
          <w:rFonts w:ascii="Calibri" w:hAnsi="Calibri" w:cs="Calibri"/>
          <w:i/>
        </w:rPr>
      </w:pPr>
    </w:p>
    <w:p w14:paraId="4AE61141" w14:textId="4FE8CECF" w:rsidR="00FF6820" w:rsidRPr="009B41ED" w:rsidRDefault="00352840" w:rsidP="00FF6820">
      <w:pPr>
        <w:rPr>
          <w:rFonts w:ascii="Calibri" w:hAnsi="Calibri" w:cs="Calibri"/>
        </w:rPr>
      </w:pPr>
      <w:r w:rsidRPr="009B41ED">
        <w:rPr>
          <w:rFonts w:ascii="Calibri" w:hAnsi="Calibri" w:cs="Calibri"/>
          <w:i/>
        </w:rPr>
        <w:t>KV: Die Himmel rühmen die Herrlichkeit Gottes</w:t>
      </w:r>
      <w:r w:rsidR="00271D7F" w:rsidRPr="009B41ED">
        <w:rPr>
          <w:rFonts w:ascii="Calibri" w:hAnsi="Calibri" w:cs="Calibri"/>
          <w:i/>
        </w:rPr>
        <w:t>.</w:t>
      </w:r>
    </w:p>
    <w:p w14:paraId="7730CF3D" w14:textId="77777777" w:rsidR="00FF6820" w:rsidRPr="009B41ED" w:rsidRDefault="00FF6820" w:rsidP="00FF6820">
      <w:pPr>
        <w:rPr>
          <w:rFonts w:ascii="Calibri" w:hAnsi="Calibri" w:cs="Calibri"/>
          <w:sz w:val="16"/>
          <w:szCs w:val="16"/>
        </w:rPr>
      </w:pPr>
    </w:p>
    <w:p w14:paraId="268B5531" w14:textId="6FE0E609" w:rsidR="00FF6820" w:rsidRPr="009B41ED" w:rsidRDefault="00FF6820" w:rsidP="00FF6820">
      <w:pPr>
        <w:rPr>
          <w:rFonts w:ascii="Calibri" w:hAnsi="Calibri" w:cs="Calibri"/>
        </w:rPr>
      </w:pPr>
      <w:r w:rsidRPr="009B41ED">
        <w:rPr>
          <w:rFonts w:ascii="Calibri" w:hAnsi="Calibri" w:cs="Calibri"/>
        </w:rPr>
        <w:t>Der Himmel erzählt von dir, Gott,</w:t>
      </w:r>
      <w:r w:rsidR="009B41ED">
        <w:rPr>
          <w:rFonts w:ascii="Calibri" w:hAnsi="Calibri" w:cs="Calibri"/>
        </w:rPr>
        <w:t xml:space="preserve"> *</w:t>
      </w:r>
      <w:r w:rsidRPr="009B41ED">
        <w:rPr>
          <w:rFonts w:ascii="Calibri" w:hAnsi="Calibri" w:cs="Calibri"/>
        </w:rPr>
        <w:t xml:space="preserve"> </w:t>
      </w:r>
    </w:p>
    <w:p w14:paraId="4A50005B" w14:textId="77777777" w:rsidR="00FF6820" w:rsidRPr="009B41ED" w:rsidRDefault="00FF6820" w:rsidP="00FF6820">
      <w:pPr>
        <w:ind w:firstLine="708"/>
        <w:rPr>
          <w:rFonts w:ascii="Calibri" w:hAnsi="Calibri" w:cs="Calibri"/>
        </w:rPr>
      </w:pPr>
      <w:r w:rsidRPr="009B41ED">
        <w:rPr>
          <w:rFonts w:ascii="Calibri" w:hAnsi="Calibri" w:cs="Calibri"/>
        </w:rPr>
        <w:t>und verkündet deine Herrlichkeit.</w:t>
      </w:r>
    </w:p>
    <w:p w14:paraId="7A2A8ECD" w14:textId="0BD12000" w:rsidR="00FF6820" w:rsidRPr="009B41ED" w:rsidRDefault="00FF6820" w:rsidP="00FF6820">
      <w:pPr>
        <w:rPr>
          <w:rFonts w:ascii="Calibri" w:hAnsi="Calibri" w:cs="Calibri"/>
        </w:rPr>
      </w:pPr>
      <w:r w:rsidRPr="009B41ED">
        <w:rPr>
          <w:rFonts w:ascii="Calibri" w:hAnsi="Calibri" w:cs="Calibri"/>
        </w:rPr>
        <w:t>Ein Tag verkündet deinen Ruhm dem folgenden Tag.</w:t>
      </w:r>
      <w:r w:rsidR="009B41ED">
        <w:rPr>
          <w:rFonts w:ascii="Calibri" w:hAnsi="Calibri" w:cs="Calibri"/>
        </w:rPr>
        <w:t xml:space="preserve"> *</w:t>
      </w:r>
    </w:p>
    <w:p w14:paraId="4DB55651" w14:textId="77777777" w:rsidR="00FF6820" w:rsidRPr="009B41ED" w:rsidRDefault="00FF6820" w:rsidP="00FF6820">
      <w:pPr>
        <w:ind w:firstLine="708"/>
        <w:rPr>
          <w:rFonts w:ascii="Calibri" w:hAnsi="Calibri" w:cs="Calibri"/>
        </w:rPr>
      </w:pPr>
      <w:r w:rsidRPr="009B41ED">
        <w:rPr>
          <w:rFonts w:ascii="Calibri" w:hAnsi="Calibri" w:cs="Calibri"/>
        </w:rPr>
        <w:t>Was eine Nacht weiß, sagt sie der nächsten ins Ohr.</w:t>
      </w:r>
    </w:p>
    <w:p w14:paraId="40BD4767" w14:textId="70C55CD7" w:rsidR="00FF6820" w:rsidRPr="009B41ED" w:rsidRDefault="00FF6820" w:rsidP="00FF6820">
      <w:pPr>
        <w:rPr>
          <w:rFonts w:ascii="Calibri" w:hAnsi="Calibri" w:cs="Calibri"/>
        </w:rPr>
      </w:pPr>
      <w:r w:rsidRPr="009B41ED">
        <w:rPr>
          <w:rFonts w:ascii="Calibri" w:hAnsi="Calibri" w:cs="Calibri"/>
        </w:rPr>
        <w:t xml:space="preserve">Sie reden ohne Worte </w:t>
      </w:r>
      <w:r w:rsidR="009B41ED">
        <w:rPr>
          <w:rFonts w:ascii="Calibri" w:hAnsi="Calibri" w:cs="Calibri"/>
        </w:rPr>
        <w:t>*</w:t>
      </w:r>
    </w:p>
    <w:p w14:paraId="38691C6D" w14:textId="77777777" w:rsidR="00FF6820" w:rsidRPr="009B41ED" w:rsidRDefault="00FF6820" w:rsidP="00FF6820">
      <w:pPr>
        <w:ind w:firstLine="708"/>
        <w:rPr>
          <w:rFonts w:ascii="Calibri" w:hAnsi="Calibri" w:cs="Calibri"/>
        </w:rPr>
      </w:pPr>
      <w:r w:rsidRPr="009B41ED">
        <w:rPr>
          <w:rFonts w:ascii="Calibri" w:hAnsi="Calibri" w:cs="Calibri"/>
        </w:rPr>
        <w:t>und singen ohne vernehmbare Stimme.</w:t>
      </w:r>
    </w:p>
    <w:p w14:paraId="33744B8E" w14:textId="5E8790D3" w:rsidR="00FF6820" w:rsidRPr="009B41ED" w:rsidRDefault="00FF6820" w:rsidP="00FF6820">
      <w:pPr>
        <w:rPr>
          <w:rFonts w:ascii="Calibri" w:hAnsi="Calibri" w:cs="Calibri"/>
        </w:rPr>
      </w:pPr>
      <w:r w:rsidRPr="009B41ED">
        <w:rPr>
          <w:rFonts w:ascii="Calibri" w:hAnsi="Calibri" w:cs="Calibri"/>
        </w:rPr>
        <w:t xml:space="preserve">Was sie erzählen, erfüllt das Land, </w:t>
      </w:r>
      <w:r w:rsidR="009B41ED">
        <w:rPr>
          <w:rFonts w:ascii="Calibri" w:hAnsi="Calibri" w:cs="Calibri"/>
        </w:rPr>
        <w:t>*</w:t>
      </w:r>
    </w:p>
    <w:p w14:paraId="0F8344C8" w14:textId="77777777" w:rsidR="00FF6820" w:rsidRPr="009B41ED" w:rsidRDefault="00FF6820" w:rsidP="00FF6820">
      <w:pPr>
        <w:ind w:firstLine="708"/>
        <w:rPr>
          <w:rFonts w:ascii="Calibri" w:hAnsi="Calibri" w:cs="Calibri"/>
        </w:rPr>
      </w:pPr>
      <w:r w:rsidRPr="009B41ED">
        <w:rPr>
          <w:rFonts w:ascii="Calibri" w:hAnsi="Calibri" w:cs="Calibri"/>
        </w:rPr>
        <w:t>und ans Ende der Welt tönt ihr Raunen.</w:t>
      </w:r>
    </w:p>
    <w:p w14:paraId="39F256FE" w14:textId="11CBDE13" w:rsidR="00FF6820" w:rsidRPr="009B41ED" w:rsidRDefault="00FF6820" w:rsidP="00FF6820">
      <w:pPr>
        <w:rPr>
          <w:rFonts w:ascii="Calibri" w:hAnsi="Calibri" w:cs="Calibri"/>
        </w:rPr>
      </w:pPr>
      <w:r w:rsidRPr="009B41ED">
        <w:rPr>
          <w:rFonts w:ascii="Calibri" w:hAnsi="Calibri" w:cs="Calibri"/>
        </w:rPr>
        <w:t xml:space="preserve">Du hast der Sonne ihre Bahn bestimmt. </w:t>
      </w:r>
      <w:r w:rsidR="009B41ED">
        <w:rPr>
          <w:rFonts w:ascii="Calibri" w:hAnsi="Calibri" w:cs="Calibri"/>
        </w:rPr>
        <w:t>*</w:t>
      </w:r>
    </w:p>
    <w:p w14:paraId="210019CE" w14:textId="77777777" w:rsidR="00FF6820" w:rsidRPr="009B41ED" w:rsidRDefault="00FF6820" w:rsidP="00FF6820">
      <w:pPr>
        <w:ind w:firstLine="708"/>
        <w:rPr>
          <w:rFonts w:ascii="Calibri" w:hAnsi="Calibri" w:cs="Calibri"/>
        </w:rPr>
      </w:pPr>
      <w:r w:rsidRPr="009B41ED">
        <w:rPr>
          <w:rFonts w:ascii="Calibri" w:hAnsi="Calibri" w:cs="Calibri"/>
        </w:rPr>
        <w:t>Aus der Dämmerung tritt sie hervor.</w:t>
      </w:r>
    </w:p>
    <w:p w14:paraId="1BEAAAE9" w14:textId="5D131E50" w:rsidR="00FF6820" w:rsidRPr="009B41ED" w:rsidRDefault="00FF6820" w:rsidP="00FF6820">
      <w:pPr>
        <w:rPr>
          <w:rFonts w:ascii="Calibri" w:hAnsi="Calibri" w:cs="Calibri"/>
        </w:rPr>
      </w:pPr>
      <w:r w:rsidRPr="009B41ED">
        <w:rPr>
          <w:rFonts w:ascii="Calibri" w:hAnsi="Calibri" w:cs="Calibri"/>
        </w:rPr>
        <w:t>Sie kommt und leuchtet, fröhlich und stark,</w:t>
      </w:r>
      <w:r w:rsidR="009B41ED">
        <w:rPr>
          <w:rFonts w:ascii="Calibri" w:hAnsi="Calibri" w:cs="Calibri"/>
        </w:rPr>
        <w:t xml:space="preserve"> *</w:t>
      </w:r>
    </w:p>
    <w:p w14:paraId="14AB7388" w14:textId="77777777" w:rsidR="00FF6820" w:rsidRPr="009B41ED" w:rsidRDefault="00FF6820" w:rsidP="00FF6820">
      <w:pPr>
        <w:ind w:firstLine="708"/>
        <w:rPr>
          <w:rFonts w:ascii="Calibri" w:hAnsi="Calibri" w:cs="Calibri"/>
        </w:rPr>
      </w:pPr>
      <w:r w:rsidRPr="009B41ED">
        <w:rPr>
          <w:rFonts w:ascii="Calibri" w:hAnsi="Calibri" w:cs="Calibri"/>
        </w:rPr>
        <w:t>wie ein Bräutigam hervortritt, seiner Braut zu begegnen.</w:t>
      </w:r>
    </w:p>
    <w:p w14:paraId="79B809E4" w14:textId="10C7AC49" w:rsidR="00FF6820" w:rsidRPr="009B41ED" w:rsidRDefault="00271D7F" w:rsidP="009B41ED">
      <w:pPr>
        <w:rPr>
          <w:rFonts w:ascii="Calibri" w:hAnsi="Calibri" w:cs="Calibri"/>
        </w:rPr>
      </w:pPr>
      <w:r w:rsidRPr="009B41ED">
        <w:rPr>
          <w:rFonts w:ascii="Calibri" w:hAnsi="Calibri" w:cs="Calibri"/>
        </w:rPr>
        <w:t>I</w:t>
      </w:r>
      <w:r w:rsidR="00FF6820" w:rsidRPr="009B41ED">
        <w:rPr>
          <w:rFonts w:ascii="Calibri" w:hAnsi="Calibri" w:cs="Calibri"/>
        </w:rPr>
        <w:t>hre Freude ist,</w:t>
      </w:r>
      <w:r w:rsidR="009B41ED">
        <w:rPr>
          <w:rFonts w:ascii="Calibri" w:hAnsi="Calibri" w:cs="Calibri"/>
        </w:rPr>
        <w:t xml:space="preserve"> </w:t>
      </w:r>
      <w:r w:rsidR="00FF6820" w:rsidRPr="009B41ED">
        <w:rPr>
          <w:rFonts w:ascii="Calibri" w:hAnsi="Calibri" w:cs="Calibri"/>
        </w:rPr>
        <w:t>über den Himmel zu ziehen wie ein Held.</w:t>
      </w:r>
      <w:r w:rsidR="009B41ED">
        <w:rPr>
          <w:rFonts w:ascii="Calibri" w:hAnsi="Calibri" w:cs="Calibri"/>
        </w:rPr>
        <w:t xml:space="preserve"> *</w:t>
      </w:r>
    </w:p>
    <w:p w14:paraId="240425A7" w14:textId="11C0B87D" w:rsidR="00FF6820" w:rsidRPr="009B41ED" w:rsidRDefault="00FF6820" w:rsidP="009B41ED">
      <w:pPr>
        <w:ind w:firstLine="708"/>
        <w:rPr>
          <w:rFonts w:ascii="Calibri" w:hAnsi="Calibri" w:cs="Calibri"/>
        </w:rPr>
      </w:pPr>
      <w:r w:rsidRPr="009B41ED">
        <w:rPr>
          <w:rFonts w:ascii="Calibri" w:hAnsi="Calibri" w:cs="Calibri"/>
        </w:rPr>
        <w:t xml:space="preserve">Nichts </w:t>
      </w:r>
      <w:r w:rsidR="009B41ED">
        <w:rPr>
          <w:rFonts w:ascii="Calibri" w:hAnsi="Calibri" w:cs="Calibri"/>
        </w:rPr>
        <w:t xml:space="preserve">bleibt verborgen, </w:t>
      </w:r>
      <w:r w:rsidRPr="009B41ED">
        <w:rPr>
          <w:rFonts w:ascii="Calibri" w:hAnsi="Calibri" w:cs="Calibri"/>
        </w:rPr>
        <w:t>wohin immer sie leuchtet.</w:t>
      </w:r>
    </w:p>
    <w:p w14:paraId="4E254658" w14:textId="6EAEB170" w:rsidR="00FF6820" w:rsidRPr="009B41ED" w:rsidRDefault="00FF6820" w:rsidP="00FF6820">
      <w:pPr>
        <w:rPr>
          <w:rFonts w:ascii="Calibri" w:hAnsi="Calibri" w:cs="Calibri"/>
        </w:rPr>
      </w:pPr>
      <w:r w:rsidRPr="009B41ED">
        <w:rPr>
          <w:rFonts w:ascii="Calibri" w:hAnsi="Calibri" w:cs="Calibri"/>
        </w:rPr>
        <w:t>Wie aber die Sonne ihren Weg weiß,</w:t>
      </w:r>
      <w:r w:rsidR="009B41ED">
        <w:rPr>
          <w:rFonts w:ascii="Calibri" w:hAnsi="Calibri" w:cs="Calibri"/>
        </w:rPr>
        <w:t xml:space="preserve"> *</w:t>
      </w:r>
      <w:r w:rsidRPr="009B41ED">
        <w:rPr>
          <w:rFonts w:ascii="Calibri" w:hAnsi="Calibri" w:cs="Calibri"/>
        </w:rPr>
        <w:t xml:space="preserve"> </w:t>
      </w:r>
    </w:p>
    <w:p w14:paraId="07086D2C" w14:textId="77777777" w:rsidR="00FF6820" w:rsidRPr="009B41ED" w:rsidRDefault="00FF6820" w:rsidP="00FF6820">
      <w:pPr>
        <w:ind w:firstLine="708"/>
        <w:rPr>
          <w:rFonts w:ascii="Calibri" w:hAnsi="Calibri" w:cs="Calibri"/>
        </w:rPr>
      </w:pPr>
      <w:r w:rsidRPr="009B41ED">
        <w:rPr>
          <w:rFonts w:ascii="Calibri" w:hAnsi="Calibri" w:cs="Calibri"/>
        </w:rPr>
        <w:t>so hast du mir den Weg gewiesen.</w:t>
      </w:r>
    </w:p>
    <w:p w14:paraId="6950E43C" w14:textId="20B73CE6" w:rsidR="00FF6820" w:rsidRPr="009B41ED" w:rsidRDefault="00FF6820" w:rsidP="00FF6820">
      <w:pPr>
        <w:rPr>
          <w:rFonts w:ascii="Calibri" w:hAnsi="Calibri" w:cs="Calibri"/>
        </w:rPr>
      </w:pPr>
      <w:r w:rsidRPr="009B41ED">
        <w:rPr>
          <w:rFonts w:ascii="Calibri" w:hAnsi="Calibri" w:cs="Calibri"/>
        </w:rPr>
        <w:t>Die Weisheit deiner Ordnungen ist mein Pfad.</w:t>
      </w:r>
      <w:r w:rsidR="009B41ED">
        <w:rPr>
          <w:rFonts w:ascii="Calibri" w:hAnsi="Calibri" w:cs="Calibri"/>
        </w:rPr>
        <w:t xml:space="preserve"> *</w:t>
      </w:r>
    </w:p>
    <w:p w14:paraId="5F50B4ED" w14:textId="77777777" w:rsidR="00FF6820" w:rsidRPr="009B41ED" w:rsidRDefault="00FF6820" w:rsidP="00FF6820">
      <w:pPr>
        <w:ind w:firstLine="708"/>
        <w:rPr>
          <w:rFonts w:ascii="Calibri" w:hAnsi="Calibri" w:cs="Calibri"/>
        </w:rPr>
      </w:pPr>
      <w:r w:rsidRPr="009B41ED">
        <w:rPr>
          <w:rFonts w:ascii="Calibri" w:hAnsi="Calibri" w:cs="Calibri"/>
        </w:rPr>
        <w:t>Deine Weisung ist klar und rein, einer Quelle gleich.</w:t>
      </w:r>
    </w:p>
    <w:p w14:paraId="3639CDDA" w14:textId="36948164" w:rsidR="00FF6820" w:rsidRPr="009B41ED" w:rsidRDefault="00FF6820" w:rsidP="00FF6820">
      <w:pPr>
        <w:rPr>
          <w:rFonts w:ascii="Calibri" w:hAnsi="Calibri" w:cs="Calibri"/>
        </w:rPr>
      </w:pPr>
      <w:r w:rsidRPr="009B41ED">
        <w:rPr>
          <w:rFonts w:ascii="Calibri" w:hAnsi="Calibri" w:cs="Calibri"/>
        </w:rPr>
        <w:t>Die Weisheit deiner Gebote macht mir die Augen hell.</w:t>
      </w:r>
      <w:r w:rsidR="009B41ED">
        <w:rPr>
          <w:rFonts w:ascii="Calibri" w:hAnsi="Calibri" w:cs="Calibri"/>
        </w:rPr>
        <w:t xml:space="preserve"> *</w:t>
      </w:r>
    </w:p>
    <w:p w14:paraId="629AF14B" w14:textId="77777777" w:rsidR="00FF6820" w:rsidRPr="009B41ED" w:rsidRDefault="00FF6820" w:rsidP="00FF6820">
      <w:pPr>
        <w:ind w:firstLine="708"/>
        <w:rPr>
          <w:rFonts w:ascii="Calibri" w:hAnsi="Calibri" w:cs="Calibri"/>
        </w:rPr>
      </w:pPr>
      <w:r w:rsidRPr="009B41ED">
        <w:rPr>
          <w:rFonts w:ascii="Calibri" w:hAnsi="Calibri" w:cs="Calibri"/>
        </w:rPr>
        <w:t>Die Weisheit deiner Gesetze ist kostbarer als Gold.</w:t>
      </w:r>
    </w:p>
    <w:p w14:paraId="6D27C6ED" w14:textId="4FDEEBEB" w:rsidR="00FF6820" w:rsidRPr="009B41ED" w:rsidRDefault="00FF6820" w:rsidP="00FF6820">
      <w:pPr>
        <w:rPr>
          <w:rFonts w:ascii="Calibri" w:hAnsi="Calibri" w:cs="Calibri"/>
        </w:rPr>
      </w:pPr>
      <w:r w:rsidRPr="009B41ED">
        <w:rPr>
          <w:rFonts w:ascii="Calibri" w:hAnsi="Calibri" w:cs="Calibri"/>
        </w:rPr>
        <w:t>Die Weisheit deiner Gebote</w:t>
      </w:r>
      <w:r w:rsidR="009B41ED">
        <w:rPr>
          <w:rFonts w:ascii="Calibri" w:hAnsi="Calibri" w:cs="Calibri"/>
        </w:rPr>
        <w:t xml:space="preserve"> *</w:t>
      </w:r>
    </w:p>
    <w:p w14:paraId="2A075587" w14:textId="77777777" w:rsidR="00FF6820" w:rsidRPr="009B41ED" w:rsidRDefault="00FF6820" w:rsidP="00FF6820">
      <w:pPr>
        <w:ind w:firstLine="708"/>
        <w:rPr>
          <w:rFonts w:ascii="Calibri" w:hAnsi="Calibri" w:cs="Calibri"/>
        </w:rPr>
      </w:pPr>
      <w:r w:rsidRPr="009B41ED">
        <w:rPr>
          <w:rFonts w:ascii="Calibri" w:hAnsi="Calibri" w:cs="Calibri"/>
        </w:rPr>
        <w:t>ist süßer als reiner Honig.</w:t>
      </w:r>
    </w:p>
    <w:p w14:paraId="7668F761" w14:textId="3C239E76" w:rsidR="00FF6820" w:rsidRPr="009B41ED" w:rsidRDefault="00FF6820" w:rsidP="00FF6820">
      <w:pPr>
        <w:rPr>
          <w:rFonts w:ascii="Calibri" w:hAnsi="Calibri" w:cs="Calibri"/>
        </w:rPr>
      </w:pPr>
      <w:r w:rsidRPr="009B41ED">
        <w:rPr>
          <w:rFonts w:ascii="Calibri" w:hAnsi="Calibri" w:cs="Calibri"/>
        </w:rPr>
        <w:t>Sie geleitet mich auf meiner Straße,</w:t>
      </w:r>
      <w:r w:rsidR="009B41ED">
        <w:rPr>
          <w:rFonts w:ascii="Calibri" w:hAnsi="Calibri" w:cs="Calibri"/>
        </w:rPr>
        <w:t xml:space="preserve"> *</w:t>
      </w:r>
    </w:p>
    <w:p w14:paraId="33E72E30" w14:textId="77777777" w:rsidR="00FF6820" w:rsidRPr="009B41ED" w:rsidRDefault="00FF6820" w:rsidP="00FF6820">
      <w:pPr>
        <w:ind w:firstLine="708"/>
        <w:rPr>
          <w:rFonts w:ascii="Calibri" w:hAnsi="Calibri" w:cs="Calibri"/>
        </w:rPr>
      </w:pPr>
      <w:r w:rsidRPr="009B41ED">
        <w:rPr>
          <w:rFonts w:ascii="Calibri" w:hAnsi="Calibri" w:cs="Calibri"/>
        </w:rPr>
        <w:t>zur Rechten und zur Linken hält sie mich.</w:t>
      </w:r>
    </w:p>
    <w:p w14:paraId="46E3BB48" w14:textId="64B0148B" w:rsidR="00FF6820" w:rsidRPr="009B41ED" w:rsidRDefault="00FF6820" w:rsidP="00FF6820">
      <w:pPr>
        <w:rPr>
          <w:rFonts w:ascii="Calibri" w:hAnsi="Calibri" w:cs="Calibri"/>
        </w:rPr>
      </w:pPr>
      <w:r w:rsidRPr="009B41ED">
        <w:rPr>
          <w:rFonts w:ascii="Calibri" w:hAnsi="Calibri" w:cs="Calibri"/>
        </w:rPr>
        <w:t>So werde ich nicht irren</w:t>
      </w:r>
      <w:r w:rsidR="009B41ED">
        <w:rPr>
          <w:rFonts w:ascii="Calibri" w:hAnsi="Calibri" w:cs="Calibri"/>
        </w:rPr>
        <w:t xml:space="preserve"> *</w:t>
      </w:r>
    </w:p>
    <w:p w14:paraId="29949CD0" w14:textId="77777777" w:rsidR="00FF6820" w:rsidRPr="009B41ED" w:rsidRDefault="00FF6820" w:rsidP="00FF6820">
      <w:pPr>
        <w:ind w:firstLine="708"/>
        <w:rPr>
          <w:rFonts w:ascii="Calibri" w:hAnsi="Calibri" w:cs="Calibri"/>
        </w:rPr>
      </w:pPr>
      <w:r w:rsidRPr="009B41ED">
        <w:rPr>
          <w:rFonts w:ascii="Calibri" w:hAnsi="Calibri" w:cs="Calibri"/>
        </w:rPr>
        <w:t>und endlich mein Ziel finden: dich, Gott.</w:t>
      </w:r>
    </w:p>
    <w:p w14:paraId="4550A15E" w14:textId="70EE0ABD" w:rsidR="00FF6820" w:rsidRPr="009B41ED" w:rsidRDefault="00FF6820" w:rsidP="00FF6820">
      <w:pPr>
        <w:rPr>
          <w:rFonts w:ascii="Calibri" w:hAnsi="Calibri" w:cs="Calibri"/>
        </w:rPr>
      </w:pPr>
      <w:r w:rsidRPr="009B41ED">
        <w:rPr>
          <w:rFonts w:ascii="Calibri" w:hAnsi="Calibri" w:cs="Calibri"/>
        </w:rPr>
        <w:t>Lass dir gefallen, was ich dir singe,</w:t>
      </w:r>
      <w:r w:rsidR="009B41ED">
        <w:rPr>
          <w:rFonts w:ascii="Calibri" w:hAnsi="Calibri" w:cs="Calibri"/>
        </w:rPr>
        <w:t xml:space="preserve"> *</w:t>
      </w:r>
    </w:p>
    <w:p w14:paraId="414B69C4" w14:textId="77777777" w:rsidR="00FF6820" w:rsidRPr="009B41ED" w:rsidRDefault="00FF6820" w:rsidP="00FF6820">
      <w:pPr>
        <w:ind w:firstLine="708"/>
        <w:rPr>
          <w:rFonts w:ascii="Calibri" w:hAnsi="Calibri" w:cs="Calibri"/>
        </w:rPr>
      </w:pPr>
      <w:r w:rsidRPr="009B41ED">
        <w:rPr>
          <w:rFonts w:ascii="Calibri" w:hAnsi="Calibri" w:cs="Calibri"/>
        </w:rPr>
        <w:t>und höre, was mein Herz zu dir spricht,</w:t>
      </w:r>
    </w:p>
    <w:p w14:paraId="05255D26" w14:textId="77777777" w:rsidR="00FB4CB2" w:rsidRPr="009B41ED" w:rsidRDefault="00FF6820" w:rsidP="00762069">
      <w:pPr>
        <w:ind w:firstLine="708"/>
        <w:rPr>
          <w:rFonts w:ascii="Calibri" w:hAnsi="Calibri" w:cs="Calibri"/>
        </w:rPr>
      </w:pPr>
      <w:r w:rsidRPr="009B41ED">
        <w:rPr>
          <w:rFonts w:ascii="Calibri" w:hAnsi="Calibri" w:cs="Calibri"/>
        </w:rPr>
        <w:t>Gott, du mein Fels und mein Halt.</w:t>
      </w:r>
    </w:p>
    <w:p w14:paraId="05731F39" w14:textId="77777777" w:rsidR="00352840" w:rsidRPr="009B41ED" w:rsidRDefault="00352840" w:rsidP="00352840">
      <w:pPr>
        <w:rPr>
          <w:rFonts w:ascii="Calibri" w:hAnsi="Calibri" w:cs="Calibri"/>
          <w:i/>
          <w:sz w:val="16"/>
          <w:szCs w:val="16"/>
        </w:rPr>
      </w:pPr>
    </w:p>
    <w:p w14:paraId="2C818BD3" w14:textId="6A523754" w:rsidR="00352840" w:rsidRPr="009B41ED" w:rsidRDefault="00352840" w:rsidP="00352840">
      <w:pPr>
        <w:rPr>
          <w:rFonts w:ascii="Calibri" w:hAnsi="Calibri" w:cs="Calibri"/>
        </w:rPr>
      </w:pPr>
      <w:r w:rsidRPr="009B41ED">
        <w:rPr>
          <w:rFonts w:ascii="Calibri" w:hAnsi="Calibri" w:cs="Calibri"/>
          <w:i/>
        </w:rPr>
        <w:t>KV: Die Himmel rühmen die Herrlichkeit Gottes</w:t>
      </w:r>
      <w:r w:rsidR="00271D7F" w:rsidRPr="009B41ED">
        <w:rPr>
          <w:rFonts w:ascii="Calibri" w:hAnsi="Calibri" w:cs="Calibri"/>
          <w:i/>
        </w:rPr>
        <w:t>.</w:t>
      </w:r>
    </w:p>
    <w:p w14:paraId="00DDE763" w14:textId="77777777" w:rsidR="00CB13B7" w:rsidRPr="009B41ED" w:rsidRDefault="00CB13B7" w:rsidP="00CB13B7">
      <w:pPr>
        <w:rPr>
          <w:rFonts w:ascii="Calibri" w:hAnsi="Calibri" w:cs="Calibri"/>
        </w:rPr>
      </w:pPr>
      <w:r w:rsidRPr="009B41ED">
        <w:rPr>
          <w:rFonts w:ascii="Calibri" w:hAnsi="Calibri" w:cs="Calibri"/>
          <w:b/>
        </w:rPr>
        <w:lastRenderedPageBreak/>
        <w:t>Kurzlesung</w:t>
      </w:r>
      <w:r w:rsidRPr="009B41ED">
        <w:rPr>
          <w:rFonts w:ascii="Calibri" w:hAnsi="Calibri" w:cs="Calibri"/>
        </w:rPr>
        <w:t xml:space="preserve"> (Jo</w:t>
      </w:r>
      <w:r w:rsidR="00762069" w:rsidRPr="009B41ED">
        <w:rPr>
          <w:rFonts w:ascii="Calibri" w:hAnsi="Calibri" w:cs="Calibri"/>
        </w:rPr>
        <w:t>h</w:t>
      </w:r>
      <w:r w:rsidR="004617C3" w:rsidRPr="009B41ED">
        <w:rPr>
          <w:rFonts w:ascii="Calibri" w:hAnsi="Calibri" w:cs="Calibri"/>
        </w:rPr>
        <w:t xml:space="preserve"> 12,35</w:t>
      </w:r>
      <w:r w:rsidRPr="009B41ED">
        <w:rPr>
          <w:rFonts w:ascii="Calibri" w:hAnsi="Calibri" w:cs="Calibri"/>
        </w:rPr>
        <w:t>f)</w:t>
      </w:r>
    </w:p>
    <w:p w14:paraId="5C026A40" w14:textId="77777777" w:rsidR="00CB13B7" w:rsidRPr="009B41ED" w:rsidRDefault="00CB13B7" w:rsidP="00CB13B7">
      <w:pPr>
        <w:rPr>
          <w:rFonts w:ascii="Calibri" w:hAnsi="Calibri" w:cs="Calibri"/>
        </w:rPr>
      </w:pPr>
    </w:p>
    <w:p w14:paraId="63B2F64F" w14:textId="77777777" w:rsidR="00CB13B7" w:rsidRPr="009B41ED" w:rsidRDefault="00CB13B7" w:rsidP="00CB13B7">
      <w:pPr>
        <w:rPr>
          <w:rFonts w:ascii="Calibri" w:hAnsi="Calibri" w:cs="Calibri"/>
          <w:sz w:val="22"/>
          <w:szCs w:val="22"/>
        </w:rPr>
      </w:pPr>
      <w:r w:rsidRPr="009B41ED">
        <w:rPr>
          <w:rFonts w:ascii="Calibri" w:hAnsi="Calibri" w:cs="Calibri"/>
          <w:sz w:val="22"/>
          <w:szCs w:val="22"/>
        </w:rPr>
        <w:t xml:space="preserve">Da sagte Jesus: Nur noch kurze </w:t>
      </w:r>
      <w:r w:rsidR="00762069" w:rsidRPr="009B41ED">
        <w:rPr>
          <w:rFonts w:ascii="Calibri" w:hAnsi="Calibri" w:cs="Calibri"/>
          <w:sz w:val="22"/>
          <w:szCs w:val="22"/>
        </w:rPr>
        <w:t>Zeit ist das Licht bei euch.</w:t>
      </w:r>
    </w:p>
    <w:p w14:paraId="63A030EE" w14:textId="77777777" w:rsidR="00CB13B7" w:rsidRPr="009B41ED" w:rsidRDefault="00CB13B7" w:rsidP="00CB13B7">
      <w:pPr>
        <w:rPr>
          <w:rFonts w:ascii="Calibri" w:hAnsi="Calibri" w:cs="Calibri"/>
        </w:rPr>
      </w:pPr>
      <w:r w:rsidRPr="009B41ED">
        <w:rPr>
          <w:rFonts w:ascii="Calibri" w:hAnsi="Calibri" w:cs="Calibri"/>
        </w:rPr>
        <w:t xml:space="preserve">Geht euren Weg, solange ihr das Licht habt, damit euch nicht die Finsternis überrascht. Wer in der Finsternis geht, weiß nicht, wohin er gerät. Solange ihr das Licht bei euch habt, glaubt an das Licht, damit ihr Söhne </w:t>
      </w:r>
      <w:r w:rsidR="00762069" w:rsidRPr="009B41ED">
        <w:rPr>
          <w:rFonts w:ascii="Calibri" w:hAnsi="Calibri" w:cs="Calibri"/>
        </w:rPr>
        <w:t xml:space="preserve">[und Töchter] </w:t>
      </w:r>
      <w:r w:rsidRPr="009B41ED">
        <w:rPr>
          <w:rFonts w:ascii="Calibri" w:hAnsi="Calibri" w:cs="Calibri"/>
        </w:rPr>
        <w:t>des Lichts werdet. Dies sagte Jesus.</w:t>
      </w:r>
    </w:p>
    <w:p w14:paraId="1381FA72" w14:textId="77777777" w:rsidR="00CB13B7" w:rsidRPr="009B41ED" w:rsidRDefault="00CB13B7" w:rsidP="00CB13B7">
      <w:pPr>
        <w:rPr>
          <w:rFonts w:ascii="Calibri" w:hAnsi="Calibri" w:cs="Calibri"/>
          <w:sz w:val="22"/>
          <w:szCs w:val="22"/>
        </w:rPr>
      </w:pPr>
      <w:r w:rsidRPr="009B41ED">
        <w:rPr>
          <w:rFonts w:ascii="Calibri" w:hAnsi="Calibri" w:cs="Calibri"/>
          <w:sz w:val="22"/>
          <w:szCs w:val="22"/>
        </w:rPr>
        <w:t>[Und er ging fort und verbarg sich vor ihnen.]</w:t>
      </w:r>
    </w:p>
    <w:p w14:paraId="7C71B509" w14:textId="77777777" w:rsidR="00CB13B7" w:rsidRPr="009B41ED" w:rsidRDefault="00CB13B7" w:rsidP="00CB13B7">
      <w:pPr>
        <w:rPr>
          <w:rFonts w:ascii="Calibri" w:hAnsi="Calibri" w:cs="Calibri"/>
        </w:rPr>
      </w:pPr>
    </w:p>
    <w:p w14:paraId="313B215E" w14:textId="77777777" w:rsidR="00CB13B7" w:rsidRPr="009B41ED" w:rsidRDefault="00CB13B7" w:rsidP="00CB13B7">
      <w:pPr>
        <w:rPr>
          <w:rFonts w:ascii="Calibri" w:hAnsi="Calibri" w:cs="Calibri"/>
          <w:b/>
          <w:lang w:val="it-IT"/>
        </w:rPr>
      </w:pPr>
      <w:proofErr w:type="spellStart"/>
      <w:r w:rsidRPr="009B41ED">
        <w:rPr>
          <w:rFonts w:ascii="Calibri" w:hAnsi="Calibri" w:cs="Calibri"/>
          <w:b/>
          <w:lang w:val="it-IT"/>
        </w:rPr>
        <w:t>Responsorium</w:t>
      </w:r>
      <w:proofErr w:type="spellEnd"/>
    </w:p>
    <w:p w14:paraId="447BD9CE" w14:textId="6CE4B5BA" w:rsidR="00CB13B7" w:rsidRPr="009B41ED" w:rsidRDefault="00CB13B7" w:rsidP="00CB13B7">
      <w:pPr>
        <w:rPr>
          <w:rFonts w:ascii="Calibri" w:hAnsi="Calibri" w:cs="Calibri"/>
          <w:lang w:val="it-IT"/>
        </w:rPr>
      </w:pPr>
      <w:r w:rsidRPr="009B41ED">
        <w:rPr>
          <w:rFonts w:ascii="Calibri" w:hAnsi="Calibri" w:cs="Calibri"/>
          <w:lang w:val="it-IT"/>
        </w:rPr>
        <w:t>GL</w:t>
      </w:r>
      <w:r w:rsidR="00EC110F" w:rsidRPr="009B41ED">
        <w:rPr>
          <w:rFonts w:ascii="Calibri" w:hAnsi="Calibri" w:cs="Calibri"/>
          <w:lang w:val="it-IT"/>
        </w:rPr>
        <w:t xml:space="preserve"> </w:t>
      </w:r>
      <w:r w:rsidR="00F801A3">
        <w:rPr>
          <w:rFonts w:ascii="Calibri" w:hAnsi="Calibri" w:cs="Calibri"/>
          <w:lang w:val="it-IT"/>
        </w:rPr>
        <w:t>616</w:t>
      </w:r>
      <w:r w:rsidR="00396459" w:rsidRPr="009B41ED">
        <w:rPr>
          <w:rFonts w:ascii="Calibri" w:hAnsi="Calibri" w:cs="Calibri"/>
          <w:lang w:val="it-IT"/>
        </w:rPr>
        <w:t xml:space="preserve"> / KG 273</w:t>
      </w:r>
    </w:p>
    <w:p w14:paraId="5E5F98B0" w14:textId="77777777" w:rsidR="00CB13B7" w:rsidRPr="009B41ED" w:rsidRDefault="00EC110F" w:rsidP="00EC110F">
      <w:pPr>
        <w:ind w:firstLine="708"/>
        <w:rPr>
          <w:rFonts w:ascii="Calibri" w:hAnsi="Calibri" w:cs="Calibri"/>
          <w:lang w:val="en-AU"/>
        </w:rPr>
      </w:pPr>
      <w:proofErr w:type="spellStart"/>
      <w:r w:rsidRPr="009B41ED">
        <w:rPr>
          <w:rFonts w:ascii="Calibri" w:hAnsi="Calibri" w:cs="Calibri"/>
          <w:lang w:val="en-AU"/>
        </w:rPr>
        <w:t>oder</w:t>
      </w:r>
      <w:proofErr w:type="spellEnd"/>
      <w:r w:rsidRPr="009B41ED">
        <w:rPr>
          <w:rFonts w:ascii="Calibri" w:hAnsi="Calibri" w:cs="Calibri"/>
          <w:lang w:val="en-AU"/>
        </w:rPr>
        <w:t xml:space="preserve">: </w:t>
      </w:r>
      <w:proofErr w:type="spellStart"/>
      <w:r w:rsidRPr="009B41ED">
        <w:rPr>
          <w:rFonts w:ascii="Calibri" w:hAnsi="Calibri" w:cs="Calibri"/>
          <w:lang w:val="en-AU"/>
        </w:rPr>
        <w:t>Confitemini</w:t>
      </w:r>
      <w:proofErr w:type="spellEnd"/>
      <w:r w:rsidRPr="009B41ED">
        <w:rPr>
          <w:rFonts w:ascii="Calibri" w:hAnsi="Calibri" w:cs="Calibri"/>
          <w:lang w:val="en-AU"/>
        </w:rPr>
        <w:t xml:space="preserve"> domino...</w:t>
      </w:r>
    </w:p>
    <w:p w14:paraId="14718483" w14:textId="77777777" w:rsidR="00352840" w:rsidRPr="009B41ED" w:rsidRDefault="00352840" w:rsidP="00CB13B7">
      <w:pPr>
        <w:rPr>
          <w:rFonts w:ascii="Calibri" w:hAnsi="Calibri" w:cs="Calibri"/>
          <w:b/>
          <w:lang w:val="en-AU"/>
        </w:rPr>
      </w:pPr>
    </w:p>
    <w:p w14:paraId="1B2335CA" w14:textId="6A99D363" w:rsidR="00CB13B7" w:rsidRPr="009B41ED" w:rsidRDefault="00767A7B" w:rsidP="00CB13B7">
      <w:pPr>
        <w:rPr>
          <w:rFonts w:ascii="Calibri" w:hAnsi="Calibri" w:cs="Calibri"/>
        </w:rPr>
      </w:pPr>
      <w:r w:rsidRPr="009B41ED">
        <w:rPr>
          <w:rFonts w:ascii="Calibri" w:hAnsi="Calibri" w:cs="Calibri"/>
          <w:b/>
        </w:rPr>
        <w:t>Kurze Ansprache</w:t>
      </w:r>
    </w:p>
    <w:p w14:paraId="332B956A" w14:textId="77777777" w:rsidR="00762069" w:rsidRPr="009B41ED" w:rsidRDefault="00762069" w:rsidP="00CB13B7">
      <w:pPr>
        <w:rPr>
          <w:rFonts w:ascii="Calibri" w:hAnsi="Calibri" w:cs="Calibri"/>
        </w:rPr>
      </w:pPr>
    </w:p>
    <w:p w14:paraId="2A0FC4D9" w14:textId="77777777" w:rsidR="00CB13B7" w:rsidRPr="009B41ED" w:rsidRDefault="00CB13B7" w:rsidP="00CB13B7">
      <w:pPr>
        <w:rPr>
          <w:rFonts w:ascii="Calibri" w:hAnsi="Calibri" w:cs="Calibri"/>
        </w:rPr>
      </w:pPr>
      <w:r w:rsidRPr="009B41ED">
        <w:rPr>
          <w:rFonts w:ascii="Calibri" w:hAnsi="Calibri" w:cs="Calibri"/>
          <w:b/>
        </w:rPr>
        <w:t>Magnificat</w:t>
      </w:r>
      <w:r w:rsidRPr="009B41ED">
        <w:rPr>
          <w:rFonts w:ascii="Calibri" w:hAnsi="Calibri" w:cs="Calibri"/>
        </w:rPr>
        <w:t xml:space="preserve"> </w:t>
      </w:r>
    </w:p>
    <w:p w14:paraId="39FF7B4B" w14:textId="0DB00978" w:rsidR="00CB13B7" w:rsidRPr="009B41ED" w:rsidRDefault="00352840" w:rsidP="00F22E34">
      <w:pPr>
        <w:ind w:firstLine="708"/>
        <w:rPr>
          <w:rFonts w:ascii="Calibri" w:hAnsi="Calibri" w:cs="Calibri"/>
        </w:rPr>
      </w:pPr>
      <w:r w:rsidRPr="009B41ED">
        <w:rPr>
          <w:rFonts w:ascii="Calibri" w:hAnsi="Calibri" w:cs="Calibri"/>
        </w:rPr>
        <w:t>Meine Seele preist die Größe des Herrn…</w:t>
      </w:r>
      <w:r w:rsidR="004617C3" w:rsidRPr="009B41ED">
        <w:rPr>
          <w:rFonts w:ascii="Calibri" w:hAnsi="Calibri" w:cs="Calibri"/>
        </w:rPr>
        <w:t xml:space="preserve"> </w:t>
      </w:r>
      <w:r w:rsidR="00F801A3">
        <w:rPr>
          <w:rFonts w:ascii="Calibri" w:hAnsi="Calibri" w:cs="Calibri"/>
        </w:rPr>
        <w:t>(GL 631,4</w:t>
      </w:r>
      <w:r w:rsidR="00396459" w:rsidRPr="009B41ED">
        <w:rPr>
          <w:rFonts w:ascii="Calibri" w:hAnsi="Calibri" w:cs="Calibri"/>
        </w:rPr>
        <w:t xml:space="preserve"> / KG 274</w:t>
      </w:r>
      <w:r w:rsidRPr="009B41ED">
        <w:rPr>
          <w:rFonts w:ascii="Calibri" w:hAnsi="Calibri" w:cs="Calibri"/>
        </w:rPr>
        <w:t>)</w:t>
      </w:r>
    </w:p>
    <w:p w14:paraId="734AA408" w14:textId="77777777" w:rsidR="00762069" w:rsidRPr="009B41ED" w:rsidRDefault="00762069" w:rsidP="00CB13B7">
      <w:pPr>
        <w:rPr>
          <w:rFonts w:ascii="Calibri" w:hAnsi="Calibri" w:cs="Calibri"/>
        </w:rPr>
      </w:pPr>
    </w:p>
    <w:p w14:paraId="1183B9B3" w14:textId="77777777" w:rsidR="00CB13B7" w:rsidRPr="009B41ED" w:rsidRDefault="00271D7F" w:rsidP="00CB13B7">
      <w:pPr>
        <w:rPr>
          <w:rFonts w:ascii="Calibri" w:hAnsi="Calibri" w:cs="Calibri"/>
          <w:b/>
        </w:rPr>
      </w:pPr>
      <w:r w:rsidRPr="009B41ED">
        <w:rPr>
          <w:rFonts w:ascii="Calibri" w:hAnsi="Calibri" w:cs="Calibri"/>
          <w:b/>
        </w:rPr>
        <w:t>Danklitanei</w:t>
      </w:r>
    </w:p>
    <w:p w14:paraId="0577C5FF" w14:textId="77777777" w:rsidR="00CB13B7" w:rsidRPr="009B41ED" w:rsidRDefault="00CB13B7" w:rsidP="00CB13B7">
      <w:pPr>
        <w:rPr>
          <w:rFonts w:ascii="Calibri" w:hAnsi="Calibri" w:cs="Calibri"/>
        </w:rPr>
      </w:pPr>
    </w:p>
    <w:p w14:paraId="5EF3836E" w14:textId="77777777" w:rsidR="004B5EAD" w:rsidRPr="009B41ED" w:rsidRDefault="004B5EAD" w:rsidP="004B5EAD">
      <w:pPr>
        <w:tabs>
          <w:tab w:val="left" w:pos="0"/>
        </w:tabs>
        <w:jc w:val="both"/>
        <w:rPr>
          <w:rFonts w:ascii="Calibri" w:hAnsi="Calibri" w:cs="Calibri"/>
          <w:i/>
          <w:iCs/>
        </w:rPr>
      </w:pPr>
      <w:r w:rsidRPr="009B41ED">
        <w:rPr>
          <w:rFonts w:ascii="Calibri" w:hAnsi="Calibri" w:cs="Calibri"/>
        </w:rPr>
        <w:t>Wir wollen Gott danken für die Geschichte unseres Heils</w:t>
      </w:r>
      <w:r w:rsidRPr="009B41ED">
        <w:rPr>
          <w:rFonts w:ascii="Calibri" w:hAnsi="Calibri" w:cs="Calibri"/>
          <w:i/>
          <w:iCs/>
        </w:rPr>
        <w:t>:</w:t>
      </w:r>
    </w:p>
    <w:p w14:paraId="3F05EADA" w14:textId="77777777" w:rsidR="004B5EAD" w:rsidRPr="009B41ED" w:rsidRDefault="004B5EAD" w:rsidP="004B5EAD">
      <w:pPr>
        <w:tabs>
          <w:tab w:val="left" w:pos="0"/>
        </w:tabs>
        <w:jc w:val="both"/>
        <w:rPr>
          <w:rFonts w:ascii="Calibri" w:hAnsi="Calibri" w:cs="Calibri"/>
        </w:rPr>
      </w:pPr>
    </w:p>
    <w:p w14:paraId="610F8981" w14:textId="7E84EB22" w:rsidR="004B5EAD" w:rsidRPr="009B41ED" w:rsidRDefault="004B5EAD" w:rsidP="004B5EAD">
      <w:pPr>
        <w:tabs>
          <w:tab w:val="left" w:pos="0"/>
        </w:tabs>
        <w:jc w:val="both"/>
        <w:rPr>
          <w:rFonts w:ascii="Calibri" w:hAnsi="Calibri" w:cs="Calibri"/>
        </w:rPr>
      </w:pPr>
      <w:r w:rsidRPr="009B41ED">
        <w:rPr>
          <w:rFonts w:ascii="Calibri" w:hAnsi="Calibri" w:cs="Calibri"/>
        </w:rPr>
        <w:t>Wir sagen dir Dank, o Gott, dass du in der Erschaffung des Alls deine Macht offenbarst und im Leben der Menschheit dein Walten bekundest. Wir danken dir, dass du den Menschen nach deinem Willen schufst, damit er die Erde bewohne und bebaue.</w:t>
      </w:r>
    </w:p>
    <w:p w14:paraId="2C1B11AD" w14:textId="77777777" w:rsidR="004B5EAD" w:rsidRPr="009B41ED" w:rsidRDefault="004B5EAD" w:rsidP="004B5EAD">
      <w:pPr>
        <w:tabs>
          <w:tab w:val="left" w:pos="0"/>
        </w:tabs>
        <w:jc w:val="both"/>
        <w:rPr>
          <w:rFonts w:ascii="Calibri" w:hAnsi="Calibri" w:cs="Calibri"/>
        </w:rPr>
      </w:pPr>
      <w:r w:rsidRPr="009B41ED">
        <w:rPr>
          <w:rFonts w:ascii="Calibri" w:hAnsi="Calibri" w:cs="Calibri"/>
        </w:rPr>
        <w:t xml:space="preserve">--- </w:t>
      </w:r>
      <w:r w:rsidRPr="009B41ED">
        <w:rPr>
          <w:rFonts w:ascii="Calibri" w:hAnsi="Calibri" w:cs="Calibri"/>
          <w:b/>
          <w:bCs/>
        </w:rPr>
        <w:t>Wir preisen deinen heiligen Namen.</w:t>
      </w:r>
    </w:p>
    <w:p w14:paraId="2581DE56" w14:textId="77777777" w:rsidR="004B5EAD" w:rsidRPr="009B41ED" w:rsidRDefault="004B5EAD" w:rsidP="004B5EAD">
      <w:pPr>
        <w:tabs>
          <w:tab w:val="left" w:pos="0"/>
        </w:tabs>
        <w:jc w:val="both"/>
        <w:rPr>
          <w:rFonts w:ascii="Calibri" w:hAnsi="Calibri" w:cs="Calibri"/>
        </w:rPr>
      </w:pPr>
    </w:p>
    <w:p w14:paraId="023B3D79" w14:textId="77777777" w:rsidR="004B5EAD" w:rsidRPr="009B41ED" w:rsidRDefault="004B5EAD" w:rsidP="004B5EAD">
      <w:pPr>
        <w:tabs>
          <w:tab w:val="left" w:pos="0"/>
        </w:tabs>
        <w:jc w:val="both"/>
        <w:rPr>
          <w:rFonts w:ascii="Calibri" w:hAnsi="Calibri" w:cs="Calibri"/>
        </w:rPr>
      </w:pPr>
      <w:r w:rsidRPr="009B41ED">
        <w:rPr>
          <w:rFonts w:ascii="Calibri" w:hAnsi="Calibri" w:cs="Calibri"/>
        </w:rPr>
        <w:t>Wir sagen dir Dank für den Sieg des Lichtes über die Finsternis, der Wahrheit über den Irrtum. Wir danken dir für die Erkenntnis deines prophetischen Wortes, das uns errettete aus Furcht und Verzweiflung. Dank sei dir für den Anbruch deines Reiches, das Gerechtigkeit und Frieden, Heil und Barmherzigkeit bringt.</w:t>
      </w:r>
    </w:p>
    <w:p w14:paraId="266A37A0" w14:textId="77777777" w:rsidR="009B2F4E" w:rsidRPr="009B41ED" w:rsidRDefault="004B5EAD" w:rsidP="004B5EAD">
      <w:pPr>
        <w:tabs>
          <w:tab w:val="left" w:pos="0"/>
        </w:tabs>
        <w:jc w:val="both"/>
        <w:rPr>
          <w:rFonts w:ascii="Calibri" w:hAnsi="Calibri" w:cs="Calibri"/>
          <w:b/>
          <w:bCs/>
        </w:rPr>
      </w:pPr>
      <w:r w:rsidRPr="009B41ED">
        <w:rPr>
          <w:rFonts w:ascii="Calibri" w:hAnsi="Calibri" w:cs="Calibri"/>
        </w:rPr>
        <w:t xml:space="preserve">--- </w:t>
      </w:r>
      <w:r w:rsidRPr="009B41ED">
        <w:rPr>
          <w:rFonts w:ascii="Calibri" w:hAnsi="Calibri" w:cs="Calibri"/>
          <w:b/>
          <w:bCs/>
        </w:rPr>
        <w:t>Wir preisen deinen heiligen Namen.</w:t>
      </w:r>
    </w:p>
    <w:p w14:paraId="06333441" w14:textId="53E4B99C" w:rsidR="004B5EAD" w:rsidRPr="009B41ED" w:rsidRDefault="004B5EAD" w:rsidP="004B5EAD">
      <w:pPr>
        <w:tabs>
          <w:tab w:val="left" w:pos="0"/>
        </w:tabs>
        <w:jc w:val="both"/>
        <w:rPr>
          <w:rFonts w:ascii="Calibri" w:hAnsi="Calibri" w:cs="Calibri"/>
        </w:rPr>
      </w:pPr>
      <w:r w:rsidRPr="009B41ED">
        <w:rPr>
          <w:rFonts w:ascii="Calibri" w:hAnsi="Calibri" w:cs="Calibri"/>
        </w:rPr>
        <w:lastRenderedPageBreak/>
        <w:t>Wir sagen dir Dank, dass dein Sohn Jesus Christus mitten unter uns sein Reich offenbart hat, indem er auf die Erde kam, um deinen Willen kundzutun und zu erfüllen. Wir danken dir für seine Geburt und sein heiliges Leben, für seine Worte und Wunder, sein Leben und Sterben. Dank sei dir, dass er seine Herrschaft angetreten hat durch seine Auferstehung und Himmelfahrt.</w:t>
      </w:r>
    </w:p>
    <w:p w14:paraId="75686439" w14:textId="554944B4" w:rsidR="004B5EAD" w:rsidRDefault="004B5EAD" w:rsidP="004B5EAD">
      <w:pPr>
        <w:tabs>
          <w:tab w:val="left" w:pos="0"/>
        </w:tabs>
        <w:jc w:val="both"/>
        <w:rPr>
          <w:rFonts w:ascii="Calibri" w:hAnsi="Calibri" w:cs="Calibri"/>
          <w:b/>
          <w:bCs/>
        </w:rPr>
      </w:pPr>
      <w:r w:rsidRPr="009B41ED">
        <w:rPr>
          <w:rFonts w:ascii="Calibri" w:hAnsi="Calibri" w:cs="Calibri"/>
        </w:rPr>
        <w:t xml:space="preserve">--- </w:t>
      </w:r>
      <w:r w:rsidRPr="009B41ED">
        <w:rPr>
          <w:rFonts w:ascii="Calibri" w:hAnsi="Calibri" w:cs="Calibri"/>
          <w:b/>
          <w:bCs/>
        </w:rPr>
        <w:t>Wir preisen deinen heiligen Namen.</w:t>
      </w:r>
    </w:p>
    <w:p w14:paraId="76DD9563" w14:textId="77777777" w:rsidR="00706210" w:rsidRPr="009B41ED" w:rsidRDefault="00706210" w:rsidP="004B5EAD">
      <w:pPr>
        <w:tabs>
          <w:tab w:val="left" w:pos="0"/>
        </w:tabs>
        <w:jc w:val="both"/>
        <w:rPr>
          <w:rFonts w:ascii="Calibri" w:hAnsi="Calibri" w:cs="Calibri"/>
        </w:rPr>
      </w:pPr>
    </w:p>
    <w:p w14:paraId="7E49E4D8" w14:textId="6FEEE191" w:rsidR="004B5EAD" w:rsidRPr="009B41ED" w:rsidRDefault="004B5EAD" w:rsidP="004B5EAD">
      <w:pPr>
        <w:tabs>
          <w:tab w:val="left" w:pos="0"/>
        </w:tabs>
        <w:jc w:val="both"/>
        <w:rPr>
          <w:rFonts w:ascii="Calibri" w:hAnsi="Calibri" w:cs="Calibri"/>
        </w:rPr>
      </w:pPr>
      <w:r w:rsidRPr="009B41ED">
        <w:rPr>
          <w:rFonts w:ascii="Calibri" w:hAnsi="Calibri" w:cs="Calibri"/>
        </w:rPr>
        <w:t>Wir sagen dir Dank für die Gründung deiner weltweiten Kirche und ihre Ausbreitung bis an die Enden der Erde; wir danken dir für den Anbruch deiner Herrscha</w:t>
      </w:r>
      <w:r w:rsidR="00706210">
        <w:rPr>
          <w:rFonts w:ascii="Calibri" w:hAnsi="Calibri" w:cs="Calibri"/>
        </w:rPr>
        <w:t>ft in uns durch das Wirken des H</w:t>
      </w:r>
      <w:r w:rsidRPr="009B41ED">
        <w:rPr>
          <w:rFonts w:ascii="Calibri" w:hAnsi="Calibri" w:cs="Calibri"/>
        </w:rPr>
        <w:t>eiligen Geistes. Dank sei dir für das Kommen deines Reiches am Ende der Zeit, wo du alles in allem sein wirst.</w:t>
      </w:r>
    </w:p>
    <w:p w14:paraId="73DD2601" w14:textId="77777777" w:rsidR="004B5EAD" w:rsidRPr="009B41ED" w:rsidRDefault="004B5EAD" w:rsidP="004B5EAD">
      <w:pPr>
        <w:tabs>
          <w:tab w:val="left" w:pos="0"/>
        </w:tabs>
        <w:jc w:val="both"/>
        <w:rPr>
          <w:rFonts w:ascii="Calibri" w:hAnsi="Calibri" w:cs="Calibri"/>
        </w:rPr>
      </w:pPr>
      <w:r w:rsidRPr="009B41ED">
        <w:rPr>
          <w:rFonts w:ascii="Calibri" w:hAnsi="Calibri" w:cs="Calibri"/>
        </w:rPr>
        <w:t xml:space="preserve">--- </w:t>
      </w:r>
      <w:r w:rsidRPr="009B41ED">
        <w:rPr>
          <w:rFonts w:ascii="Calibri" w:hAnsi="Calibri" w:cs="Calibri"/>
          <w:b/>
          <w:bCs/>
        </w:rPr>
        <w:t>Wir preisen deinen heiligen Namen.</w:t>
      </w:r>
    </w:p>
    <w:p w14:paraId="0607F82A" w14:textId="77777777" w:rsidR="004B5EAD" w:rsidRPr="009B41ED" w:rsidRDefault="004B5EAD" w:rsidP="004B5EAD">
      <w:pPr>
        <w:tabs>
          <w:tab w:val="left" w:pos="0"/>
        </w:tabs>
        <w:jc w:val="both"/>
        <w:rPr>
          <w:rFonts w:ascii="Calibri" w:hAnsi="Calibri" w:cs="Calibri"/>
          <w:bCs/>
          <w:iCs/>
        </w:rPr>
      </w:pPr>
    </w:p>
    <w:p w14:paraId="7AC82A36" w14:textId="77777777" w:rsidR="004B5EAD" w:rsidRPr="009B41ED" w:rsidRDefault="004B5EAD" w:rsidP="004B5EAD">
      <w:pPr>
        <w:tabs>
          <w:tab w:val="left" w:pos="0"/>
        </w:tabs>
        <w:jc w:val="both"/>
        <w:rPr>
          <w:rFonts w:ascii="Calibri" w:hAnsi="Calibri" w:cs="Calibri"/>
          <w:bCs/>
          <w:iCs/>
        </w:rPr>
      </w:pPr>
      <w:r w:rsidRPr="009B41ED">
        <w:rPr>
          <w:rFonts w:ascii="Calibri" w:hAnsi="Calibri" w:cs="Calibri"/>
          <w:bCs/>
          <w:iCs/>
        </w:rPr>
        <w:t>Wir sagen dir Dank für all die wunderbaren Menschen, die etwas widerspiegeln von deinem göttlichen Glanz in unserer Welt; wir danken dir für Franziskus, Klara, Elisabeth und für all die Schwestern und Brüder, die über Jahrhunderte hinweg deren Charisma gelebt haben</w:t>
      </w:r>
      <w:r w:rsidR="001E0D20" w:rsidRPr="009B41ED">
        <w:rPr>
          <w:rFonts w:ascii="Calibri" w:hAnsi="Calibri" w:cs="Calibri"/>
          <w:bCs/>
          <w:iCs/>
        </w:rPr>
        <w:t>. Dank sei dir für die franziskanisch-</w:t>
      </w:r>
      <w:proofErr w:type="spellStart"/>
      <w:r w:rsidR="001E0D20" w:rsidRPr="009B41ED">
        <w:rPr>
          <w:rFonts w:ascii="Calibri" w:hAnsi="Calibri" w:cs="Calibri"/>
          <w:bCs/>
          <w:iCs/>
        </w:rPr>
        <w:t>clareanische</w:t>
      </w:r>
      <w:proofErr w:type="spellEnd"/>
      <w:r w:rsidR="001E0D20" w:rsidRPr="009B41ED">
        <w:rPr>
          <w:rFonts w:ascii="Calibri" w:hAnsi="Calibri" w:cs="Calibri"/>
          <w:bCs/>
          <w:iCs/>
        </w:rPr>
        <w:t xml:space="preserve"> Präsenz in unserer heutigen Zeit und das gelebte Zeugnis für dein Evangelium.</w:t>
      </w:r>
    </w:p>
    <w:p w14:paraId="6C085A57" w14:textId="77777777" w:rsidR="001E0D20" w:rsidRPr="009B41ED" w:rsidRDefault="001E0D20" w:rsidP="001E0D20">
      <w:pPr>
        <w:tabs>
          <w:tab w:val="left" w:pos="0"/>
        </w:tabs>
        <w:jc w:val="both"/>
        <w:rPr>
          <w:rFonts w:ascii="Calibri" w:hAnsi="Calibri" w:cs="Calibri"/>
        </w:rPr>
      </w:pPr>
      <w:r w:rsidRPr="009B41ED">
        <w:rPr>
          <w:rFonts w:ascii="Calibri" w:hAnsi="Calibri" w:cs="Calibri"/>
        </w:rPr>
        <w:t xml:space="preserve">--- </w:t>
      </w:r>
      <w:r w:rsidRPr="009B41ED">
        <w:rPr>
          <w:rFonts w:ascii="Calibri" w:hAnsi="Calibri" w:cs="Calibri"/>
          <w:b/>
          <w:bCs/>
        </w:rPr>
        <w:t>Wir preisen deinen heiligen Namen.</w:t>
      </w:r>
    </w:p>
    <w:p w14:paraId="177EBE35" w14:textId="77777777" w:rsidR="001E0D20" w:rsidRPr="009B41ED" w:rsidRDefault="001E0D20" w:rsidP="004B5EAD">
      <w:pPr>
        <w:tabs>
          <w:tab w:val="left" w:pos="0"/>
        </w:tabs>
        <w:jc w:val="both"/>
        <w:rPr>
          <w:rFonts w:ascii="Calibri" w:hAnsi="Calibri" w:cs="Calibri"/>
          <w:bCs/>
          <w:iCs/>
        </w:rPr>
      </w:pPr>
    </w:p>
    <w:p w14:paraId="7453C1CE" w14:textId="77777777" w:rsidR="004B5EAD" w:rsidRPr="009B41ED" w:rsidRDefault="004B5EAD" w:rsidP="004B5EAD">
      <w:pPr>
        <w:tabs>
          <w:tab w:val="left" w:pos="0"/>
        </w:tabs>
        <w:jc w:val="both"/>
        <w:rPr>
          <w:rFonts w:ascii="Calibri" w:hAnsi="Calibri" w:cs="Calibri"/>
          <w:b/>
          <w:bCs/>
          <w:i/>
          <w:iCs/>
        </w:rPr>
      </w:pPr>
      <w:r w:rsidRPr="009B41ED">
        <w:rPr>
          <w:rFonts w:ascii="Calibri" w:hAnsi="Calibri" w:cs="Calibri"/>
        </w:rPr>
        <w:t>Gott, dir sei die Ehre in Ewigkeit. Amen</w:t>
      </w:r>
      <w:r w:rsidRPr="009B41ED">
        <w:rPr>
          <w:rFonts w:ascii="Calibri" w:hAnsi="Calibri" w:cs="Calibri"/>
          <w:b/>
          <w:bCs/>
          <w:i/>
          <w:iCs/>
        </w:rPr>
        <w:t>.</w:t>
      </w:r>
    </w:p>
    <w:p w14:paraId="4C3EF1C6" w14:textId="77777777" w:rsidR="004B5EAD" w:rsidRPr="009B41ED" w:rsidRDefault="004B5EAD" w:rsidP="00CB13B7">
      <w:pPr>
        <w:rPr>
          <w:rFonts w:ascii="Calibri" w:hAnsi="Calibri" w:cs="Calibri"/>
        </w:rPr>
      </w:pPr>
    </w:p>
    <w:p w14:paraId="25CE0F2D" w14:textId="77777777" w:rsidR="00CB13B7" w:rsidRPr="009B41ED" w:rsidRDefault="00CB13B7" w:rsidP="00CB13B7">
      <w:pPr>
        <w:rPr>
          <w:rFonts w:ascii="Calibri" w:hAnsi="Calibri" w:cs="Calibri"/>
          <w:b/>
        </w:rPr>
      </w:pPr>
      <w:r w:rsidRPr="009B41ED">
        <w:rPr>
          <w:rFonts w:ascii="Calibri" w:hAnsi="Calibri" w:cs="Calibri"/>
          <w:b/>
        </w:rPr>
        <w:t>Vater unser</w:t>
      </w:r>
    </w:p>
    <w:p w14:paraId="6D28E772" w14:textId="77777777" w:rsidR="00EC110F" w:rsidRPr="009B41ED" w:rsidRDefault="00EC110F" w:rsidP="00CB13B7">
      <w:pPr>
        <w:rPr>
          <w:rFonts w:ascii="Calibri" w:hAnsi="Calibri" w:cs="Calibri"/>
        </w:rPr>
      </w:pPr>
    </w:p>
    <w:p w14:paraId="5543DFCC" w14:textId="77777777" w:rsidR="00EC110F" w:rsidRPr="009B41ED" w:rsidRDefault="00CB13B7" w:rsidP="00CB13B7">
      <w:pPr>
        <w:rPr>
          <w:rFonts w:ascii="Calibri" w:hAnsi="Calibri" w:cs="Calibri"/>
          <w:b/>
        </w:rPr>
      </w:pPr>
      <w:r w:rsidRPr="009B41ED">
        <w:rPr>
          <w:rFonts w:ascii="Calibri" w:hAnsi="Calibri" w:cs="Calibri"/>
          <w:b/>
        </w:rPr>
        <w:t xml:space="preserve">Schlussgebet </w:t>
      </w:r>
    </w:p>
    <w:p w14:paraId="27ED77CB" w14:textId="77777777" w:rsidR="00EC110F" w:rsidRPr="009B41ED" w:rsidRDefault="00EC110F" w:rsidP="00CB13B7">
      <w:pPr>
        <w:rPr>
          <w:rFonts w:ascii="Calibri" w:hAnsi="Calibri" w:cs="Calibri"/>
        </w:rPr>
      </w:pPr>
    </w:p>
    <w:p w14:paraId="5C1962B0" w14:textId="77777777" w:rsidR="00CB13B7" w:rsidRPr="009B41ED" w:rsidRDefault="00CB13B7" w:rsidP="00CB13B7">
      <w:pPr>
        <w:rPr>
          <w:rFonts w:ascii="Calibri" w:hAnsi="Calibri" w:cs="Calibri"/>
        </w:rPr>
      </w:pPr>
      <w:r w:rsidRPr="009B41ED">
        <w:rPr>
          <w:rFonts w:ascii="Calibri" w:hAnsi="Calibri" w:cs="Calibri"/>
        </w:rPr>
        <w:t>Im Haus des Herrn bleiben,</w:t>
      </w:r>
    </w:p>
    <w:p w14:paraId="54EBDFC4" w14:textId="77777777" w:rsidR="00CB13B7" w:rsidRPr="009B41ED" w:rsidRDefault="00CB13B7" w:rsidP="00CB13B7">
      <w:pPr>
        <w:rPr>
          <w:rFonts w:ascii="Calibri" w:hAnsi="Calibri" w:cs="Calibri"/>
        </w:rPr>
      </w:pPr>
      <w:r w:rsidRPr="009B41ED">
        <w:rPr>
          <w:rFonts w:ascii="Calibri" w:hAnsi="Calibri" w:cs="Calibri"/>
        </w:rPr>
        <w:t>ein Leben lang:</w:t>
      </w:r>
    </w:p>
    <w:p w14:paraId="6ED2EDA0" w14:textId="77777777" w:rsidR="00CB13B7" w:rsidRPr="009B41ED" w:rsidRDefault="00CB13B7" w:rsidP="00CB13B7">
      <w:pPr>
        <w:rPr>
          <w:rFonts w:ascii="Calibri" w:hAnsi="Calibri" w:cs="Calibri"/>
        </w:rPr>
      </w:pPr>
      <w:r w:rsidRPr="009B41ED">
        <w:rPr>
          <w:rFonts w:ascii="Calibri" w:hAnsi="Calibri" w:cs="Calibri"/>
        </w:rPr>
        <w:t>Ein Leben lang Gott vertrauen,</w:t>
      </w:r>
    </w:p>
    <w:p w14:paraId="2CF2F702" w14:textId="77777777" w:rsidR="00CB13B7" w:rsidRPr="009B41ED" w:rsidRDefault="00CB13B7" w:rsidP="00CB13B7">
      <w:pPr>
        <w:rPr>
          <w:rFonts w:ascii="Calibri" w:hAnsi="Calibri" w:cs="Calibri"/>
        </w:rPr>
      </w:pPr>
      <w:r w:rsidRPr="009B41ED">
        <w:rPr>
          <w:rFonts w:ascii="Calibri" w:hAnsi="Calibri" w:cs="Calibri"/>
        </w:rPr>
        <w:t xml:space="preserve">ein Christ, ein Minderbruder </w:t>
      </w:r>
      <w:r w:rsidR="00EC110F" w:rsidRPr="009B41ED">
        <w:rPr>
          <w:rFonts w:ascii="Calibri" w:hAnsi="Calibri" w:cs="Calibri"/>
        </w:rPr>
        <w:t xml:space="preserve">/ eine Minderschwester </w:t>
      </w:r>
      <w:r w:rsidRPr="009B41ED">
        <w:rPr>
          <w:rFonts w:ascii="Calibri" w:hAnsi="Calibri" w:cs="Calibri"/>
        </w:rPr>
        <w:t>sein,</w:t>
      </w:r>
    </w:p>
    <w:p w14:paraId="7FFAC025" w14:textId="77777777" w:rsidR="00CB13B7" w:rsidRPr="009B41ED" w:rsidRDefault="00CB13B7" w:rsidP="00CB13B7">
      <w:pPr>
        <w:rPr>
          <w:rFonts w:ascii="Calibri" w:hAnsi="Calibri" w:cs="Calibri"/>
        </w:rPr>
      </w:pPr>
      <w:r w:rsidRPr="009B41ED">
        <w:rPr>
          <w:rFonts w:ascii="Calibri" w:hAnsi="Calibri" w:cs="Calibri"/>
        </w:rPr>
        <w:t>der Kirche, dem Orden treu bleiben</w:t>
      </w:r>
      <w:r w:rsidR="00271D7F" w:rsidRPr="009B41ED">
        <w:rPr>
          <w:rFonts w:ascii="Calibri" w:hAnsi="Calibri" w:cs="Calibri"/>
        </w:rPr>
        <w:t>:</w:t>
      </w:r>
    </w:p>
    <w:p w14:paraId="51AA4307" w14:textId="77777777" w:rsidR="00CB13B7" w:rsidRPr="009B41ED" w:rsidRDefault="00CB13B7" w:rsidP="00CB13B7">
      <w:pPr>
        <w:rPr>
          <w:rFonts w:ascii="Calibri" w:hAnsi="Calibri" w:cs="Calibri"/>
        </w:rPr>
      </w:pPr>
      <w:r w:rsidRPr="009B41ED">
        <w:rPr>
          <w:rFonts w:ascii="Calibri" w:hAnsi="Calibri" w:cs="Calibri"/>
        </w:rPr>
        <w:lastRenderedPageBreak/>
        <w:t>Können wir das?</w:t>
      </w:r>
    </w:p>
    <w:p w14:paraId="0BDA397D" w14:textId="77777777" w:rsidR="00CB13B7" w:rsidRPr="009B41ED" w:rsidRDefault="00CB13B7" w:rsidP="00CB13B7">
      <w:pPr>
        <w:rPr>
          <w:rFonts w:ascii="Calibri" w:hAnsi="Calibri" w:cs="Calibri"/>
        </w:rPr>
      </w:pPr>
      <w:r w:rsidRPr="009B41ED">
        <w:rPr>
          <w:rFonts w:ascii="Calibri" w:hAnsi="Calibri" w:cs="Calibri"/>
        </w:rPr>
        <w:t>Im Hause des Herrn bleiben,</w:t>
      </w:r>
      <w:r w:rsidR="00762069" w:rsidRPr="009B41ED">
        <w:rPr>
          <w:rFonts w:ascii="Calibri" w:hAnsi="Calibri" w:cs="Calibri"/>
        </w:rPr>
        <w:t xml:space="preserve"> </w:t>
      </w:r>
      <w:r w:rsidRPr="009B41ED">
        <w:rPr>
          <w:rFonts w:ascii="Calibri" w:hAnsi="Calibri" w:cs="Calibri"/>
        </w:rPr>
        <w:t>ein Leben lang.</w:t>
      </w:r>
    </w:p>
    <w:p w14:paraId="4DDC30FF" w14:textId="77777777" w:rsidR="00CB13B7" w:rsidRPr="009B41ED" w:rsidRDefault="00CB13B7" w:rsidP="00CB13B7">
      <w:pPr>
        <w:rPr>
          <w:rFonts w:ascii="Calibri" w:hAnsi="Calibri" w:cs="Calibri"/>
        </w:rPr>
      </w:pPr>
      <w:r w:rsidRPr="009B41ED">
        <w:rPr>
          <w:rFonts w:ascii="Calibri" w:hAnsi="Calibri" w:cs="Calibri"/>
        </w:rPr>
        <w:t>Dazu sind wir berufen,</w:t>
      </w:r>
    </w:p>
    <w:p w14:paraId="13509682" w14:textId="77777777" w:rsidR="00CB13B7" w:rsidRPr="009B41ED" w:rsidRDefault="00CB13B7" w:rsidP="00CB13B7">
      <w:pPr>
        <w:rPr>
          <w:rFonts w:ascii="Calibri" w:hAnsi="Calibri" w:cs="Calibri"/>
        </w:rPr>
      </w:pPr>
      <w:r w:rsidRPr="009B41ED">
        <w:rPr>
          <w:rFonts w:ascii="Calibri" w:hAnsi="Calibri" w:cs="Calibri"/>
        </w:rPr>
        <w:t>trotz allem</w:t>
      </w:r>
      <w:r w:rsidR="00762069" w:rsidRPr="009B41ED">
        <w:rPr>
          <w:rFonts w:ascii="Calibri" w:hAnsi="Calibri" w:cs="Calibri"/>
        </w:rPr>
        <w:t xml:space="preserve"> </w:t>
      </w:r>
      <w:r w:rsidRPr="009B41ED">
        <w:rPr>
          <w:rFonts w:ascii="Calibri" w:hAnsi="Calibri" w:cs="Calibri"/>
        </w:rPr>
        <w:t>(was Kirche, Orden, Provinz bedrängt).</w:t>
      </w:r>
    </w:p>
    <w:p w14:paraId="15AAB3F9" w14:textId="77777777" w:rsidR="00CB13B7" w:rsidRPr="009B41ED" w:rsidRDefault="00CB13B7" w:rsidP="00CB13B7">
      <w:pPr>
        <w:rPr>
          <w:rFonts w:ascii="Calibri" w:hAnsi="Calibri" w:cs="Calibri"/>
        </w:rPr>
      </w:pPr>
    </w:p>
    <w:p w14:paraId="50C71A84" w14:textId="77777777" w:rsidR="00CB13B7" w:rsidRPr="009B41ED" w:rsidRDefault="00CB13B7" w:rsidP="00CB13B7">
      <w:pPr>
        <w:rPr>
          <w:rFonts w:ascii="Calibri" w:hAnsi="Calibri" w:cs="Calibri"/>
        </w:rPr>
      </w:pPr>
      <w:r w:rsidRPr="009B41ED">
        <w:rPr>
          <w:rFonts w:ascii="Calibri" w:hAnsi="Calibri" w:cs="Calibri"/>
        </w:rPr>
        <w:t>Ein Leben lang Gott vertrauen,</w:t>
      </w:r>
    </w:p>
    <w:p w14:paraId="0151299A" w14:textId="77777777" w:rsidR="00CB13B7" w:rsidRPr="009B41ED" w:rsidRDefault="00CB13B7" w:rsidP="00CB13B7">
      <w:pPr>
        <w:rPr>
          <w:rFonts w:ascii="Calibri" w:hAnsi="Calibri" w:cs="Calibri"/>
        </w:rPr>
      </w:pPr>
      <w:r w:rsidRPr="009B41ED">
        <w:rPr>
          <w:rFonts w:ascii="Calibri" w:hAnsi="Calibri" w:cs="Calibri"/>
        </w:rPr>
        <w:t xml:space="preserve">ein Christ, ein Minderbruder </w:t>
      </w:r>
      <w:r w:rsidR="00EC110F" w:rsidRPr="009B41ED">
        <w:rPr>
          <w:rFonts w:ascii="Calibri" w:hAnsi="Calibri" w:cs="Calibri"/>
        </w:rPr>
        <w:t xml:space="preserve">/ eine Minderschwester </w:t>
      </w:r>
      <w:r w:rsidRPr="009B41ED">
        <w:rPr>
          <w:rFonts w:ascii="Calibri" w:hAnsi="Calibri" w:cs="Calibri"/>
        </w:rPr>
        <w:t>sein,</w:t>
      </w:r>
    </w:p>
    <w:p w14:paraId="21B59EC9" w14:textId="77777777" w:rsidR="00CB13B7" w:rsidRPr="009B41ED" w:rsidRDefault="00CB13B7" w:rsidP="00CB13B7">
      <w:pPr>
        <w:rPr>
          <w:rFonts w:ascii="Calibri" w:hAnsi="Calibri" w:cs="Calibri"/>
        </w:rPr>
      </w:pPr>
      <w:r w:rsidRPr="009B41ED">
        <w:rPr>
          <w:rFonts w:ascii="Calibri" w:hAnsi="Calibri" w:cs="Calibri"/>
        </w:rPr>
        <w:t>der Kirche, dem Orden treu bleiben:</w:t>
      </w:r>
    </w:p>
    <w:p w14:paraId="4F995472" w14:textId="77777777" w:rsidR="00CB13B7" w:rsidRPr="009B41ED" w:rsidRDefault="00CB13B7" w:rsidP="00CB13B7">
      <w:pPr>
        <w:rPr>
          <w:rFonts w:ascii="Calibri" w:hAnsi="Calibri" w:cs="Calibri"/>
        </w:rPr>
      </w:pPr>
      <w:r w:rsidRPr="009B41ED">
        <w:rPr>
          <w:rFonts w:ascii="Calibri" w:hAnsi="Calibri" w:cs="Calibri"/>
        </w:rPr>
        <w:t>Wir können es nicht aus eigener Kraft,</w:t>
      </w:r>
    </w:p>
    <w:p w14:paraId="48496D12" w14:textId="77777777" w:rsidR="00CB13B7" w:rsidRPr="009B41ED" w:rsidRDefault="00CB13B7" w:rsidP="00CB13B7">
      <w:pPr>
        <w:rPr>
          <w:rFonts w:ascii="Calibri" w:hAnsi="Calibri" w:cs="Calibri"/>
        </w:rPr>
      </w:pPr>
      <w:r w:rsidRPr="009B41ED">
        <w:rPr>
          <w:rFonts w:ascii="Calibri" w:hAnsi="Calibri" w:cs="Calibri"/>
        </w:rPr>
        <w:t>aber aus der Kraft,</w:t>
      </w:r>
    </w:p>
    <w:p w14:paraId="43EA30FE" w14:textId="77777777" w:rsidR="00CB13B7" w:rsidRPr="009B41ED" w:rsidRDefault="00CB13B7" w:rsidP="00CB13B7">
      <w:pPr>
        <w:rPr>
          <w:rFonts w:ascii="Calibri" w:hAnsi="Calibri" w:cs="Calibri"/>
        </w:rPr>
      </w:pPr>
      <w:r w:rsidRPr="009B41ED">
        <w:rPr>
          <w:rFonts w:ascii="Calibri" w:hAnsi="Calibri" w:cs="Calibri"/>
        </w:rPr>
        <w:t>die uns zuwächst von Dir, Gott.</w:t>
      </w:r>
    </w:p>
    <w:p w14:paraId="0A6657DE" w14:textId="77777777" w:rsidR="00CB13B7" w:rsidRPr="009B41ED" w:rsidRDefault="00CB13B7" w:rsidP="00CB13B7">
      <w:pPr>
        <w:rPr>
          <w:rFonts w:ascii="Calibri" w:hAnsi="Calibri" w:cs="Calibri"/>
        </w:rPr>
      </w:pPr>
    </w:p>
    <w:p w14:paraId="1345A017" w14:textId="77777777" w:rsidR="00CB13B7" w:rsidRPr="009B41ED" w:rsidRDefault="00CB13B7" w:rsidP="00CB13B7">
      <w:pPr>
        <w:rPr>
          <w:rFonts w:ascii="Calibri" w:hAnsi="Calibri" w:cs="Calibri"/>
        </w:rPr>
      </w:pPr>
      <w:r w:rsidRPr="009B41ED">
        <w:rPr>
          <w:rFonts w:ascii="Calibri" w:hAnsi="Calibri" w:cs="Calibri"/>
        </w:rPr>
        <w:t>Schenke uns diese Kraft.</w:t>
      </w:r>
    </w:p>
    <w:p w14:paraId="711B4DEC" w14:textId="77777777" w:rsidR="00CB13B7" w:rsidRPr="009B41ED" w:rsidRDefault="00CB13B7" w:rsidP="00CB13B7">
      <w:pPr>
        <w:rPr>
          <w:rFonts w:ascii="Calibri" w:hAnsi="Calibri" w:cs="Calibri"/>
        </w:rPr>
      </w:pPr>
      <w:r w:rsidRPr="009B41ED">
        <w:rPr>
          <w:rFonts w:ascii="Calibri" w:hAnsi="Calibri" w:cs="Calibri"/>
        </w:rPr>
        <w:t>Gib</w:t>
      </w:r>
      <w:r w:rsidR="00EC110F" w:rsidRPr="009B41ED">
        <w:rPr>
          <w:rFonts w:ascii="Calibri" w:hAnsi="Calibri" w:cs="Calibri"/>
        </w:rPr>
        <w:t xml:space="preserve"> </w:t>
      </w:r>
      <w:r w:rsidRPr="009B41ED">
        <w:rPr>
          <w:rFonts w:ascii="Calibri" w:hAnsi="Calibri" w:cs="Calibri"/>
        </w:rPr>
        <w:t>unserem</w:t>
      </w:r>
      <w:r w:rsidR="00EC110F" w:rsidRPr="009B41ED">
        <w:rPr>
          <w:rFonts w:ascii="Calibri" w:hAnsi="Calibri" w:cs="Calibri"/>
        </w:rPr>
        <w:t xml:space="preserve"> </w:t>
      </w:r>
      <w:r w:rsidRPr="009B41ED">
        <w:rPr>
          <w:rFonts w:ascii="Calibri" w:hAnsi="Calibri" w:cs="Calibri"/>
        </w:rPr>
        <w:t>Orden, der Provinz und uns selbst Zukunft</w:t>
      </w:r>
    </w:p>
    <w:p w14:paraId="3F894015" w14:textId="77777777" w:rsidR="00CB13B7" w:rsidRPr="009B41ED" w:rsidRDefault="00CB13B7" w:rsidP="00CB13B7">
      <w:pPr>
        <w:rPr>
          <w:rFonts w:ascii="Calibri" w:hAnsi="Calibri" w:cs="Calibri"/>
        </w:rPr>
      </w:pPr>
      <w:r w:rsidRPr="009B41ED">
        <w:rPr>
          <w:rFonts w:ascii="Calibri" w:hAnsi="Calibri" w:cs="Calibri"/>
        </w:rPr>
        <w:t>und</w:t>
      </w:r>
      <w:r w:rsidR="00EC110F" w:rsidRPr="009B41ED">
        <w:rPr>
          <w:rFonts w:ascii="Calibri" w:hAnsi="Calibri" w:cs="Calibri"/>
        </w:rPr>
        <w:t xml:space="preserve"> </w:t>
      </w:r>
      <w:r w:rsidRPr="009B41ED">
        <w:rPr>
          <w:rFonts w:ascii="Calibri" w:hAnsi="Calibri" w:cs="Calibri"/>
        </w:rPr>
        <w:t>Deinen Segen.</w:t>
      </w:r>
    </w:p>
    <w:p w14:paraId="0F6C4E75" w14:textId="77777777" w:rsidR="00CB13B7" w:rsidRPr="009B41ED" w:rsidRDefault="00CB13B7" w:rsidP="00CB13B7">
      <w:pPr>
        <w:rPr>
          <w:rFonts w:ascii="Calibri" w:hAnsi="Calibri" w:cs="Calibri"/>
        </w:rPr>
      </w:pPr>
      <w:r w:rsidRPr="009B41ED">
        <w:rPr>
          <w:rFonts w:ascii="Calibri" w:hAnsi="Calibri" w:cs="Calibri"/>
        </w:rPr>
        <w:t>Amen.</w:t>
      </w:r>
    </w:p>
    <w:p w14:paraId="490A9666" w14:textId="77777777" w:rsidR="00CB13B7" w:rsidRPr="009B41ED" w:rsidRDefault="00CB13B7" w:rsidP="00CB13B7">
      <w:pPr>
        <w:rPr>
          <w:rFonts w:ascii="Calibri" w:hAnsi="Calibri" w:cs="Calibri"/>
        </w:rPr>
      </w:pPr>
    </w:p>
    <w:p w14:paraId="3638B43A" w14:textId="77777777" w:rsidR="00CB13B7" w:rsidRPr="009B41ED" w:rsidRDefault="00CB13B7" w:rsidP="00CB13B7">
      <w:pPr>
        <w:rPr>
          <w:rFonts w:ascii="Calibri" w:hAnsi="Calibri" w:cs="Calibri"/>
        </w:rPr>
      </w:pPr>
    </w:p>
    <w:p w14:paraId="3866E17F" w14:textId="77777777" w:rsidR="00CB13B7" w:rsidRPr="009B41ED" w:rsidRDefault="00CB13B7" w:rsidP="00CB13B7">
      <w:pPr>
        <w:rPr>
          <w:rFonts w:ascii="Calibri" w:hAnsi="Calibri" w:cs="Calibri"/>
          <w:b/>
        </w:rPr>
      </w:pPr>
      <w:r w:rsidRPr="009B41ED">
        <w:rPr>
          <w:rFonts w:ascii="Calibri" w:hAnsi="Calibri" w:cs="Calibri"/>
          <w:b/>
        </w:rPr>
        <w:t>Segen</w:t>
      </w:r>
    </w:p>
    <w:p w14:paraId="5DE5A977" w14:textId="77777777" w:rsidR="00CB13B7" w:rsidRPr="009B41ED" w:rsidRDefault="00CB13B7" w:rsidP="00CB13B7">
      <w:pPr>
        <w:rPr>
          <w:rFonts w:ascii="Calibri" w:hAnsi="Calibri" w:cs="Calibri"/>
        </w:rPr>
      </w:pPr>
    </w:p>
    <w:p w14:paraId="4EA31C63" w14:textId="77777777" w:rsidR="003B5A45" w:rsidRPr="009B41ED" w:rsidRDefault="006B51F7" w:rsidP="00CB13B7">
      <w:pPr>
        <w:rPr>
          <w:rFonts w:ascii="Calibri" w:hAnsi="Calibri" w:cs="Calibri"/>
        </w:rPr>
      </w:pPr>
      <w:r w:rsidRPr="009B41ED">
        <w:rPr>
          <w:rFonts w:ascii="Calibri" w:hAnsi="Calibri" w:cs="Calibri"/>
        </w:rPr>
        <w:t xml:space="preserve">Öffne die Ohren, um zu hören, öffne dein Herz für jedermann. </w:t>
      </w:r>
    </w:p>
    <w:p w14:paraId="6284D9DB" w14:textId="77777777" w:rsidR="003B5A45" w:rsidRPr="009B41ED" w:rsidRDefault="003B5A45" w:rsidP="00CB13B7">
      <w:pPr>
        <w:rPr>
          <w:rFonts w:ascii="Calibri" w:hAnsi="Calibri" w:cs="Calibri"/>
        </w:rPr>
      </w:pPr>
    </w:p>
    <w:p w14:paraId="1DA682DF" w14:textId="77777777" w:rsidR="006B51F7" w:rsidRPr="009B41ED" w:rsidRDefault="003B5A45" w:rsidP="00CB13B7">
      <w:pPr>
        <w:rPr>
          <w:rFonts w:ascii="Calibri" w:hAnsi="Calibri" w:cs="Calibri"/>
        </w:rPr>
      </w:pPr>
      <w:r w:rsidRPr="009B41ED">
        <w:rPr>
          <w:rFonts w:ascii="Calibri" w:hAnsi="Calibri" w:cs="Calibri"/>
        </w:rPr>
        <w:t>1.</w:t>
      </w:r>
      <w:r w:rsidRPr="009B41ED">
        <w:rPr>
          <w:rFonts w:ascii="Calibri" w:hAnsi="Calibri" w:cs="Calibri"/>
        </w:rPr>
        <w:tab/>
      </w:r>
      <w:r w:rsidR="006B51F7" w:rsidRPr="009B41ED">
        <w:rPr>
          <w:rFonts w:ascii="Calibri" w:hAnsi="Calibri" w:cs="Calibri"/>
        </w:rPr>
        <w:t>Hände hast du, um zu geben von dem eigenen Überfluss, und ein Herz, um zu verzeihen, was ein andrer dir antut.</w:t>
      </w:r>
    </w:p>
    <w:p w14:paraId="0B88515B" w14:textId="77777777" w:rsidR="006B51F7" w:rsidRPr="009B41ED" w:rsidRDefault="006B51F7" w:rsidP="006B51F7">
      <w:pPr>
        <w:rPr>
          <w:rFonts w:ascii="Calibri" w:hAnsi="Calibri" w:cs="Calibri"/>
        </w:rPr>
      </w:pPr>
      <w:r w:rsidRPr="009B41ED">
        <w:rPr>
          <w:rFonts w:ascii="Calibri" w:hAnsi="Calibri" w:cs="Calibri"/>
        </w:rPr>
        <w:t>2.</w:t>
      </w:r>
      <w:r w:rsidRPr="009B41ED">
        <w:rPr>
          <w:rFonts w:ascii="Calibri" w:hAnsi="Calibri" w:cs="Calibri"/>
        </w:rPr>
        <w:tab/>
        <w:t>Augen hast du, um zu sehen, was der andre nötig hat,</w:t>
      </w:r>
    </w:p>
    <w:p w14:paraId="07A5C44A" w14:textId="77777777" w:rsidR="006B51F7" w:rsidRPr="009B41ED" w:rsidRDefault="006B51F7" w:rsidP="006B51F7">
      <w:pPr>
        <w:rPr>
          <w:rFonts w:ascii="Calibri" w:hAnsi="Calibri" w:cs="Calibri"/>
        </w:rPr>
      </w:pPr>
      <w:r w:rsidRPr="009B41ED">
        <w:rPr>
          <w:rFonts w:ascii="Calibri" w:hAnsi="Calibri" w:cs="Calibri"/>
        </w:rPr>
        <w:t>und ein Herz, um auch zu sagen, was ihm wieder Hoffnung macht.</w:t>
      </w:r>
    </w:p>
    <w:p w14:paraId="174E5B5A" w14:textId="77777777" w:rsidR="006B51F7" w:rsidRPr="009B41ED" w:rsidRDefault="006B51F7" w:rsidP="006B51F7">
      <w:pPr>
        <w:rPr>
          <w:rFonts w:ascii="Calibri" w:hAnsi="Calibri" w:cs="Calibri"/>
        </w:rPr>
      </w:pPr>
      <w:r w:rsidRPr="009B41ED">
        <w:rPr>
          <w:rFonts w:ascii="Calibri" w:hAnsi="Calibri" w:cs="Calibri"/>
        </w:rPr>
        <w:t>3.</w:t>
      </w:r>
      <w:r w:rsidRPr="009B41ED">
        <w:rPr>
          <w:rFonts w:ascii="Calibri" w:hAnsi="Calibri" w:cs="Calibri"/>
        </w:rPr>
        <w:tab/>
        <w:t>Schultern hast du, um zu tragen Sorgen, die der andre hat, und ein Herz, um mit</w:t>
      </w:r>
      <w:r w:rsidR="00271D7F" w:rsidRPr="009B41ED">
        <w:rPr>
          <w:rFonts w:ascii="Calibri" w:hAnsi="Calibri" w:cs="Calibri"/>
        </w:rPr>
        <w:t xml:space="preserve"> </w:t>
      </w:r>
      <w:r w:rsidRPr="009B41ED">
        <w:rPr>
          <w:rFonts w:ascii="Calibri" w:hAnsi="Calibri" w:cs="Calibri"/>
        </w:rPr>
        <w:t>zu</w:t>
      </w:r>
      <w:r w:rsidR="00271D7F" w:rsidRPr="009B41ED">
        <w:rPr>
          <w:rFonts w:ascii="Calibri" w:hAnsi="Calibri" w:cs="Calibri"/>
        </w:rPr>
        <w:t xml:space="preserve"> </w:t>
      </w:r>
      <w:r w:rsidRPr="009B41ED">
        <w:rPr>
          <w:rFonts w:ascii="Calibri" w:hAnsi="Calibri" w:cs="Calibri"/>
        </w:rPr>
        <w:t>tragen, was er nicht alleine schafft.</w:t>
      </w:r>
    </w:p>
    <w:p w14:paraId="60405A1B" w14:textId="77777777" w:rsidR="006B51F7" w:rsidRPr="009B41ED" w:rsidRDefault="006B51F7" w:rsidP="006B51F7">
      <w:pPr>
        <w:rPr>
          <w:rFonts w:ascii="Calibri" w:hAnsi="Calibri" w:cs="Calibri"/>
        </w:rPr>
      </w:pPr>
      <w:r w:rsidRPr="009B41ED">
        <w:rPr>
          <w:rFonts w:ascii="Calibri" w:hAnsi="Calibri" w:cs="Calibri"/>
        </w:rPr>
        <w:t>4.</w:t>
      </w:r>
      <w:r w:rsidRPr="009B41ED">
        <w:rPr>
          <w:rFonts w:ascii="Calibri" w:hAnsi="Calibri" w:cs="Calibri"/>
        </w:rPr>
        <w:tab/>
        <w:t>Füße hast du, um zu gehen hin zu dem, der einsam ist, und ein Herz, um wahr</w:t>
      </w:r>
      <w:r w:rsidR="00271D7F" w:rsidRPr="009B41ED">
        <w:rPr>
          <w:rFonts w:ascii="Calibri" w:hAnsi="Calibri" w:cs="Calibri"/>
        </w:rPr>
        <w:t xml:space="preserve"> </w:t>
      </w:r>
      <w:r w:rsidRPr="009B41ED">
        <w:rPr>
          <w:rFonts w:ascii="Calibri" w:hAnsi="Calibri" w:cs="Calibri"/>
        </w:rPr>
        <w:t>zu</w:t>
      </w:r>
      <w:r w:rsidR="00271D7F" w:rsidRPr="009B41ED">
        <w:rPr>
          <w:rFonts w:ascii="Calibri" w:hAnsi="Calibri" w:cs="Calibri"/>
        </w:rPr>
        <w:t xml:space="preserve"> </w:t>
      </w:r>
      <w:r w:rsidRPr="009B41ED">
        <w:rPr>
          <w:rFonts w:ascii="Calibri" w:hAnsi="Calibri" w:cs="Calibri"/>
        </w:rPr>
        <w:t>machen, dass kein Mensch allein sein muss.</w:t>
      </w:r>
    </w:p>
    <w:p w14:paraId="2E2B4260" w14:textId="77777777" w:rsidR="006B51F7" w:rsidRPr="009B41ED" w:rsidRDefault="006B51F7" w:rsidP="006B51F7">
      <w:pPr>
        <w:rPr>
          <w:rFonts w:ascii="Calibri" w:hAnsi="Calibri" w:cs="Calibri"/>
        </w:rPr>
      </w:pPr>
      <w:r w:rsidRPr="009B41ED">
        <w:rPr>
          <w:rFonts w:ascii="Calibri" w:hAnsi="Calibri" w:cs="Calibri"/>
        </w:rPr>
        <w:t>5.</w:t>
      </w:r>
      <w:r w:rsidRPr="009B41ED">
        <w:rPr>
          <w:rFonts w:ascii="Calibri" w:hAnsi="Calibri" w:cs="Calibri"/>
        </w:rPr>
        <w:tab/>
        <w:t>Ohren hast du, um zu hören auf den Herrn, der Friede ist, und ein Herz, um dann zu glauben, dass er dir die Liebe gibt.</w:t>
      </w:r>
    </w:p>
    <w:p w14:paraId="4C9E173E" w14:textId="3A5067B2" w:rsidR="006B51F7" w:rsidRDefault="006B51F7" w:rsidP="006B51F7">
      <w:pPr>
        <w:ind w:firstLine="708"/>
        <w:rPr>
          <w:rFonts w:ascii="Calibri" w:hAnsi="Calibri" w:cs="Calibri"/>
        </w:rPr>
      </w:pPr>
      <w:r w:rsidRPr="009B41ED">
        <w:rPr>
          <w:rFonts w:ascii="Calibri" w:hAnsi="Calibri" w:cs="Calibri"/>
        </w:rPr>
        <w:t>(Henk Jongerius)</w:t>
      </w:r>
    </w:p>
    <w:p w14:paraId="39A6E06C" w14:textId="77777777" w:rsidR="00706210" w:rsidRPr="009B41ED" w:rsidRDefault="00706210" w:rsidP="006B51F7">
      <w:pPr>
        <w:ind w:firstLine="708"/>
        <w:rPr>
          <w:rFonts w:ascii="Calibri" w:hAnsi="Calibri" w:cs="Calibri"/>
        </w:rPr>
      </w:pPr>
    </w:p>
    <w:p w14:paraId="67EE9278" w14:textId="77777777" w:rsidR="00CB13B7" w:rsidRPr="009B41ED" w:rsidRDefault="00CB13B7" w:rsidP="00CB13B7">
      <w:pPr>
        <w:rPr>
          <w:rFonts w:ascii="Calibri" w:hAnsi="Calibri" w:cs="Calibri"/>
          <w:sz w:val="20"/>
          <w:szCs w:val="20"/>
        </w:rPr>
      </w:pPr>
      <w:r w:rsidRPr="009B41ED">
        <w:rPr>
          <w:rFonts w:ascii="Calibri" w:hAnsi="Calibri" w:cs="Calibri"/>
          <w:b/>
        </w:rPr>
        <w:lastRenderedPageBreak/>
        <w:t xml:space="preserve">Schlusslied </w:t>
      </w:r>
      <w:r w:rsidR="00EC110F" w:rsidRPr="009B41ED">
        <w:rPr>
          <w:rFonts w:ascii="Calibri" w:hAnsi="Calibri" w:cs="Calibri"/>
          <w:sz w:val="20"/>
          <w:szCs w:val="20"/>
        </w:rPr>
        <w:t>(Vorschlä</w:t>
      </w:r>
      <w:r w:rsidRPr="009B41ED">
        <w:rPr>
          <w:rFonts w:ascii="Calibri" w:hAnsi="Calibri" w:cs="Calibri"/>
          <w:sz w:val="20"/>
          <w:szCs w:val="20"/>
        </w:rPr>
        <w:t>ge zu</w:t>
      </w:r>
      <w:r w:rsidR="00EC110F" w:rsidRPr="009B41ED">
        <w:rPr>
          <w:rFonts w:ascii="Calibri" w:hAnsi="Calibri" w:cs="Calibri"/>
          <w:sz w:val="20"/>
          <w:szCs w:val="20"/>
        </w:rPr>
        <w:t>r</w:t>
      </w:r>
      <w:r w:rsidRPr="009B41ED">
        <w:rPr>
          <w:rFonts w:ascii="Calibri" w:hAnsi="Calibri" w:cs="Calibri"/>
          <w:sz w:val="20"/>
          <w:szCs w:val="20"/>
        </w:rPr>
        <w:t xml:space="preserve"> Auswahl)</w:t>
      </w:r>
    </w:p>
    <w:p w14:paraId="33A4B003" w14:textId="57BD1916" w:rsidR="00CB13B7" w:rsidRPr="009B41ED" w:rsidRDefault="001E3A9B" w:rsidP="00706210">
      <w:pPr>
        <w:rPr>
          <w:rFonts w:ascii="Calibri" w:hAnsi="Calibri" w:cs="Calibri"/>
        </w:rPr>
      </w:pPr>
      <w:r w:rsidRPr="009B41ED">
        <w:rPr>
          <w:rFonts w:ascii="Calibri" w:hAnsi="Calibri" w:cs="Calibri"/>
        </w:rPr>
        <w:t>Der Herr wird dich mit seiner Güte segnen… (Sonnenmusikant 288)</w:t>
      </w:r>
    </w:p>
    <w:p w14:paraId="5001441F" w14:textId="18CA4FAE" w:rsidR="00CB13B7" w:rsidRPr="009B41ED" w:rsidRDefault="00CB13B7" w:rsidP="00706210">
      <w:pPr>
        <w:rPr>
          <w:rFonts w:ascii="Calibri" w:hAnsi="Calibri" w:cs="Calibri"/>
        </w:rPr>
      </w:pPr>
      <w:r w:rsidRPr="009B41ED">
        <w:rPr>
          <w:rFonts w:ascii="Calibri" w:hAnsi="Calibri" w:cs="Calibri"/>
        </w:rPr>
        <w:t xml:space="preserve">Singt dem </w:t>
      </w:r>
      <w:r w:rsidR="00F801A3">
        <w:rPr>
          <w:rFonts w:ascii="Calibri" w:hAnsi="Calibri" w:cs="Calibri"/>
        </w:rPr>
        <w:t>Herrn ein neues Lied.... (GL 409</w:t>
      </w:r>
      <w:r w:rsidRPr="009B41ED">
        <w:rPr>
          <w:rFonts w:ascii="Calibri" w:hAnsi="Calibri" w:cs="Calibri"/>
        </w:rPr>
        <w:t xml:space="preserve"> bes. Strophe 3)</w:t>
      </w:r>
    </w:p>
    <w:p w14:paraId="5B9F3BB7" w14:textId="77777777" w:rsidR="00CB13B7" w:rsidRPr="009B41ED" w:rsidRDefault="00CB13B7" w:rsidP="00706210">
      <w:pPr>
        <w:rPr>
          <w:rFonts w:ascii="Calibri" w:hAnsi="Calibri" w:cs="Calibri"/>
        </w:rPr>
      </w:pPr>
      <w:r w:rsidRPr="009B41ED">
        <w:rPr>
          <w:rFonts w:ascii="Calibri" w:hAnsi="Calibri" w:cs="Calibri"/>
        </w:rPr>
        <w:t>Komm, Herr segne</w:t>
      </w:r>
      <w:r w:rsidR="00EC110F" w:rsidRPr="009B41ED">
        <w:rPr>
          <w:rFonts w:ascii="Calibri" w:hAnsi="Calibri" w:cs="Calibri"/>
        </w:rPr>
        <w:t xml:space="preserve"> uns...</w:t>
      </w:r>
      <w:r w:rsidR="001E3A9B" w:rsidRPr="009B41ED">
        <w:rPr>
          <w:rFonts w:ascii="Calibri" w:hAnsi="Calibri" w:cs="Calibri"/>
        </w:rPr>
        <w:t xml:space="preserve"> (Sonnenmusikant 285)</w:t>
      </w:r>
    </w:p>
    <w:p w14:paraId="06C2CF40" w14:textId="77777777" w:rsidR="00CB13B7" w:rsidRPr="009B41ED" w:rsidRDefault="00CB13B7" w:rsidP="00CB13B7">
      <w:pPr>
        <w:rPr>
          <w:rFonts w:ascii="Calibri" w:hAnsi="Calibri" w:cs="Calibri"/>
        </w:rPr>
      </w:pPr>
    </w:p>
    <w:p w14:paraId="7A956FB6" w14:textId="77777777" w:rsidR="00CB13B7" w:rsidRPr="009B41ED" w:rsidRDefault="00CB13B7" w:rsidP="00CB13B7">
      <w:pPr>
        <w:rPr>
          <w:rFonts w:ascii="Calibri" w:hAnsi="Calibri" w:cs="Calibri"/>
        </w:rPr>
      </w:pPr>
      <w:r w:rsidRPr="009B41ED">
        <w:rPr>
          <w:rFonts w:ascii="Calibri" w:hAnsi="Calibri" w:cs="Calibri"/>
        </w:rPr>
        <w:t>oder: ein Franziskuslied</w:t>
      </w:r>
      <w:r w:rsidR="001E3A9B" w:rsidRPr="009B41ED">
        <w:rPr>
          <w:rFonts w:ascii="Calibri" w:hAnsi="Calibri" w:cs="Calibri"/>
        </w:rPr>
        <w:t xml:space="preserve"> / Klaralied / Elisabethlied</w:t>
      </w:r>
    </w:p>
    <w:p w14:paraId="51EB926D" w14:textId="77777777" w:rsidR="001E3A9B" w:rsidRPr="009B41ED" w:rsidRDefault="001E3A9B" w:rsidP="00762069">
      <w:pPr>
        <w:ind w:left="708"/>
        <w:rPr>
          <w:rFonts w:ascii="Calibri" w:hAnsi="Calibri" w:cs="Calibri"/>
          <w:sz w:val="22"/>
          <w:szCs w:val="22"/>
        </w:rPr>
      </w:pPr>
      <w:r w:rsidRPr="009B41ED">
        <w:rPr>
          <w:rFonts w:ascii="Calibri" w:hAnsi="Calibri" w:cs="Calibri"/>
          <w:sz w:val="22"/>
          <w:szCs w:val="22"/>
        </w:rPr>
        <w:t xml:space="preserve">Bruder Franziskus, wir kommen… </w:t>
      </w:r>
      <w:r w:rsidRPr="009B41ED">
        <w:rPr>
          <w:rFonts w:ascii="Calibri" w:hAnsi="Calibri" w:cs="Calibri"/>
          <w:sz w:val="22"/>
          <w:szCs w:val="22"/>
        </w:rPr>
        <w:tab/>
        <w:t>(Sonnenmusikant 134)</w:t>
      </w:r>
    </w:p>
    <w:p w14:paraId="555D3C6F" w14:textId="77777777" w:rsidR="001E3A9B" w:rsidRPr="009B41ED" w:rsidRDefault="001E3A9B" w:rsidP="00762069">
      <w:pPr>
        <w:ind w:left="708"/>
        <w:rPr>
          <w:rFonts w:ascii="Calibri" w:hAnsi="Calibri" w:cs="Calibri"/>
          <w:sz w:val="22"/>
          <w:szCs w:val="22"/>
        </w:rPr>
      </w:pPr>
      <w:r w:rsidRPr="009B41ED">
        <w:rPr>
          <w:rFonts w:ascii="Calibri" w:hAnsi="Calibri" w:cs="Calibri"/>
          <w:sz w:val="22"/>
          <w:szCs w:val="22"/>
        </w:rPr>
        <w:t xml:space="preserve">Er suchte einen Sinn… </w:t>
      </w:r>
      <w:r w:rsidRPr="009B41ED">
        <w:rPr>
          <w:rFonts w:ascii="Calibri" w:hAnsi="Calibri" w:cs="Calibri"/>
          <w:sz w:val="22"/>
          <w:szCs w:val="22"/>
        </w:rPr>
        <w:tab/>
      </w:r>
      <w:r w:rsidRPr="009B41ED">
        <w:rPr>
          <w:rFonts w:ascii="Calibri" w:hAnsi="Calibri" w:cs="Calibri"/>
          <w:sz w:val="22"/>
          <w:szCs w:val="22"/>
        </w:rPr>
        <w:tab/>
      </w:r>
      <w:r w:rsidR="00F22E34" w:rsidRPr="009B41ED">
        <w:rPr>
          <w:rFonts w:ascii="Calibri" w:hAnsi="Calibri" w:cs="Calibri"/>
          <w:sz w:val="22"/>
          <w:szCs w:val="22"/>
        </w:rPr>
        <w:tab/>
      </w:r>
      <w:r w:rsidRPr="009B41ED">
        <w:rPr>
          <w:rFonts w:ascii="Calibri" w:hAnsi="Calibri" w:cs="Calibri"/>
          <w:sz w:val="22"/>
          <w:szCs w:val="22"/>
        </w:rPr>
        <w:t>(Sonnenmusikant 144)</w:t>
      </w:r>
    </w:p>
    <w:p w14:paraId="74E44A2F" w14:textId="77777777" w:rsidR="001E3A9B" w:rsidRPr="009B41ED" w:rsidRDefault="001E3A9B" w:rsidP="00762069">
      <w:pPr>
        <w:ind w:left="708"/>
        <w:rPr>
          <w:rFonts w:ascii="Calibri" w:hAnsi="Calibri" w:cs="Calibri"/>
          <w:sz w:val="22"/>
          <w:szCs w:val="22"/>
        </w:rPr>
      </w:pPr>
      <w:r w:rsidRPr="009B41ED">
        <w:rPr>
          <w:rFonts w:ascii="Calibri" w:hAnsi="Calibri" w:cs="Calibri"/>
          <w:sz w:val="22"/>
          <w:szCs w:val="22"/>
        </w:rPr>
        <w:t>Sag, Bruder Franz…</w:t>
      </w:r>
      <w:r w:rsidRPr="009B41ED">
        <w:rPr>
          <w:rFonts w:ascii="Calibri" w:hAnsi="Calibri" w:cs="Calibri"/>
          <w:sz w:val="22"/>
          <w:szCs w:val="22"/>
        </w:rPr>
        <w:tab/>
      </w:r>
      <w:r w:rsidRPr="009B41ED">
        <w:rPr>
          <w:rFonts w:ascii="Calibri" w:hAnsi="Calibri" w:cs="Calibri"/>
          <w:sz w:val="22"/>
          <w:szCs w:val="22"/>
        </w:rPr>
        <w:tab/>
      </w:r>
      <w:r w:rsidRPr="009B41ED">
        <w:rPr>
          <w:rFonts w:ascii="Calibri" w:hAnsi="Calibri" w:cs="Calibri"/>
          <w:sz w:val="22"/>
          <w:szCs w:val="22"/>
        </w:rPr>
        <w:tab/>
        <w:t>(Sonnenmusikant 145)</w:t>
      </w:r>
    </w:p>
    <w:p w14:paraId="74FEE16F" w14:textId="77777777" w:rsidR="001E3A9B" w:rsidRPr="009B41ED" w:rsidRDefault="001E3A9B" w:rsidP="00762069">
      <w:pPr>
        <w:ind w:left="708"/>
        <w:rPr>
          <w:rFonts w:ascii="Calibri" w:hAnsi="Calibri" w:cs="Calibri"/>
          <w:sz w:val="22"/>
          <w:szCs w:val="22"/>
        </w:rPr>
      </w:pPr>
      <w:r w:rsidRPr="009B41ED">
        <w:rPr>
          <w:rFonts w:ascii="Calibri" w:hAnsi="Calibri" w:cs="Calibri"/>
          <w:sz w:val="22"/>
          <w:szCs w:val="22"/>
        </w:rPr>
        <w:t>Lob sei dir</w:t>
      </w:r>
      <w:r w:rsidR="00271D7F" w:rsidRPr="009B41ED">
        <w:rPr>
          <w:rFonts w:ascii="Calibri" w:hAnsi="Calibri" w:cs="Calibri"/>
          <w:sz w:val="22"/>
          <w:szCs w:val="22"/>
        </w:rPr>
        <w:t>,</w:t>
      </w:r>
      <w:r w:rsidRPr="009B41ED">
        <w:rPr>
          <w:rFonts w:ascii="Calibri" w:hAnsi="Calibri" w:cs="Calibri"/>
          <w:sz w:val="22"/>
          <w:szCs w:val="22"/>
        </w:rPr>
        <w:t xml:space="preserve"> Gott, für Schwester Klara </w:t>
      </w:r>
      <w:r w:rsidR="00F22E34" w:rsidRPr="009B41ED">
        <w:rPr>
          <w:rFonts w:ascii="Calibri" w:hAnsi="Calibri" w:cs="Calibri"/>
          <w:sz w:val="22"/>
          <w:szCs w:val="22"/>
        </w:rPr>
        <w:tab/>
      </w:r>
      <w:r w:rsidRPr="009B41ED">
        <w:rPr>
          <w:rFonts w:ascii="Calibri" w:hAnsi="Calibri" w:cs="Calibri"/>
          <w:sz w:val="22"/>
          <w:szCs w:val="22"/>
        </w:rPr>
        <w:t>(Sonnenmusikant 149)</w:t>
      </w:r>
    </w:p>
    <w:p w14:paraId="711B62F8" w14:textId="77777777" w:rsidR="001E3A9B" w:rsidRPr="009B41ED" w:rsidRDefault="001E3A9B" w:rsidP="00762069">
      <w:pPr>
        <w:ind w:left="708"/>
        <w:rPr>
          <w:rFonts w:ascii="Calibri" w:hAnsi="Calibri" w:cs="Calibri"/>
          <w:sz w:val="22"/>
          <w:szCs w:val="22"/>
        </w:rPr>
      </w:pPr>
      <w:r w:rsidRPr="009B41ED">
        <w:rPr>
          <w:rFonts w:ascii="Calibri" w:hAnsi="Calibri" w:cs="Calibri"/>
          <w:sz w:val="22"/>
          <w:szCs w:val="22"/>
        </w:rPr>
        <w:t xml:space="preserve">Klara, du Schwester, erleuchtete Frau </w:t>
      </w:r>
      <w:r w:rsidR="00F22E34" w:rsidRPr="009B41ED">
        <w:rPr>
          <w:rFonts w:ascii="Calibri" w:hAnsi="Calibri" w:cs="Calibri"/>
          <w:sz w:val="22"/>
          <w:szCs w:val="22"/>
        </w:rPr>
        <w:tab/>
      </w:r>
      <w:r w:rsidRPr="009B41ED">
        <w:rPr>
          <w:rFonts w:ascii="Calibri" w:hAnsi="Calibri" w:cs="Calibri"/>
          <w:sz w:val="22"/>
          <w:szCs w:val="22"/>
        </w:rPr>
        <w:t>(Sonnenmusikant 151)</w:t>
      </w:r>
    </w:p>
    <w:p w14:paraId="42B0C9D7" w14:textId="77777777" w:rsidR="001E3A9B" w:rsidRPr="009B41ED" w:rsidRDefault="001E3A9B" w:rsidP="00762069">
      <w:pPr>
        <w:ind w:left="708"/>
        <w:rPr>
          <w:rFonts w:ascii="Calibri" w:hAnsi="Calibri" w:cs="Calibri"/>
          <w:sz w:val="22"/>
          <w:szCs w:val="22"/>
        </w:rPr>
      </w:pPr>
      <w:r w:rsidRPr="009B41ED">
        <w:rPr>
          <w:rFonts w:ascii="Calibri" w:hAnsi="Calibri" w:cs="Calibri"/>
          <w:sz w:val="22"/>
          <w:szCs w:val="22"/>
        </w:rPr>
        <w:t>Elisabeth, in unsrer Zeit…</w:t>
      </w:r>
      <w:r w:rsidRPr="009B41ED">
        <w:rPr>
          <w:rFonts w:ascii="Calibri" w:hAnsi="Calibri" w:cs="Calibri"/>
          <w:sz w:val="22"/>
          <w:szCs w:val="22"/>
        </w:rPr>
        <w:tab/>
      </w:r>
      <w:r w:rsidRPr="009B41ED">
        <w:rPr>
          <w:rFonts w:ascii="Calibri" w:hAnsi="Calibri" w:cs="Calibri"/>
          <w:sz w:val="22"/>
          <w:szCs w:val="22"/>
        </w:rPr>
        <w:tab/>
        <w:t>(Sonnenmusikant 166)</w:t>
      </w:r>
    </w:p>
    <w:p w14:paraId="133C1FCA" w14:textId="77777777" w:rsidR="001E3A9B" w:rsidRPr="009B41ED" w:rsidRDefault="001E3A9B" w:rsidP="00762069">
      <w:pPr>
        <w:ind w:left="708"/>
        <w:rPr>
          <w:rFonts w:ascii="Calibri" w:hAnsi="Calibri" w:cs="Calibri"/>
          <w:sz w:val="22"/>
          <w:szCs w:val="22"/>
        </w:rPr>
      </w:pPr>
      <w:r w:rsidRPr="009B41ED">
        <w:rPr>
          <w:rFonts w:ascii="Calibri" w:hAnsi="Calibri" w:cs="Calibri"/>
          <w:sz w:val="22"/>
          <w:szCs w:val="22"/>
        </w:rPr>
        <w:t>Unterwegs mit Elisabeth…</w:t>
      </w:r>
      <w:r w:rsidRPr="009B41ED">
        <w:rPr>
          <w:rFonts w:ascii="Calibri" w:hAnsi="Calibri" w:cs="Calibri"/>
          <w:sz w:val="22"/>
          <w:szCs w:val="22"/>
        </w:rPr>
        <w:tab/>
      </w:r>
      <w:r w:rsidRPr="009B41ED">
        <w:rPr>
          <w:rFonts w:ascii="Calibri" w:hAnsi="Calibri" w:cs="Calibri"/>
          <w:sz w:val="22"/>
          <w:szCs w:val="22"/>
        </w:rPr>
        <w:tab/>
        <w:t>(Sonnenmusikant 167)</w:t>
      </w:r>
    </w:p>
    <w:p w14:paraId="049C4454" w14:textId="77777777" w:rsidR="001E3A9B" w:rsidRPr="009B41ED" w:rsidRDefault="001E3A9B" w:rsidP="00CB13B7">
      <w:pPr>
        <w:rPr>
          <w:rFonts w:ascii="Calibri" w:hAnsi="Calibri" w:cs="Calibri"/>
        </w:rPr>
      </w:pPr>
    </w:p>
    <w:p w14:paraId="79F609FA" w14:textId="77777777" w:rsidR="004A6757" w:rsidRPr="009B41ED" w:rsidRDefault="004A6757" w:rsidP="004A6757">
      <w:pPr>
        <w:tabs>
          <w:tab w:val="left" w:pos="0"/>
        </w:tabs>
        <w:jc w:val="both"/>
        <w:rPr>
          <w:rFonts w:ascii="Calibri" w:hAnsi="Calibri" w:cs="Calibri"/>
        </w:rPr>
      </w:pPr>
      <w:r w:rsidRPr="009B41ED">
        <w:rPr>
          <w:rFonts w:ascii="Calibri" w:hAnsi="Calibri" w:cs="Calibri"/>
          <w:b/>
          <w:bCs/>
          <w:iCs/>
        </w:rPr>
        <w:t>Gruß von Franziskus an Maria</w:t>
      </w:r>
    </w:p>
    <w:p w14:paraId="6EE9B640" w14:textId="77777777" w:rsidR="004A6757" w:rsidRPr="009B41ED" w:rsidRDefault="004A6757" w:rsidP="004A6757">
      <w:pPr>
        <w:tabs>
          <w:tab w:val="left" w:pos="0"/>
        </w:tabs>
        <w:jc w:val="both"/>
        <w:rPr>
          <w:rFonts w:ascii="Calibri" w:hAnsi="Calibri" w:cs="Calibri"/>
        </w:rPr>
      </w:pPr>
    </w:p>
    <w:p w14:paraId="1701ADF6" w14:textId="77777777" w:rsidR="004A6757" w:rsidRPr="009B41ED" w:rsidRDefault="004A6757" w:rsidP="004A6757">
      <w:pPr>
        <w:tabs>
          <w:tab w:val="left" w:pos="0"/>
        </w:tabs>
        <w:jc w:val="both"/>
        <w:rPr>
          <w:rFonts w:ascii="Calibri" w:hAnsi="Calibri" w:cs="Calibri"/>
        </w:rPr>
      </w:pPr>
      <w:r w:rsidRPr="009B41ED">
        <w:rPr>
          <w:rFonts w:ascii="Calibri" w:hAnsi="Calibri" w:cs="Calibri"/>
        </w:rPr>
        <w:t xml:space="preserve">Sei gegrüßt, Herrin, heilige Königin, </w:t>
      </w:r>
    </w:p>
    <w:p w14:paraId="367B81D2" w14:textId="77777777" w:rsidR="004A6757" w:rsidRPr="009B41ED" w:rsidRDefault="004A6757" w:rsidP="004A6757">
      <w:pPr>
        <w:tabs>
          <w:tab w:val="left" w:pos="0"/>
        </w:tabs>
        <w:jc w:val="both"/>
        <w:rPr>
          <w:rFonts w:ascii="Calibri" w:hAnsi="Calibri" w:cs="Calibri"/>
        </w:rPr>
      </w:pPr>
      <w:r w:rsidRPr="009B41ED">
        <w:rPr>
          <w:rFonts w:ascii="Calibri" w:hAnsi="Calibri" w:cs="Calibri"/>
        </w:rPr>
        <w:t>heilige Gottesmutter Maria,</w:t>
      </w:r>
    </w:p>
    <w:p w14:paraId="3B302BC2" w14:textId="77777777" w:rsidR="004A6757" w:rsidRPr="009B41ED" w:rsidRDefault="004A6757" w:rsidP="004A6757">
      <w:pPr>
        <w:tabs>
          <w:tab w:val="left" w:pos="0"/>
        </w:tabs>
        <w:ind w:firstLine="720"/>
        <w:jc w:val="both"/>
        <w:rPr>
          <w:rFonts w:ascii="Calibri" w:hAnsi="Calibri" w:cs="Calibri"/>
        </w:rPr>
      </w:pPr>
      <w:r w:rsidRPr="009B41ED">
        <w:rPr>
          <w:rFonts w:ascii="Calibri" w:hAnsi="Calibri" w:cs="Calibri"/>
        </w:rPr>
        <w:t>du bist Jungfrau,</w:t>
      </w:r>
    </w:p>
    <w:p w14:paraId="420B7C7B" w14:textId="77777777" w:rsidR="004A6757" w:rsidRPr="009B41ED" w:rsidRDefault="004A6757" w:rsidP="004A6757">
      <w:pPr>
        <w:tabs>
          <w:tab w:val="left" w:pos="0"/>
        </w:tabs>
        <w:ind w:firstLine="720"/>
        <w:jc w:val="both"/>
        <w:rPr>
          <w:rFonts w:ascii="Calibri" w:hAnsi="Calibri" w:cs="Calibri"/>
        </w:rPr>
      </w:pPr>
      <w:r w:rsidRPr="009B41ED">
        <w:rPr>
          <w:rFonts w:ascii="Calibri" w:hAnsi="Calibri" w:cs="Calibri"/>
        </w:rPr>
        <w:t>zur Kirche gemacht und erwählt</w:t>
      </w:r>
    </w:p>
    <w:p w14:paraId="4DB34DB4" w14:textId="77777777" w:rsidR="004A6757" w:rsidRPr="009B41ED" w:rsidRDefault="004A6757" w:rsidP="004A6757">
      <w:pPr>
        <w:tabs>
          <w:tab w:val="left" w:pos="0"/>
        </w:tabs>
        <w:ind w:firstLine="720"/>
        <w:jc w:val="both"/>
        <w:rPr>
          <w:rFonts w:ascii="Calibri" w:hAnsi="Calibri" w:cs="Calibri"/>
        </w:rPr>
      </w:pPr>
      <w:r w:rsidRPr="009B41ED">
        <w:rPr>
          <w:rFonts w:ascii="Calibri" w:hAnsi="Calibri" w:cs="Calibri"/>
        </w:rPr>
        <w:t>vom heiligsten Vater im Himmel,</w:t>
      </w:r>
    </w:p>
    <w:p w14:paraId="72B8D61E" w14:textId="77777777" w:rsidR="004A6757" w:rsidRPr="009B41ED" w:rsidRDefault="004A6757" w:rsidP="004A6757">
      <w:pPr>
        <w:tabs>
          <w:tab w:val="left" w:pos="0"/>
        </w:tabs>
        <w:jc w:val="both"/>
        <w:rPr>
          <w:rFonts w:ascii="Calibri" w:hAnsi="Calibri" w:cs="Calibri"/>
        </w:rPr>
      </w:pPr>
      <w:r w:rsidRPr="009B41ED">
        <w:rPr>
          <w:rFonts w:ascii="Calibri" w:hAnsi="Calibri" w:cs="Calibri"/>
        </w:rPr>
        <w:t xml:space="preserve">die er geweiht hat mit seinem heiligsten geliebten Sohn </w:t>
      </w:r>
    </w:p>
    <w:p w14:paraId="37FB3409" w14:textId="77777777" w:rsidR="004A6757" w:rsidRPr="009B41ED" w:rsidRDefault="004A6757" w:rsidP="004A6757">
      <w:pPr>
        <w:tabs>
          <w:tab w:val="left" w:pos="0"/>
        </w:tabs>
        <w:jc w:val="both"/>
        <w:rPr>
          <w:rFonts w:ascii="Calibri" w:hAnsi="Calibri" w:cs="Calibri"/>
        </w:rPr>
      </w:pPr>
      <w:r w:rsidRPr="009B41ED">
        <w:rPr>
          <w:rFonts w:ascii="Calibri" w:hAnsi="Calibri" w:cs="Calibri"/>
        </w:rPr>
        <w:t xml:space="preserve">und dem heiligen Geiste, dem Tröster; </w:t>
      </w:r>
    </w:p>
    <w:p w14:paraId="3B080FEB" w14:textId="77777777" w:rsidR="004A6757" w:rsidRPr="009B41ED" w:rsidRDefault="004A6757" w:rsidP="004A6757">
      <w:pPr>
        <w:tabs>
          <w:tab w:val="left" w:pos="0"/>
        </w:tabs>
        <w:jc w:val="both"/>
        <w:rPr>
          <w:rFonts w:ascii="Calibri" w:hAnsi="Calibri" w:cs="Calibri"/>
        </w:rPr>
      </w:pPr>
      <w:r w:rsidRPr="009B41ED">
        <w:rPr>
          <w:rFonts w:ascii="Calibri" w:hAnsi="Calibri" w:cs="Calibri"/>
        </w:rPr>
        <w:t>in der war und ist alle Fülle der Gnade und jegliches Gute.</w:t>
      </w:r>
    </w:p>
    <w:p w14:paraId="3F576B42" w14:textId="77777777" w:rsidR="004A6757" w:rsidRPr="00706210" w:rsidRDefault="004A6757" w:rsidP="004A6757">
      <w:pPr>
        <w:tabs>
          <w:tab w:val="left" w:pos="0"/>
        </w:tabs>
        <w:jc w:val="both"/>
        <w:rPr>
          <w:rFonts w:ascii="Calibri" w:hAnsi="Calibri" w:cs="Calibri"/>
          <w:sz w:val="10"/>
        </w:rPr>
      </w:pPr>
    </w:p>
    <w:p w14:paraId="17BAA85B" w14:textId="77777777" w:rsidR="004A6757" w:rsidRPr="009B41ED" w:rsidRDefault="004A6757" w:rsidP="004A6757">
      <w:pPr>
        <w:tabs>
          <w:tab w:val="left" w:pos="0"/>
        </w:tabs>
        <w:jc w:val="both"/>
        <w:rPr>
          <w:rFonts w:ascii="Calibri" w:hAnsi="Calibri" w:cs="Calibri"/>
        </w:rPr>
      </w:pPr>
      <w:r w:rsidRPr="009B41ED">
        <w:rPr>
          <w:rFonts w:ascii="Calibri" w:hAnsi="Calibri" w:cs="Calibri"/>
        </w:rPr>
        <w:t>Sei gegrüßt, du sein Palast.</w:t>
      </w:r>
    </w:p>
    <w:p w14:paraId="6ED97BAE" w14:textId="77777777" w:rsidR="004A6757" w:rsidRPr="009B41ED" w:rsidRDefault="004A6757" w:rsidP="004A6757">
      <w:pPr>
        <w:tabs>
          <w:tab w:val="left" w:pos="0"/>
        </w:tabs>
        <w:jc w:val="both"/>
        <w:rPr>
          <w:rFonts w:ascii="Calibri" w:hAnsi="Calibri" w:cs="Calibri"/>
        </w:rPr>
      </w:pPr>
      <w:r w:rsidRPr="009B41ED">
        <w:rPr>
          <w:rFonts w:ascii="Calibri" w:hAnsi="Calibri" w:cs="Calibri"/>
        </w:rPr>
        <w:t xml:space="preserve">Sei gegrüßt, du sein </w:t>
      </w:r>
      <w:proofErr w:type="spellStart"/>
      <w:r w:rsidRPr="009B41ED">
        <w:rPr>
          <w:rFonts w:ascii="Calibri" w:hAnsi="Calibri" w:cs="Calibri"/>
        </w:rPr>
        <w:t>Gezelt</w:t>
      </w:r>
      <w:proofErr w:type="spellEnd"/>
      <w:r w:rsidRPr="009B41ED">
        <w:rPr>
          <w:rFonts w:ascii="Calibri" w:hAnsi="Calibri" w:cs="Calibri"/>
        </w:rPr>
        <w:t>.</w:t>
      </w:r>
    </w:p>
    <w:p w14:paraId="286AAD23" w14:textId="77777777" w:rsidR="004A6757" w:rsidRPr="009B41ED" w:rsidRDefault="004A6757" w:rsidP="004A6757">
      <w:pPr>
        <w:tabs>
          <w:tab w:val="left" w:pos="0"/>
        </w:tabs>
        <w:ind w:firstLine="720"/>
        <w:jc w:val="both"/>
        <w:rPr>
          <w:rFonts w:ascii="Calibri" w:hAnsi="Calibri" w:cs="Calibri"/>
        </w:rPr>
      </w:pPr>
      <w:r w:rsidRPr="009B41ED">
        <w:rPr>
          <w:rFonts w:ascii="Calibri" w:hAnsi="Calibri" w:cs="Calibri"/>
        </w:rPr>
        <w:t>Sei gegrüßt, du seine Wohnung.</w:t>
      </w:r>
    </w:p>
    <w:p w14:paraId="1F80D2FC" w14:textId="77777777" w:rsidR="004A6757" w:rsidRPr="009B41ED" w:rsidRDefault="004A6757" w:rsidP="004A6757">
      <w:pPr>
        <w:tabs>
          <w:tab w:val="left" w:pos="0"/>
        </w:tabs>
        <w:ind w:firstLine="720"/>
        <w:jc w:val="both"/>
        <w:rPr>
          <w:rFonts w:ascii="Calibri" w:hAnsi="Calibri" w:cs="Calibri"/>
        </w:rPr>
      </w:pPr>
      <w:r w:rsidRPr="009B41ED">
        <w:rPr>
          <w:rFonts w:ascii="Calibri" w:hAnsi="Calibri" w:cs="Calibri"/>
        </w:rPr>
        <w:t>Sei gegrüßt, du sein Gewand.</w:t>
      </w:r>
    </w:p>
    <w:p w14:paraId="2C2ADB06" w14:textId="77777777" w:rsidR="004A6757" w:rsidRPr="009B41ED" w:rsidRDefault="004A6757" w:rsidP="004A6757">
      <w:pPr>
        <w:tabs>
          <w:tab w:val="left" w:pos="0"/>
        </w:tabs>
        <w:jc w:val="both"/>
        <w:rPr>
          <w:rFonts w:ascii="Calibri" w:hAnsi="Calibri" w:cs="Calibri"/>
        </w:rPr>
      </w:pPr>
      <w:r w:rsidRPr="009B41ED">
        <w:rPr>
          <w:rFonts w:ascii="Calibri" w:hAnsi="Calibri" w:cs="Calibri"/>
        </w:rPr>
        <w:t>Sei gegrüßt, du seine Magd.</w:t>
      </w:r>
    </w:p>
    <w:p w14:paraId="032147FB" w14:textId="77777777" w:rsidR="004A6757" w:rsidRPr="009B41ED" w:rsidRDefault="004A6757" w:rsidP="004A6757">
      <w:pPr>
        <w:tabs>
          <w:tab w:val="left" w:pos="0"/>
        </w:tabs>
        <w:jc w:val="both"/>
        <w:rPr>
          <w:rFonts w:ascii="Calibri" w:hAnsi="Calibri" w:cs="Calibri"/>
        </w:rPr>
      </w:pPr>
      <w:r w:rsidRPr="009B41ED">
        <w:rPr>
          <w:rFonts w:ascii="Calibri" w:hAnsi="Calibri" w:cs="Calibri"/>
        </w:rPr>
        <w:t>Sei gegrüßt, du seine Mutter.</w:t>
      </w:r>
    </w:p>
    <w:p w14:paraId="2ED310A5" w14:textId="77777777" w:rsidR="004A6757" w:rsidRPr="00706210" w:rsidRDefault="004A6757" w:rsidP="004A6757">
      <w:pPr>
        <w:tabs>
          <w:tab w:val="left" w:pos="0"/>
        </w:tabs>
        <w:jc w:val="both"/>
        <w:rPr>
          <w:rFonts w:ascii="Calibri" w:hAnsi="Calibri" w:cs="Calibri"/>
          <w:sz w:val="10"/>
        </w:rPr>
      </w:pPr>
    </w:p>
    <w:p w14:paraId="72326714" w14:textId="77777777" w:rsidR="004A6757" w:rsidRPr="009B41ED" w:rsidRDefault="004A6757" w:rsidP="004A6757">
      <w:pPr>
        <w:tabs>
          <w:tab w:val="left" w:pos="0"/>
        </w:tabs>
        <w:jc w:val="both"/>
        <w:rPr>
          <w:rFonts w:ascii="Calibri" w:hAnsi="Calibri" w:cs="Calibri"/>
        </w:rPr>
      </w:pPr>
      <w:r w:rsidRPr="009B41ED">
        <w:rPr>
          <w:rFonts w:ascii="Calibri" w:hAnsi="Calibri" w:cs="Calibri"/>
        </w:rPr>
        <w:t>Und seid gegrüßt, ihr heiligen Tugenden alle,</w:t>
      </w:r>
    </w:p>
    <w:p w14:paraId="12A952A5" w14:textId="77777777" w:rsidR="004A6757" w:rsidRPr="009B41ED" w:rsidRDefault="004A6757" w:rsidP="004A6757">
      <w:pPr>
        <w:tabs>
          <w:tab w:val="left" w:pos="0"/>
        </w:tabs>
        <w:jc w:val="both"/>
        <w:rPr>
          <w:rFonts w:ascii="Calibri" w:hAnsi="Calibri" w:cs="Calibri"/>
        </w:rPr>
      </w:pPr>
      <w:r w:rsidRPr="009B41ED">
        <w:rPr>
          <w:rFonts w:ascii="Calibri" w:hAnsi="Calibri" w:cs="Calibri"/>
        </w:rPr>
        <w:t xml:space="preserve">die durch die Gnade und die Erleuchtung des </w:t>
      </w:r>
      <w:proofErr w:type="spellStart"/>
      <w:r w:rsidRPr="009B41ED">
        <w:rPr>
          <w:rFonts w:ascii="Calibri" w:hAnsi="Calibri" w:cs="Calibri"/>
        </w:rPr>
        <w:t>heiligen</w:t>
      </w:r>
      <w:proofErr w:type="spellEnd"/>
      <w:r w:rsidRPr="009B41ED">
        <w:rPr>
          <w:rFonts w:ascii="Calibri" w:hAnsi="Calibri" w:cs="Calibri"/>
        </w:rPr>
        <w:t xml:space="preserve"> Geistes</w:t>
      </w:r>
    </w:p>
    <w:p w14:paraId="04D43878" w14:textId="77777777" w:rsidR="004A6757" w:rsidRPr="009B41ED" w:rsidRDefault="004A6757" w:rsidP="004A6757">
      <w:pPr>
        <w:tabs>
          <w:tab w:val="left" w:pos="0"/>
        </w:tabs>
        <w:jc w:val="both"/>
        <w:rPr>
          <w:rFonts w:ascii="Calibri" w:hAnsi="Calibri" w:cs="Calibri"/>
        </w:rPr>
      </w:pPr>
      <w:r w:rsidRPr="009B41ED">
        <w:rPr>
          <w:rFonts w:ascii="Calibri" w:hAnsi="Calibri" w:cs="Calibri"/>
        </w:rPr>
        <w:t>in die Herzen der Gläubigen eingegossen werden,</w:t>
      </w:r>
    </w:p>
    <w:p w14:paraId="5C8713BB" w14:textId="77777777" w:rsidR="004A6757" w:rsidRPr="009B41ED" w:rsidRDefault="004A6757" w:rsidP="004A6757">
      <w:pPr>
        <w:tabs>
          <w:tab w:val="left" w:pos="0"/>
        </w:tabs>
        <w:jc w:val="both"/>
        <w:rPr>
          <w:rFonts w:ascii="Calibri" w:hAnsi="Calibri" w:cs="Calibri"/>
        </w:rPr>
      </w:pPr>
      <w:r w:rsidRPr="009B41ED">
        <w:rPr>
          <w:rFonts w:ascii="Calibri" w:hAnsi="Calibri" w:cs="Calibri"/>
        </w:rPr>
        <w:t>um sie aus Ungläubigen zu Gott getreuen Menschen zu machen.</w:t>
      </w:r>
    </w:p>
    <w:p w14:paraId="450CD95B" w14:textId="390AF925" w:rsidR="009524AE" w:rsidRPr="009B41ED" w:rsidRDefault="001135AD" w:rsidP="009524AE">
      <w:pPr>
        <w:rPr>
          <w:rFonts w:ascii="Calibri" w:hAnsi="Calibri" w:cs="Calibri"/>
          <w:b/>
          <w:sz w:val="28"/>
          <w:szCs w:val="28"/>
        </w:rPr>
      </w:pPr>
      <w:r w:rsidRPr="009B41ED">
        <w:rPr>
          <w:rFonts w:ascii="Calibri" w:hAnsi="Calibri" w:cs="Calibri"/>
        </w:rPr>
        <w:br w:type="page"/>
      </w:r>
      <w:r w:rsidR="00962504">
        <w:rPr>
          <w:rFonts w:ascii="Calibri" w:hAnsi="Calibri" w:cs="Calibri"/>
          <w:b/>
          <w:sz w:val="28"/>
          <w:szCs w:val="28"/>
        </w:rPr>
        <w:lastRenderedPageBreak/>
        <w:t xml:space="preserve">Stundengebet </w:t>
      </w:r>
      <w:r w:rsidR="00962504" w:rsidRPr="00962504">
        <w:rPr>
          <w:rFonts w:ascii="Calibri" w:hAnsi="Calibri" w:cs="Calibri"/>
          <w:sz w:val="28"/>
          <w:szCs w:val="28"/>
        </w:rPr>
        <w:t>(Variante 2)</w:t>
      </w:r>
    </w:p>
    <w:p w14:paraId="79D77FC0" w14:textId="2318C167" w:rsidR="003D1328" w:rsidRDefault="003D1328" w:rsidP="001135AD">
      <w:pPr>
        <w:rPr>
          <w:rFonts w:ascii="Calibri" w:hAnsi="Calibri" w:cs="Calibri"/>
        </w:rPr>
      </w:pPr>
    </w:p>
    <w:p w14:paraId="07C05746" w14:textId="77777777" w:rsidR="00DE16E3" w:rsidRPr="009B41ED" w:rsidRDefault="00DE16E3" w:rsidP="001135AD">
      <w:pPr>
        <w:rPr>
          <w:rFonts w:ascii="Calibri" w:hAnsi="Calibri" w:cs="Calibri"/>
        </w:rPr>
      </w:pPr>
    </w:p>
    <w:p w14:paraId="5B4CE3DB" w14:textId="77777777" w:rsidR="00767A7B" w:rsidRPr="009B41ED" w:rsidRDefault="00767A7B" w:rsidP="00767A7B">
      <w:pPr>
        <w:rPr>
          <w:rFonts w:ascii="Calibri" w:hAnsi="Calibri" w:cs="Calibri"/>
          <w:b/>
        </w:rPr>
      </w:pPr>
      <w:r w:rsidRPr="009B41ED">
        <w:rPr>
          <w:rFonts w:ascii="Calibri" w:hAnsi="Calibri" w:cs="Calibri"/>
          <w:b/>
        </w:rPr>
        <w:t>Begrüßung</w:t>
      </w:r>
    </w:p>
    <w:p w14:paraId="2FCE332F" w14:textId="77777777" w:rsidR="00767A7B" w:rsidRPr="009B41ED" w:rsidRDefault="00767A7B" w:rsidP="00767A7B">
      <w:pPr>
        <w:rPr>
          <w:rFonts w:ascii="Calibri" w:hAnsi="Calibri" w:cs="Calibri"/>
        </w:rPr>
      </w:pPr>
    </w:p>
    <w:p w14:paraId="148E57C3" w14:textId="77777777" w:rsidR="00767A7B" w:rsidRPr="009B41ED" w:rsidRDefault="00767A7B" w:rsidP="00767A7B">
      <w:pPr>
        <w:rPr>
          <w:rFonts w:ascii="Calibri" w:hAnsi="Calibri" w:cs="Calibri"/>
        </w:rPr>
      </w:pPr>
      <w:r w:rsidRPr="009B41ED">
        <w:rPr>
          <w:rFonts w:ascii="Calibri" w:hAnsi="Calibri" w:cs="Calibri"/>
        </w:rPr>
        <w:t>Liebe Schwestern, liebe Brüder,</w:t>
      </w:r>
    </w:p>
    <w:p w14:paraId="33C98478" w14:textId="77777777" w:rsidR="00767A7B" w:rsidRPr="009B41ED" w:rsidRDefault="00767A7B" w:rsidP="00767A7B">
      <w:pPr>
        <w:rPr>
          <w:rFonts w:ascii="Calibri" w:hAnsi="Calibri" w:cs="Calibri"/>
        </w:rPr>
      </w:pPr>
    </w:p>
    <w:p w14:paraId="7AB05F7F" w14:textId="77777777" w:rsidR="00FA4511" w:rsidRPr="009B41ED" w:rsidRDefault="00FA4511" w:rsidP="00FA4511">
      <w:pPr>
        <w:rPr>
          <w:rFonts w:ascii="Calibri" w:hAnsi="Calibri" w:cs="Calibri"/>
        </w:rPr>
      </w:pPr>
      <w:r w:rsidRPr="009B41ED">
        <w:rPr>
          <w:rFonts w:ascii="Calibri" w:hAnsi="Calibri" w:cs="Calibri"/>
        </w:rPr>
        <w:t xml:space="preserve">ich begrüße Euch herzlich zu dieser Gebetszeit. In ihr gedenken wir in besonderer Weise des 800-jährigen </w:t>
      </w:r>
      <w:proofErr w:type="spellStart"/>
      <w:r w:rsidRPr="009B41ED">
        <w:rPr>
          <w:rFonts w:ascii="Calibri" w:hAnsi="Calibri" w:cs="Calibri"/>
        </w:rPr>
        <w:t>Transitus</w:t>
      </w:r>
      <w:proofErr w:type="spellEnd"/>
      <w:r w:rsidRPr="009B41ED">
        <w:rPr>
          <w:rFonts w:ascii="Calibri" w:hAnsi="Calibri" w:cs="Calibri"/>
        </w:rPr>
        <w:t xml:space="preserve"> des hl. Franziskus und seinem Weg durch die Zeit mit uns. Dieses Jubiläum wird in Form einer Gebetskette begangen. Ihren Abschluss findet die Gebetskette am 17. </w:t>
      </w:r>
      <w:r>
        <w:rPr>
          <w:rFonts w:ascii="Calibri" w:hAnsi="Calibri" w:cs="Calibri"/>
        </w:rPr>
        <w:t>Okto</w:t>
      </w:r>
      <w:r w:rsidRPr="009B41ED">
        <w:rPr>
          <w:rFonts w:ascii="Calibri" w:hAnsi="Calibri" w:cs="Calibri"/>
        </w:rPr>
        <w:t>ber 2026 beim Gottesdienst in Frankfurt.</w:t>
      </w:r>
    </w:p>
    <w:p w14:paraId="73F1E0A0" w14:textId="77777777" w:rsidR="003D1328" w:rsidRPr="009B41ED" w:rsidRDefault="003D1328" w:rsidP="00767A7B">
      <w:pPr>
        <w:rPr>
          <w:rFonts w:ascii="Calibri" w:hAnsi="Calibri" w:cs="Calibri"/>
          <w:i/>
        </w:rPr>
      </w:pPr>
    </w:p>
    <w:p w14:paraId="2143407B" w14:textId="77777777" w:rsidR="00767A7B" w:rsidRPr="009B41ED" w:rsidRDefault="00767A7B" w:rsidP="00767A7B">
      <w:pPr>
        <w:rPr>
          <w:rFonts w:ascii="Calibri" w:hAnsi="Calibri" w:cs="Calibri"/>
          <w:i/>
        </w:rPr>
      </w:pPr>
      <w:r w:rsidRPr="009B41ED">
        <w:rPr>
          <w:rFonts w:ascii="Calibri" w:hAnsi="Calibri" w:cs="Calibri"/>
          <w:i/>
        </w:rPr>
        <w:t>[Kerze entzünden]</w:t>
      </w:r>
    </w:p>
    <w:p w14:paraId="2C0D66F5" w14:textId="77777777" w:rsidR="003D1328" w:rsidRPr="009B41ED" w:rsidRDefault="003D1328" w:rsidP="00767A7B">
      <w:pPr>
        <w:rPr>
          <w:rFonts w:ascii="Calibri" w:hAnsi="Calibri" w:cs="Calibri"/>
        </w:rPr>
      </w:pPr>
    </w:p>
    <w:p w14:paraId="1933884B" w14:textId="77777777" w:rsidR="00767A7B" w:rsidRPr="009B41ED" w:rsidRDefault="00767A7B" w:rsidP="00767A7B">
      <w:pPr>
        <w:rPr>
          <w:rFonts w:ascii="Calibri" w:hAnsi="Calibri" w:cs="Calibri"/>
        </w:rPr>
      </w:pPr>
      <w:r w:rsidRPr="009B41ED">
        <w:rPr>
          <w:rFonts w:ascii="Calibri" w:hAnsi="Calibri" w:cs="Calibri"/>
        </w:rPr>
        <w:t>Mit dem Entzünden dieser Kerze wissen wir den Herrn in unserer Mitte. Er schenkt uns sein Heil, Licht und Leben. Er möge die Dunkelheit unseres Herzens erleuchten, uns rechten Glauben schenken, eine gefestigte Hoffnung und eine tragfähige Liebe. Er gebe uns das rechte Erkennen, damit wir seinen Auftrag für unsere Zeit erfassen und in die Tat umsetzen können.</w:t>
      </w:r>
    </w:p>
    <w:p w14:paraId="69005D11" w14:textId="77777777" w:rsidR="003D1328" w:rsidRPr="009B41ED" w:rsidRDefault="003D1328" w:rsidP="00767A7B">
      <w:pPr>
        <w:rPr>
          <w:rFonts w:ascii="Calibri" w:hAnsi="Calibri" w:cs="Calibri"/>
        </w:rPr>
      </w:pPr>
    </w:p>
    <w:p w14:paraId="70FFC3B9" w14:textId="77777777" w:rsidR="000E37C7" w:rsidRPr="009B41ED" w:rsidRDefault="000E37C7" w:rsidP="000E37C7">
      <w:pPr>
        <w:rPr>
          <w:rFonts w:ascii="Calibri" w:hAnsi="Calibri" w:cs="Calibri"/>
        </w:rPr>
      </w:pPr>
      <w:r w:rsidRPr="009B41ED">
        <w:rPr>
          <w:rFonts w:ascii="Calibri" w:hAnsi="Calibri" w:cs="Calibri"/>
        </w:rPr>
        <w:t xml:space="preserve">Im Gebet wissen wir uns mit den Schwestern und Brüdern der Franziskanischen Familie verbunden. In Dankbarkeit schauen wir auf die 800 Jahre franziskanischen Lebens zurück und bitten Gott, dass er uns in all den Veränderungsprozessen Kraft schenkt zur Gestaltung der Gegenwart und uns in eine gesegnete Zukunft führt. </w:t>
      </w:r>
    </w:p>
    <w:p w14:paraId="5395C8C9" w14:textId="77777777" w:rsidR="00531A8B" w:rsidRPr="009B41ED" w:rsidRDefault="00531A8B" w:rsidP="00767A7B">
      <w:pPr>
        <w:rPr>
          <w:rFonts w:ascii="Calibri" w:hAnsi="Calibri" w:cs="Calibri"/>
        </w:rPr>
      </w:pPr>
    </w:p>
    <w:p w14:paraId="659ED68F" w14:textId="77777777" w:rsidR="00DE16E3" w:rsidRDefault="00DE16E3" w:rsidP="00767A7B">
      <w:pPr>
        <w:rPr>
          <w:rFonts w:ascii="Calibri" w:hAnsi="Calibri" w:cs="Calibri"/>
        </w:rPr>
      </w:pPr>
    </w:p>
    <w:p w14:paraId="3444AAFA" w14:textId="78E0DD83" w:rsidR="003D1328" w:rsidRPr="009B41ED" w:rsidRDefault="00767A7B" w:rsidP="00767A7B">
      <w:pPr>
        <w:rPr>
          <w:rFonts w:ascii="Calibri" w:hAnsi="Calibri" w:cs="Calibri"/>
        </w:rPr>
      </w:pPr>
      <w:r w:rsidRPr="009B41ED">
        <w:rPr>
          <w:rFonts w:ascii="Calibri" w:hAnsi="Calibri" w:cs="Calibri"/>
        </w:rPr>
        <w:t xml:space="preserve">So rufen wir zu ihm: </w:t>
      </w:r>
    </w:p>
    <w:p w14:paraId="495FF822" w14:textId="77777777" w:rsidR="003D1328" w:rsidRPr="009B41ED" w:rsidRDefault="003D1328" w:rsidP="00767A7B">
      <w:pPr>
        <w:rPr>
          <w:rFonts w:ascii="Calibri" w:hAnsi="Calibri" w:cs="Calibri"/>
        </w:rPr>
      </w:pPr>
    </w:p>
    <w:p w14:paraId="01BF1CDA" w14:textId="77777777" w:rsidR="00767A7B" w:rsidRPr="009B41ED" w:rsidRDefault="003D1328" w:rsidP="00767A7B">
      <w:pPr>
        <w:rPr>
          <w:rFonts w:ascii="Calibri" w:hAnsi="Calibri" w:cs="Calibri"/>
        </w:rPr>
      </w:pPr>
      <w:r w:rsidRPr="009B41ED">
        <w:rPr>
          <w:rFonts w:ascii="Calibri" w:hAnsi="Calibri" w:cs="Calibri"/>
        </w:rPr>
        <w:t xml:space="preserve">V: </w:t>
      </w:r>
      <w:r w:rsidR="00767A7B" w:rsidRPr="009B41ED">
        <w:rPr>
          <w:rFonts w:ascii="Calibri" w:hAnsi="Calibri" w:cs="Calibri"/>
        </w:rPr>
        <w:t>„O Gott, komm uns zu Hilfe…“</w:t>
      </w:r>
    </w:p>
    <w:p w14:paraId="1BC28B46" w14:textId="77777777" w:rsidR="00767A7B" w:rsidRPr="009B41ED" w:rsidRDefault="003D1328" w:rsidP="00767A7B">
      <w:pPr>
        <w:rPr>
          <w:rFonts w:ascii="Calibri" w:hAnsi="Calibri" w:cs="Calibri"/>
        </w:rPr>
      </w:pPr>
      <w:r w:rsidRPr="009B41ED">
        <w:rPr>
          <w:rFonts w:ascii="Calibri" w:hAnsi="Calibri" w:cs="Calibri"/>
        </w:rPr>
        <w:t>A</w:t>
      </w:r>
      <w:r w:rsidR="00271D7F" w:rsidRPr="009B41ED">
        <w:rPr>
          <w:rFonts w:ascii="Calibri" w:hAnsi="Calibri" w:cs="Calibri"/>
        </w:rPr>
        <w:t>: „Herr, eile uns</w:t>
      </w:r>
      <w:r w:rsidRPr="009B41ED">
        <w:rPr>
          <w:rFonts w:ascii="Calibri" w:hAnsi="Calibri" w:cs="Calibri"/>
        </w:rPr>
        <w:t xml:space="preserve"> zu helfen… Ehre sei dem Vater…“</w:t>
      </w:r>
    </w:p>
    <w:p w14:paraId="1165B921" w14:textId="77777777" w:rsidR="00C2597D" w:rsidRPr="009B41ED" w:rsidRDefault="00C2597D" w:rsidP="001135AD">
      <w:pPr>
        <w:rPr>
          <w:rFonts w:ascii="Calibri" w:hAnsi="Calibri" w:cs="Calibri"/>
          <w:b/>
        </w:rPr>
      </w:pPr>
    </w:p>
    <w:p w14:paraId="5412D600" w14:textId="77777777" w:rsidR="00DE16E3" w:rsidRDefault="00DE16E3" w:rsidP="001135AD">
      <w:pPr>
        <w:rPr>
          <w:rFonts w:ascii="Calibri" w:hAnsi="Calibri" w:cs="Calibri"/>
          <w:b/>
        </w:rPr>
      </w:pPr>
    </w:p>
    <w:p w14:paraId="067BD00E" w14:textId="76D13CB5" w:rsidR="009524AE" w:rsidRPr="009B41ED" w:rsidRDefault="009524AE" w:rsidP="001135AD">
      <w:pPr>
        <w:rPr>
          <w:rFonts w:ascii="Calibri" w:hAnsi="Calibri" w:cs="Calibri"/>
          <w:b/>
        </w:rPr>
      </w:pPr>
      <w:r w:rsidRPr="009B41ED">
        <w:rPr>
          <w:rFonts w:ascii="Calibri" w:hAnsi="Calibri" w:cs="Calibri"/>
          <w:b/>
        </w:rPr>
        <w:t>Eröffnung</w:t>
      </w:r>
    </w:p>
    <w:p w14:paraId="4EEA7081" w14:textId="77777777" w:rsidR="00C2597D" w:rsidRPr="009B41ED" w:rsidRDefault="00C2597D" w:rsidP="001135AD">
      <w:pPr>
        <w:rPr>
          <w:rFonts w:ascii="Calibri" w:hAnsi="Calibri" w:cs="Calibri"/>
        </w:rPr>
      </w:pPr>
    </w:p>
    <w:p w14:paraId="12EAEBBE" w14:textId="77777777" w:rsidR="00527A62" w:rsidRPr="009B41ED" w:rsidRDefault="00BF7FA1" w:rsidP="00527A62">
      <w:pPr>
        <w:tabs>
          <w:tab w:val="left" w:pos="0"/>
        </w:tabs>
        <w:jc w:val="both"/>
        <w:rPr>
          <w:rFonts w:ascii="Calibri" w:hAnsi="Calibri" w:cs="Calibri"/>
          <w:b/>
          <w:bCs/>
          <w:i/>
        </w:rPr>
      </w:pPr>
      <w:r w:rsidRPr="009B41ED">
        <w:rPr>
          <w:rFonts w:ascii="Calibri" w:hAnsi="Calibri" w:cs="Calibri"/>
          <w:b/>
          <w:bCs/>
          <w:i/>
          <w:iCs/>
        </w:rPr>
        <w:t xml:space="preserve">Aufforderung von Franziskus </w:t>
      </w:r>
      <w:r w:rsidR="00527A62" w:rsidRPr="009B41ED">
        <w:rPr>
          <w:rFonts w:ascii="Calibri" w:hAnsi="Calibri" w:cs="Calibri"/>
          <w:b/>
          <w:bCs/>
          <w:i/>
          <w:iCs/>
        </w:rPr>
        <w:t>zum Lobe Gottes</w:t>
      </w:r>
    </w:p>
    <w:p w14:paraId="59629A8F" w14:textId="77777777" w:rsidR="00527A62" w:rsidRPr="009B41ED" w:rsidRDefault="00527A62" w:rsidP="00527A62">
      <w:pPr>
        <w:tabs>
          <w:tab w:val="left" w:pos="0"/>
        </w:tabs>
        <w:jc w:val="both"/>
        <w:rPr>
          <w:rFonts w:ascii="Calibri" w:hAnsi="Calibri" w:cs="Calibri"/>
        </w:rPr>
      </w:pPr>
    </w:p>
    <w:p w14:paraId="36D0452E" w14:textId="77777777" w:rsidR="00527A62" w:rsidRPr="009B41ED" w:rsidRDefault="00527A62" w:rsidP="00527A62">
      <w:pPr>
        <w:tabs>
          <w:tab w:val="left" w:pos="0"/>
        </w:tabs>
        <w:jc w:val="both"/>
        <w:rPr>
          <w:rFonts w:ascii="Calibri" w:hAnsi="Calibri" w:cs="Calibri"/>
        </w:rPr>
      </w:pPr>
      <w:r w:rsidRPr="009B41ED">
        <w:rPr>
          <w:rFonts w:ascii="Calibri" w:hAnsi="Calibri" w:cs="Calibri"/>
        </w:rPr>
        <w:t>Fürchtet den Herrn und gebt ihm die Ehre.</w:t>
      </w:r>
    </w:p>
    <w:p w14:paraId="6EFAB865" w14:textId="77777777" w:rsidR="00527A62" w:rsidRPr="009B41ED" w:rsidRDefault="00527A62" w:rsidP="00527A62">
      <w:pPr>
        <w:tabs>
          <w:tab w:val="left" w:pos="0"/>
        </w:tabs>
        <w:jc w:val="both"/>
        <w:rPr>
          <w:rFonts w:ascii="Calibri" w:hAnsi="Calibri" w:cs="Calibri"/>
        </w:rPr>
      </w:pPr>
      <w:r w:rsidRPr="009B41ED">
        <w:rPr>
          <w:rFonts w:ascii="Calibri" w:hAnsi="Calibri" w:cs="Calibri"/>
        </w:rPr>
        <w:t>Würdig ist der Herr, zu empfangen Lobpreis und Ehre.</w:t>
      </w:r>
    </w:p>
    <w:p w14:paraId="2380EDDC" w14:textId="77777777" w:rsidR="00527A62" w:rsidRPr="009B41ED" w:rsidRDefault="00527A62" w:rsidP="00527A62">
      <w:pPr>
        <w:tabs>
          <w:tab w:val="left" w:pos="0"/>
        </w:tabs>
        <w:jc w:val="both"/>
        <w:rPr>
          <w:rFonts w:ascii="Calibri" w:hAnsi="Calibri" w:cs="Calibri"/>
        </w:rPr>
      </w:pPr>
      <w:r w:rsidRPr="009B41ED">
        <w:rPr>
          <w:rFonts w:ascii="Calibri" w:hAnsi="Calibri" w:cs="Calibri"/>
        </w:rPr>
        <w:t>Alle, die ihr den Herrn fürchtet, lobpreiset ihn.</w:t>
      </w:r>
    </w:p>
    <w:p w14:paraId="2431CB71" w14:textId="77777777" w:rsidR="00527A62" w:rsidRPr="009B41ED" w:rsidRDefault="00527A62" w:rsidP="00527A62">
      <w:pPr>
        <w:tabs>
          <w:tab w:val="left" w:pos="0"/>
        </w:tabs>
        <w:jc w:val="both"/>
        <w:rPr>
          <w:rFonts w:ascii="Calibri" w:hAnsi="Calibri" w:cs="Calibri"/>
        </w:rPr>
      </w:pPr>
    </w:p>
    <w:p w14:paraId="25568292" w14:textId="77777777" w:rsidR="00527A62" w:rsidRPr="009B41ED" w:rsidRDefault="00527A62" w:rsidP="00527A62">
      <w:pPr>
        <w:tabs>
          <w:tab w:val="left" w:pos="0"/>
        </w:tabs>
        <w:ind w:firstLine="720"/>
        <w:jc w:val="both"/>
        <w:rPr>
          <w:rFonts w:ascii="Calibri" w:hAnsi="Calibri" w:cs="Calibri"/>
        </w:rPr>
      </w:pPr>
      <w:proofErr w:type="spellStart"/>
      <w:r w:rsidRPr="009B41ED">
        <w:rPr>
          <w:rFonts w:ascii="Calibri" w:hAnsi="Calibri" w:cs="Calibri"/>
        </w:rPr>
        <w:t>Gegrüßet</w:t>
      </w:r>
      <w:proofErr w:type="spellEnd"/>
      <w:r w:rsidRPr="009B41ED">
        <w:rPr>
          <w:rFonts w:ascii="Calibri" w:hAnsi="Calibri" w:cs="Calibri"/>
        </w:rPr>
        <w:t xml:space="preserve"> seist du</w:t>
      </w:r>
      <w:r w:rsidR="00271D7F" w:rsidRPr="009B41ED">
        <w:rPr>
          <w:rFonts w:ascii="Calibri" w:hAnsi="Calibri" w:cs="Calibri"/>
        </w:rPr>
        <w:t>,</w:t>
      </w:r>
      <w:r w:rsidRPr="009B41ED">
        <w:rPr>
          <w:rFonts w:ascii="Calibri" w:hAnsi="Calibri" w:cs="Calibri"/>
        </w:rPr>
        <w:t xml:space="preserve"> Maria, der Herr ist mit dir.</w:t>
      </w:r>
    </w:p>
    <w:p w14:paraId="02DBF0B0" w14:textId="77777777" w:rsidR="00527A62" w:rsidRPr="009B41ED" w:rsidRDefault="00527A62" w:rsidP="00527A62">
      <w:pPr>
        <w:tabs>
          <w:tab w:val="left" w:pos="0"/>
        </w:tabs>
        <w:jc w:val="both"/>
        <w:rPr>
          <w:rFonts w:ascii="Calibri" w:hAnsi="Calibri" w:cs="Calibri"/>
        </w:rPr>
      </w:pPr>
    </w:p>
    <w:p w14:paraId="4AAD34A7" w14:textId="77777777" w:rsidR="00527A62" w:rsidRPr="009B41ED" w:rsidRDefault="00527A62" w:rsidP="00527A62">
      <w:pPr>
        <w:tabs>
          <w:tab w:val="left" w:pos="0"/>
        </w:tabs>
        <w:jc w:val="both"/>
        <w:rPr>
          <w:rFonts w:ascii="Calibri" w:hAnsi="Calibri" w:cs="Calibri"/>
        </w:rPr>
      </w:pPr>
      <w:r w:rsidRPr="009B41ED">
        <w:rPr>
          <w:rFonts w:ascii="Calibri" w:hAnsi="Calibri" w:cs="Calibri"/>
        </w:rPr>
        <w:t>Lobt ihn, Himmel und Erde.</w:t>
      </w:r>
    </w:p>
    <w:p w14:paraId="71C9C4A8" w14:textId="77777777" w:rsidR="00527A62" w:rsidRPr="009B41ED" w:rsidRDefault="00527A62" w:rsidP="00527A62">
      <w:pPr>
        <w:tabs>
          <w:tab w:val="left" w:pos="0"/>
        </w:tabs>
        <w:jc w:val="both"/>
        <w:rPr>
          <w:rFonts w:ascii="Calibri" w:hAnsi="Calibri" w:cs="Calibri"/>
        </w:rPr>
      </w:pPr>
      <w:r w:rsidRPr="009B41ED">
        <w:rPr>
          <w:rFonts w:ascii="Calibri" w:hAnsi="Calibri" w:cs="Calibri"/>
        </w:rPr>
        <w:t>Lobt den Herrn, all ihr Flüsse.</w:t>
      </w:r>
    </w:p>
    <w:p w14:paraId="648A57A4" w14:textId="77777777" w:rsidR="00527A62" w:rsidRPr="009B41ED" w:rsidRDefault="00527A62" w:rsidP="00527A62">
      <w:pPr>
        <w:tabs>
          <w:tab w:val="left" w:pos="0"/>
        </w:tabs>
        <w:jc w:val="both"/>
        <w:rPr>
          <w:rFonts w:ascii="Calibri" w:hAnsi="Calibri" w:cs="Calibri"/>
        </w:rPr>
      </w:pPr>
      <w:r w:rsidRPr="009B41ED">
        <w:rPr>
          <w:rFonts w:ascii="Calibri" w:hAnsi="Calibri" w:cs="Calibri"/>
        </w:rPr>
        <w:t>Lobpreiset den Herrn, ihr Kinder Gottes.</w:t>
      </w:r>
    </w:p>
    <w:p w14:paraId="2A511D19" w14:textId="77777777" w:rsidR="00527A62" w:rsidRPr="009B41ED" w:rsidRDefault="00527A62" w:rsidP="00527A62">
      <w:pPr>
        <w:tabs>
          <w:tab w:val="left" w:pos="0"/>
        </w:tabs>
        <w:jc w:val="both"/>
        <w:rPr>
          <w:rFonts w:ascii="Calibri" w:hAnsi="Calibri" w:cs="Calibri"/>
        </w:rPr>
      </w:pPr>
    </w:p>
    <w:p w14:paraId="04D61EDA" w14:textId="77777777" w:rsidR="00527A62" w:rsidRPr="009B41ED" w:rsidRDefault="00527A62" w:rsidP="00527A62">
      <w:pPr>
        <w:tabs>
          <w:tab w:val="left" w:pos="0"/>
        </w:tabs>
        <w:jc w:val="both"/>
        <w:rPr>
          <w:rFonts w:ascii="Calibri" w:hAnsi="Calibri" w:cs="Calibri"/>
        </w:rPr>
      </w:pPr>
      <w:r w:rsidRPr="009B41ED">
        <w:rPr>
          <w:rFonts w:ascii="Calibri" w:hAnsi="Calibri" w:cs="Calibri"/>
        </w:rPr>
        <w:t xml:space="preserve">Dies ist der Tag, den der Herr gemacht hat, </w:t>
      </w:r>
    </w:p>
    <w:p w14:paraId="256A51B6" w14:textId="77777777" w:rsidR="00527A62" w:rsidRPr="009B41ED" w:rsidRDefault="00527A62" w:rsidP="00527A62">
      <w:pPr>
        <w:tabs>
          <w:tab w:val="left" w:pos="0"/>
        </w:tabs>
        <w:jc w:val="both"/>
        <w:rPr>
          <w:rFonts w:ascii="Calibri" w:hAnsi="Calibri" w:cs="Calibri"/>
        </w:rPr>
      </w:pPr>
      <w:r w:rsidRPr="009B41ED">
        <w:rPr>
          <w:rFonts w:ascii="Calibri" w:hAnsi="Calibri" w:cs="Calibri"/>
        </w:rPr>
        <w:t xml:space="preserve">lasst uns jubeln und uns freuen an ihm. </w:t>
      </w:r>
    </w:p>
    <w:p w14:paraId="7ACD75A6" w14:textId="77777777" w:rsidR="00527A62" w:rsidRPr="009B41ED" w:rsidRDefault="00527A62" w:rsidP="00527A62">
      <w:pPr>
        <w:tabs>
          <w:tab w:val="left" w:pos="0"/>
        </w:tabs>
        <w:jc w:val="both"/>
        <w:rPr>
          <w:rFonts w:ascii="Calibri" w:hAnsi="Calibri" w:cs="Calibri"/>
        </w:rPr>
      </w:pPr>
      <w:r w:rsidRPr="009B41ED">
        <w:rPr>
          <w:rFonts w:ascii="Calibri" w:hAnsi="Calibri" w:cs="Calibri"/>
        </w:rPr>
        <w:t>Alleluja, Alleluja, Alleluja! Du König Israels.</w:t>
      </w:r>
    </w:p>
    <w:p w14:paraId="37276CE6" w14:textId="77777777" w:rsidR="00527A62" w:rsidRPr="009B41ED" w:rsidRDefault="00527A62" w:rsidP="00527A62">
      <w:pPr>
        <w:tabs>
          <w:tab w:val="left" w:pos="0"/>
        </w:tabs>
        <w:ind w:firstLine="720"/>
        <w:jc w:val="both"/>
        <w:rPr>
          <w:rFonts w:ascii="Calibri" w:hAnsi="Calibri" w:cs="Calibri"/>
        </w:rPr>
      </w:pPr>
    </w:p>
    <w:p w14:paraId="7E897650" w14:textId="77777777" w:rsidR="00527A62" w:rsidRPr="009B41ED" w:rsidRDefault="00527A62" w:rsidP="00527A62">
      <w:pPr>
        <w:tabs>
          <w:tab w:val="left" w:pos="0"/>
        </w:tabs>
        <w:ind w:firstLine="720"/>
        <w:jc w:val="both"/>
        <w:rPr>
          <w:rFonts w:ascii="Calibri" w:hAnsi="Calibri" w:cs="Calibri"/>
        </w:rPr>
      </w:pPr>
      <w:r w:rsidRPr="009B41ED">
        <w:rPr>
          <w:rFonts w:ascii="Calibri" w:hAnsi="Calibri" w:cs="Calibri"/>
        </w:rPr>
        <w:t xml:space="preserve">Jeglicher Geist </w:t>
      </w:r>
      <w:proofErr w:type="spellStart"/>
      <w:r w:rsidRPr="009B41ED">
        <w:rPr>
          <w:rFonts w:ascii="Calibri" w:hAnsi="Calibri" w:cs="Calibri"/>
        </w:rPr>
        <w:t>lobe</w:t>
      </w:r>
      <w:proofErr w:type="spellEnd"/>
      <w:r w:rsidRPr="009B41ED">
        <w:rPr>
          <w:rFonts w:ascii="Calibri" w:hAnsi="Calibri" w:cs="Calibri"/>
        </w:rPr>
        <w:t xml:space="preserve"> den Herrn.</w:t>
      </w:r>
    </w:p>
    <w:p w14:paraId="7A8CD531" w14:textId="77777777" w:rsidR="00527A62" w:rsidRPr="009B41ED" w:rsidRDefault="00527A62" w:rsidP="00527A62">
      <w:pPr>
        <w:tabs>
          <w:tab w:val="left" w:pos="0"/>
        </w:tabs>
        <w:ind w:firstLine="720"/>
        <w:jc w:val="both"/>
        <w:rPr>
          <w:rFonts w:ascii="Calibri" w:hAnsi="Calibri" w:cs="Calibri"/>
        </w:rPr>
      </w:pPr>
      <w:r w:rsidRPr="009B41ED">
        <w:rPr>
          <w:rFonts w:ascii="Calibri" w:hAnsi="Calibri" w:cs="Calibri"/>
        </w:rPr>
        <w:t xml:space="preserve">Lobet den Herrn, denn er ist gut; </w:t>
      </w:r>
    </w:p>
    <w:p w14:paraId="07DBBC01" w14:textId="77777777" w:rsidR="00527A62" w:rsidRPr="009B41ED" w:rsidRDefault="00271D7F" w:rsidP="00527A62">
      <w:pPr>
        <w:tabs>
          <w:tab w:val="left" w:pos="0"/>
        </w:tabs>
        <w:ind w:firstLine="720"/>
        <w:jc w:val="both"/>
        <w:rPr>
          <w:rFonts w:ascii="Calibri" w:hAnsi="Calibri" w:cs="Calibri"/>
        </w:rPr>
      </w:pPr>
      <w:r w:rsidRPr="009B41ED">
        <w:rPr>
          <w:rFonts w:ascii="Calibri" w:hAnsi="Calibri" w:cs="Calibri"/>
        </w:rPr>
        <w:t xml:space="preserve">alle, die ihr dies lest, </w:t>
      </w:r>
      <w:r w:rsidR="00527A62" w:rsidRPr="009B41ED">
        <w:rPr>
          <w:rFonts w:ascii="Calibri" w:hAnsi="Calibri" w:cs="Calibri"/>
        </w:rPr>
        <w:t>lobpreiset den Herrn.</w:t>
      </w:r>
    </w:p>
    <w:p w14:paraId="13C827F1" w14:textId="77777777" w:rsidR="00527A62" w:rsidRPr="009B41ED" w:rsidRDefault="00527A62" w:rsidP="00527A62">
      <w:pPr>
        <w:tabs>
          <w:tab w:val="left" w:pos="0"/>
        </w:tabs>
        <w:jc w:val="both"/>
        <w:rPr>
          <w:rFonts w:ascii="Calibri" w:hAnsi="Calibri" w:cs="Calibri"/>
        </w:rPr>
      </w:pPr>
    </w:p>
    <w:p w14:paraId="00B0F729" w14:textId="77777777" w:rsidR="00527A62" w:rsidRPr="009B41ED" w:rsidRDefault="00527A62" w:rsidP="00527A62">
      <w:pPr>
        <w:tabs>
          <w:tab w:val="left" w:pos="0"/>
        </w:tabs>
        <w:jc w:val="both"/>
        <w:rPr>
          <w:rFonts w:ascii="Calibri" w:hAnsi="Calibri" w:cs="Calibri"/>
        </w:rPr>
      </w:pPr>
      <w:r w:rsidRPr="009B41ED">
        <w:rPr>
          <w:rFonts w:ascii="Calibri" w:hAnsi="Calibri" w:cs="Calibri"/>
        </w:rPr>
        <w:t>Alle Geschöpfe, lobpreiset den Herrn.</w:t>
      </w:r>
    </w:p>
    <w:p w14:paraId="200692A0" w14:textId="77777777" w:rsidR="00527A62" w:rsidRPr="009B41ED" w:rsidRDefault="00527A62" w:rsidP="00527A62">
      <w:pPr>
        <w:tabs>
          <w:tab w:val="left" w:pos="0"/>
        </w:tabs>
        <w:jc w:val="both"/>
        <w:rPr>
          <w:rFonts w:ascii="Calibri" w:hAnsi="Calibri" w:cs="Calibri"/>
        </w:rPr>
      </w:pPr>
      <w:r w:rsidRPr="009B41ED">
        <w:rPr>
          <w:rFonts w:ascii="Calibri" w:hAnsi="Calibri" w:cs="Calibri"/>
        </w:rPr>
        <w:t>Alle Vögel des Himmels, lobt den Herrn.</w:t>
      </w:r>
    </w:p>
    <w:p w14:paraId="3733B67B" w14:textId="77777777" w:rsidR="00527A62" w:rsidRPr="009B41ED" w:rsidRDefault="00527A62" w:rsidP="00527A62">
      <w:pPr>
        <w:tabs>
          <w:tab w:val="left" w:pos="0"/>
        </w:tabs>
        <w:jc w:val="both"/>
        <w:rPr>
          <w:rFonts w:ascii="Calibri" w:hAnsi="Calibri" w:cs="Calibri"/>
        </w:rPr>
      </w:pPr>
      <w:r w:rsidRPr="009B41ED">
        <w:rPr>
          <w:rFonts w:ascii="Calibri" w:hAnsi="Calibri" w:cs="Calibri"/>
        </w:rPr>
        <w:t>Alle Kinder, lobt den Herrn.</w:t>
      </w:r>
    </w:p>
    <w:p w14:paraId="55EC4E0F" w14:textId="77777777" w:rsidR="00527A62" w:rsidRPr="009B41ED" w:rsidRDefault="00527A62" w:rsidP="00527A62">
      <w:pPr>
        <w:tabs>
          <w:tab w:val="left" w:pos="0"/>
        </w:tabs>
        <w:jc w:val="both"/>
        <w:rPr>
          <w:rFonts w:ascii="Calibri" w:hAnsi="Calibri" w:cs="Calibri"/>
        </w:rPr>
      </w:pPr>
      <w:r w:rsidRPr="009B41ED">
        <w:rPr>
          <w:rFonts w:ascii="Calibri" w:hAnsi="Calibri" w:cs="Calibri"/>
        </w:rPr>
        <w:t>Jünglinge und Jungfrauen, lobt den Herrn.</w:t>
      </w:r>
    </w:p>
    <w:p w14:paraId="657B6E9D" w14:textId="77777777" w:rsidR="00527A62" w:rsidRPr="009B41ED" w:rsidRDefault="00527A62" w:rsidP="00527A62">
      <w:pPr>
        <w:tabs>
          <w:tab w:val="left" w:pos="0"/>
        </w:tabs>
        <w:jc w:val="both"/>
        <w:rPr>
          <w:rFonts w:ascii="Calibri" w:hAnsi="Calibri" w:cs="Calibri"/>
        </w:rPr>
      </w:pPr>
    </w:p>
    <w:p w14:paraId="4B4F5CB8" w14:textId="77777777" w:rsidR="00527A62" w:rsidRPr="009B41ED" w:rsidRDefault="00527A62" w:rsidP="00527A62">
      <w:pPr>
        <w:tabs>
          <w:tab w:val="left" w:pos="0"/>
        </w:tabs>
        <w:jc w:val="both"/>
        <w:rPr>
          <w:rFonts w:ascii="Calibri" w:hAnsi="Calibri" w:cs="Calibri"/>
        </w:rPr>
      </w:pPr>
      <w:r w:rsidRPr="009B41ED">
        <w:rPr>
          <w:rFonts w:ascii="Calibri" w:hAnsi="Calibri" w:cs="Calibri"/>
        </w:rPr>
        <w:tab/>
        <w:t xml:space="preserve">Würdig ist das Lamm, das geschlachtet ist, </w:t>
      </w:r>
    </w:p>
    <w:p w14:paraId="3EA4D6F6" w14:textId="77777777" w:rsidR="00527A62" w:rsidRPr="009B41ED" w:rsidRDefault="00527A62" w:rsidP="00527A62">
      <w:pPr>
        <w:tabs>
          <w:tab w:val="left" w:pos="0"/>
        </w:tabs>
        <w:jc w:val="both"/>
        <w:rPr>
          <w:rFonts w:ascii="Calibri" w:hAnsi="Calibri" w:cs="Calibri"/>
        </w:rPr>
      </w:pPr>
      <w:r w:rsidRPr="009B41ED">
        <w:rPr>
          <w:rFonts w:ascii="Calibri" w:hAnsi="Calibri" w:cs="Calibri"/>
        </w:rPr>
        <w:tab/>
        <w:t>zu empfangen Lob, Herrlichkeit und Ehre.</w:t>
      </w:r>
    </w:p>
    <w:p w14:paraId="54D76638" w14:textId="77777777" w:rsidR="00527A62" w:rsidRPr="009B41ED" w:rsidRDefault="00527A62" w:rsidP="00527A62">
      <w:pPr>
        <w:tabs>
          <w:tab w:val="left" w:pos="0"/>
        </w:tabs>
        <w:jc w:val="both"/>
        <w:rPr>
          <w:rFonts w:ascii="Calibri" w:hAnsi="Calibri" w:cs="Calibri"/>
        </w:rPr>
      </w:pPr>
    </w:p>
    <w:p w14:paraId="66795DCA" w14:textId="77777777" w:rsidR="00527A62" w:rsidRPr="009B41ED" w:rsidRDefault="00527A62" w:rsidP="00527A62">
      <w:pPr>
        <w:tabs>
          <w:tab w:val="left" w:pos="0"/>
        </w:tabs>
        <w:jc w:val="both"/>
        <w:rPr>
          <w:rFonts w:ascii="Calibri" w:hAnsi="Calibri" w:cs="Calibri"/>
          <w:b/>
        </w:rPr>
      </w:pPr>
      <w:r w:rsidRPr="009B41ED">
        <w:rPr>
          <w:rFonts w:ascii="Calibri" w:hAnsi="Calibri" w:cs="Calibri"/>
        </w:rPr>
        <w:t>Gepriesen sei die heilige Dreifaltigkeit und ungeteilte Einheit.</w:t>
      </w:r>
    </w:p>
    <w:p w14:paraId="590FFA5A" w14:textId="77777777" w:rsidR="00527A62" w:rsidRPr="009B41ED" w:rsidRDefault="00527A62" w:rsidP="001135AD">
      <w:pPr>
        <w:rPr>
          <w:rFonts w:ascii="Calibri" w:hAnsi="Calibri" w:cs="Calibri"/>
        </w:rPr>
      </w:pPr>
    </w:p>
    <w:p w14:paraId="55044515" w14:textId="77777777" w:rsidR="00C2597D" w:rsidRPr="009B41ED" w:rsidRDefault="00C2597D" w:rsidP="001135AD">
      <w:pPr>
        <w:rPr>
          <w:rFonts w:ascii="Calibri" w:hAnsi="Calibri" w:cs="Calibri"/>
          <w:b/>
        </w:rPr>
      </w:pPr>
      <w:r w:rsidRPr="009B41ED">
        <w:rPr>
          <w:rFonts w:ascii="Calibri" w:hAnsi="Calibri" w:cs="Calibri"/>
          <w:b/>
        </w:rPr>
        <w:br w:type="page"/>
      </w:r>
    </w:p>
    <w:p w14:paraId="1FDB102C" w14:textId="77777777" w:rsidR="009524AE" w:rsidRPr="009B41ED" w:rsidRDefault="009524AE" w:rsidP="001135AD">
      <w:pPr>
        <w:rPr>
          <w:rFonts w:ascii="Calibri" w:hAnsi="Calibri" w:cs="Calibri"/>
          <w:b/>
        </w:rPr>
      </w:pPr>
      <w:r w:rsidRPr="009B41ED">
        <w:rPr>
          <w:rFonts w:ascii="Calibri" w:hAnsi="Calibri" w:cs="Calibri"/>
          <w:b/>
        </w:rPr>
        <w:lastRenderedPageBreak/>
        <w:t>Hymnus</w:t>
      </w:r>
    </w:p>
    <w:p w14:paraId="32081DC9" w14:textId="77777777" w:rsidR="009524AE" w:rsidRPr="009B41ED" w:rsidRDefault="009524AE" w:rsidP="001135AD">
      <w:pPr>
        <w:rPr>
          <w:rFonts w:ascii="Calibri" w:hAnsi="Calibri" w:cs="Calibri"/>
        </w:rPr>
      </w:pPr>
    </w:p>
    <w:p w14:paraId="7C6B6B87" w14:textId="77777777" w:rsidR="009524AE" w:rsidRPr="009B41ED" w:rsidRDefault="009524AE" w:rsidP="009524AE">
      <w:pPr>
        <w:tabs>
          <w:tab w:val="left" w:pos="0"/>
        </w:tabs>
        <w:jc w:val="both"/>
        <w:rPr>
          <w:rFonts w:ascii="Calibri" w:hAnsi="Calibri" w:cs="Calibri"/>
          <w:i/>
        </w:rPr>
      </w:pPr>
      <w:r w:rsidRPr="009B41ED">
        <w:rPr>
          <w:rFonts w:ascii="Calibri" w:hAnsi="Calibri" w:cs="Calibri"/>
          <w:bCs/>
          <w:i/>
        </w:rPr>
        <w:t>KV: Wo die Liebe und die Güte, da ist Gott</w:t>
      </w:r>
      <w:r w:rsidR="00271D7F" w:rsidRPr="009B41ED">
        <w:rPr>
          <w:rFonts w:ascii="Calibri" w:hAnsi="Calibri" w:cs="Calibri"/>
          <w:bCs/>
          <w:i/>
        </w:rPr>
        <w:t>.</w:t>
      </w:r>
    </w:p>
    <w:p w14:paraId="40090D22" w14:textId="77777777" w:rsidR="009524AE" w:rsidRPr="009B41ED" w:rsidRDefault="009524AE" w:rsidP="009524AE">
      <w:pPr>
        <w:tabs>
          <w:tab w:val="left" w:pos="0"/>
        </w:tabs>
        <w:jc w:val="both"/>
        <w:rPr>
          <w:rFonts w:ascii="Calibri" w:hAnsi="Calibri" w:cs="Calibri"/>
          <w:i/>
        </w:rPr>
      </w:pPr>
    </w:p>
    <w:p w14:paraId="3649AB31" w14:textId="77777777" w:rsidR="009524AE" w:rsidRPr="009B41ED" w:rsidRDefault="009524AE" w:rsidP="009524AE">
      <w:pPr>
        <w:tabs>
          <w:tab w:val="left" w:pos="0"/>
        </w:tabs>
        <w:jc w:val="both"/>
        <w:rPr>
          <w:rFonts w:ascii="Calibri" w:hAnsi="Calibri" w:cs="Calibri"/>
        </w:rPr>
      </w:pPr>
      <w:r w:rsidRPr="009B41ED">
        <w:rPr>
          <w:rFonts w:ascii="Calibri" w:hAnsi="Calibri" w:cs="Calibri"/>
        </w:rPr>
        <w:t>Wo Liebe ist und Weisheit,</w:t>
      </w:r>
    </w:p>
    <w:p w14:paraId="43394879" w14:textId="77777777" w:rsidR="009524AE" w:rsidRPr="009B41ED" w:rsidRDefault="009524AE" w:rsidP="009524AE">
      <w:pPr>
        <w:tabs>
          <w:tab w:val="left" w:pos="0"/>
        </w:tabs>
        <w:ind w:firstLine="720"/>
        <w:jc w:val="both"/>
        <w:rPr>
          <w:rFonts w:ascii="Calibri" w:hAnsi="Calibri" w:cs="Calibri"/>
        </w:rPr>
      </w:pPr>
      <w:r w:rsidRPr="009B41ED">
        <w:rPr>
          <w:rFonts w:ascii="Calibri" w:hAnsi="Calibri" w:cs="Calibri"/>
        </w:rPr>
        <w:t>da ist nicht Furcht noch Unwissenheit.</w:t>
      </w:r>
    </w:p>
    <w:p w14:paraId="079E235A" w14:textId="77777777" w:rsidR="009524AE" w:rsidRPr="009B41ED" w:rsidRDefault="009524AE" w:rsidP="009524AE">
      <w:pPr>
        <w:tabs>
          <w:tab w:val="left" w:pos="0"/>
        </w:tabs>
        <w:jc w:val="both"/>
        <w:rPr>
          <w:rFonts w:ascii="Calibri" w:hAnsi="Calibri" w:cs="Calibri"/>
        </w:rPr>
      </w:pPr>
    </w:p>
    <w:p w14:paraId="58BEDB8E" w14:textId="77777777" w:rsidR="009524AE" w:rsidRPr="009B41ED" w:rsidRDefault="009524AE" w:rsidP="009524AE">
      <w:pPr>
        <w:tabs>
          <w:tab w:val="left" w:pos="0"/>
        </w:tabs>
        <w:jc w:val="both"/>
        <w:rPr>
          <w:rFonts w:ascii="Calibri" w:hAnsi="Calibri" w:cs="Calibri"/>
        </w:rPr>
      </w:pPr>
      <w:r w:rsidRPr="009B41ED">
        <w:rPr>
          <w:rFonts w:ascii="Calibri" w:hAnsi="Calibri" w:cs="Calibri"/>
        </w:rPr>
        <w:t>Wo Geduld ist und Demut,</w:t>
      </w:r>
    </w:p>
    <w:p w14:paraId="2CF9C8B4" w14:textId="77777777" w:rsidR="009524AE" w:rsidRPr="009B41ED" w:rsidRDefault="009524AE" w:rsidP="009524AE">
      <w:pPr>
        <w:tabs>
          <w:tab w:val="left" w:pos="0"/>
        </w:tabs>
        <w:ind w:firstLine="720"/>
        <w:jc w:val="both"/>
        <w:rPr>
          <w:rFonts w:ascii="Calibri" w:hAnsi="Calibri" w:cs="Calibri"/>
        </w:rPr>
      </w:pPr>
      <w:r w:rsidRPr="009B41ED">
        <w:rPr>
          <w:rFonts w:ascii="Calibri" w:hAnsi="Calibri" w:cs="Calibri"/>
        </w:rPr>
        <w:t>da ist nicht Zorn noch Verwirrung.</w:t>
      </w:r>
    </w:p>
    <w:p w14:paraId="05956D5F" w14:textId="77777777" w:rsidR="009524AE" w:rsidRPr="009B41ED" w:rsidRDefault="009524AE" w:rsidP="009524AE">
      <w:pPr>
        <w:tabs>
          <w:tab w:val="left" w:pos="0"/>
        </w:tabs>
        <w:jc w:val="both"/>
        <w:rPr>
          <w:rFonts w:ascii="Calibri" w:hAnsi="Calibri" w:cs="Calibri"/>
        </w:rPr>
      </w:pPr>
    </w:p>
    <w:p w14:paraId="50919008" w14:textId="77777777" w:rsidR="009524AE" w:rsidRPr="009B41ED" w:rsidRDefault="009524AE" w:rsidP="009524AE">
      <w:pPr>
        <w:tabs>
          <w:tab w:val="left" w:pos="0"/>
        </w:tabs>
        <w:jc w:val="both"/>
        <w:rPr>
          <w:rFonts w:ascii="Calibri" w:hAnsi="Calibri" w:cs="Calibri"/>
        </w:rPr>
      </w:pPr>
      <w:r w:rsidRPr="009B41ED">
        <w:rPr>
          <w:rFonts w:ascii="Calibri" w:hAnsi="Calibri" w:cs="Calibri"/>
        </w:rPr>
        <w:t>Wo Armut ist mit Fröhlichkeit,</w:t>
      </w:r>
    </w:p>
    <w:p w14:paraId="7B4F576C" w14:textId="77777777" w:rsidR="009524AE" w:rsidRPr="009B41ED" w:rsidRDefault="009524AE" w:rsidP="009524AE">
      <w:pPr>
        <w:tabs>
          <w:tab w:val="left" w:pos="0"/>
        </w:tabs>
        <w:ind w:firstLine="720"/>
        <w:jc w:val="both"/>
        <w:rPr>
          <w:rFonts w:ascii="Calibri" w:hAnsi="Calibri" w:cs="Calibri"/>
        </w:rPr>
      </w:pPr>
      <w:r w:rsidRPr="009B41ED">
        <w:rPr>
          <w:rFonts w:ascii="Calibri" w:hAnsi="Calibri" w:cs="Calibri"/>
        </w:rPr>
        <w:t>da ist nicht Habsucht noch Geiz.</w:t>
      </w:r>
    </w:p>
    <w:p w14:paraId="2DD9C63E" w14:textId="77777777" w:rsidR="009524AE" w:rsidRPr="009B41ED" w:rsidRDefault="009524AE" w:rsidP="009524AE">
      <w:pPr>
        <w:tabs>
          <w:tab w:val="left" w:pos="0"/>
        </w:tabs>
        <w:jc w:val="both"/>
        <w:rPr>
          <w:rFonts w:ascii="Calibri" w:hAnsi="Calibri" w:cs="Calibri"/>
        </w:rPr>
      </w:pPr>
    </w:p>
    <w:p w14:paraId="169703AE" w14:textId="77777777" w:rsidR="009524AE" w:rsidRPr="009B41ED" w:rsidRDefault="009524AE" w:rsidP="009524AE">
      <w:pPr>
        <w:tabs>
          <w:tab w:val="left" w:pos="0"/>
        </w:tabs>
        <w:jc w:val="both"/>
        <w:rPr>
          <w:rFonts w:ascii="Calibri" w:hAnsi="Calibri" w:cs="Calibri"/>
        </w:rPr>
      </w:pPr>
      <w:r w:rsidRPr="009B41ED">
        <w:rPr>
          <w:rFonts w:ascii="Calibri" w:hAnsi="Calibri" w:cs="Calibri"/>
        </w:rPr>
        <w:t>Wo Ruhe ist und Betrachtung,</w:t>
      </w:r>
    </w:p>
    <w:p w14:paraId="3A74E4CE" w14:textId="77777777" w:rsidR="009524AE" w:rsidRPr="009B41ED" w:rsidRDefault="009524AE" w:rsidP="009524AE">
      <w:pPr>
        <w:tabs>
          <w:tab w:val="left" w:pos="0"/>
        </w:tabs>
        <w:ind w:firstLine="720"/>
        <w:jc w:val="both"/>
        <w:rPr>
          <w:rFonts w:ascii="Calibri" w:hAnsi="Calibri" w:cs="Calibri"/>
        </w:rPr>
      </w:pPr>
      <w:r w:rsidRPr="009B41ED">
        <w:rPr>
          <w:rFonts w:ascii="Calibri" w:hAnsi="Calibri" w:cs="Calibri"/>
        </w:rPr>
        <w:t>da ist nicht Aufregung noch unsteter Geist.</w:t>
      </w:r>
    </w:p>
    <w:p w14:paraId="317A8E53" w14:textId="77777777" w:rsidR="009524AE" w:rsidRPr="009B41ED" w:rsidRDefault="009524AE" w:rsidP="009524AE">
      <w:pPr>
        <w:tabs>
          <w:tab w:val="left" w:pos="0"/>
        </w:tabs>
        <w:jc w:val="both"/>
        <w:rPr>
          <w:rFonts w:ascii="Calibri" w:hAnsi="Calibri" w:cs="Calibri"/>
        </w:rPr>
      </w:pPr>
    </w:p>
    <w:p w14:paraId="45B2D7AD" w14:textId="77777777" w:rsidR="009524AE" w:rsidRPr="009B41ED" w:rsidRDefault="009524AE" w:rsidP="009524AE">
      <w:pPr>
        <w:tabs>
          <w:tab w:val="left" w:pos="0"/>
        </w:tabs>
        <w:jc w:val="both"/>
        <w:rPr>
          <w:rFonts w:ascii="Calibri" w:hAnsi="Calibri" w:cs="Calibri"/>
        </w:rPr>
      </w:pPr>
      <w:r w:rsidRPr="009B41ED">
        <w:rPr>
          <w:rFonts w:ascii="Calibri" w:hAnsi="Calibri" w:cs="Calibri"/>
        </w:rPr>
        <w:t>Wo die Furcht des Herrn ist, sein Haus zu bewachen,</w:t>
      </w:r>
    </w:p>
    <w:p w14:paraId="7908D34C" w14:textId="77777777" w:rsidR="009524AE" w:rsidRPr="009B41ED" w:rsidRDefault="009524AE" w:rsidP="009524AE">
      <w:pPr>
        <w:tabs>
          <w:tab w:val="left" w:pos="0"/>
        </w:tabs>
        <w:ind w:firstLine="720"/>
        <w:jc w:val="both"/>
        <w:rPr>
          <w:rFonts w:ascii="Calibri" w:hAnsi="Calibri" w:cs="Calibri"/>
        </w:rPr>
      </w:pPr>
      <w:r w:rsidRPr="009B41ED">
        <w:rPr>
          <w:rFonts w:ascii="Calibri" w:hAnsi="Calibri" w:cs="Calibri"/>
        </w:rPr>
        <w:t>da kann der Feind keinen Ort zum Eindringen finden.</w:t>
      </w:r>
    </w:p>
    <w:p w14:paraId="629F0770" w14:textId="77777777" w:rsidR="009524AE" w:rsidRPr="009B41ED" w:rsidRDefault="009524AE" w:rsidP="009524AE">
      <w:pPr>
        <w:tabs>
          <w:tab w:val="left" w:pos="0"/>
        </w:tabs>
        <w:jc w:val="both"/>
        <w:rPr>
          <w:rFonts w:ascii="Calibri" w:hAnsi="Calibri" w:cs="Calibri"/>
        </w:rPr>
      </w:pPr>
    </w:p>
    <w:p w14:paraId="09ED4535" w14:textId="77777777" w:rsidR="009524AE" w:rsidRPr="009B41ED" w:rsidRDefault="009524AE" w:rsidP="009524AE">
      <w:pPr>
        <w:tabs>
          <w:tab w:val="left" w:pos="0"/>
        </w:tabs>
        <w:jc w:val="both"/>
        <w:rPr>
          <w:rFonts w:ascii="Calibri" w:hAnsi="Calibri" w:cs="Calibri"/>
        </w:rPr>
      </w:pPr>
      <w:r w:rsidRPr="009B41ED">
        <w:rPr>
          <w:rFonts w:ascii="Calibri" w:hAnsi="Calibri" w:cs="Calibri"/>
        </w:rPr>
        <w:t>Wo Erbarmen ist und Besonnenheit,</w:t>
      </w:r>
    </w:p>
    <w:p w14:paraId="6E84BCD8" w14:textId="77777777" w:rsidR="009524AE" w:rsidRPr="009B41ED" w:rsidRDefault="009524AE" w:rsidP="009524AE">
      <w:pPr>
        <w:tabs>
          <w:tab w:val="left" w:pos="0"/>
        </w:tabs>
        <w:ind w:firstLine="720"/>
        <w:jc w:val="both"/>
        <w:rPr>
          <w:rFonts w:ascii="Calibri" w:hAnsi="Calibri" w:cs="Calibri"/>
        </w:rPr>
      </w:pPr>
      <w:r w:rsidRPr="009B41ED">
        <w:rPr>
          <w:rFonts w:ascii="Calibri" w:hAnsi="Calibri" w:cs="Calibri"/>
        </w:rPr>
        <w:t>da ist nicht Übermaß noch Verhärtung.</w:t>
      </w:r>
    </w:p>
    <w:p w14:paraId="754DAC51" w14:textId="77777777" w:rsidR="009524AE" w:rsidRPr="009B41ED" w:rsidRDefault="009524AE" w:rsidP="009524AE">
      <w:pPr>
        <w:tabs>
          <w:tab w:val="left" w:pos="0"/>
        </w:tabs>
        <w:ind w:firstLine="720"/>
        <w:jc w:val="both"/>
        <w:rPr>
          <w:rFonts w:ascii="Calibri" w:hAnsi="Calibri" w:cs="Calibri"/>
          <w:b/>
          <w:bCs/>
          <w:sz w:val="28"/>
          <w:szCs w:val="28"/>
        </w:rPr>
      </w:pPr>
      <w:r w:rsidRPr="009B41ED">
        <w:rPr>
          <w:rFonts w:ascii="Calibri" w:hAnsi="Calibri" w:cs="Calibri"/>
          <w:sz w:val="20"/>
          <w:szCs w:val="20"/>
        </w:rPr>
        <w:t>(Ermahnungen des hl. Franziskus)</w:t>
      </w:r>
    </w:p>
    <w:p w14:paraId="3FD89763" w14:textId="77777777" w:rsidR="009524AE" w:rsidRPr="009B41ED" w:rsidRDefault="009524AE" w:rsidP="009524AE">
      <w:pPr>
        <w:tabs>
          <w:tab w:val="left" w:pos="0"/>
        </w:tabs>
        <w:jc w:val="both"/>
        <w:rPr>
          <w:rFonts w:ascii="Calibri" w:hAnsi="Calibri" w:cs="Calibri"/>
          <w:b/>
          <w:bCs/>
          <w:i/>
          <w:iCs/>
        </w:rPr>
      </w:pPr>
    </w:p>
    <w:p w14:paraId="73348375" w14:textId="77777777" w:rsidR="009524AE" w:rsidRPr="009B41ED" w:rsidRDefault="009524AE" w:rsidP="009524AE">
      <w:pPr>
        <w:tabs>
          <w:tab w:val="left" w:pos="0"/>
        </w:tabs>
        <w:jc w:val="both"/>
        <w:rPr>
          <w:rFonts w:ascii="Calibri" w:hAnsi="Calibri" w:cs="Calibri"/>
          <w:bCs/>
          <w:i/>
          <w:iCs/>
        </w:rPr>
      </w:pPr>
      <w:r w:rsidRPr="009B41ED">
        <w:rPr>
          <w:rFonts w:ascii="Calibri" w:hAnsi="Calibri" w:cs="Calibri"/>
          <w:bCs/>
          <w:i/>
        </w:rPr>
        <w:t>KV: Wo die Liebe und die Güte, da ist Gott</w:t>
      </w:r>
      <w:r w:rsidR="00271D7F" w:rsidRPr="009B41ED">
        <w:rPr>
          <w:rFonts w:ascii="Calibri" w:hAnsi="Calibri" w:cs="Calibri"/>
          <w:bCs/>
          <w:i/>
        </w:rPr>
        <w:t>.</w:t>
      </w:r>
    </w:p>
    <w:p w14:paraId="40A41F2F" w14:textId="77777777" w:rsidR="009524AE" w:rsidRPr="009B41ED" w:rsidRDefault="009524AE" w:rsidP="001135AD">
      <w:pPr>
        <w:rPr>
          <w:rFonts w:ascii="Calibri" w:hAnsi="Calibri" w:cs="Calibri"/>
        </w:rPr>
      </w:pPr>
    </w:p>
    <w:p w14:paraId="734D1554" w14:textId="77777777" w:rsidR="009524AE" w:rsidRPr="009B41ED" w:rsidRDefault="009524AE" w:rsidP="001135AD">
      <w:pPr>
        <w:rPr>
          <w:rFonts w:ascii="Calibri" w:hAnsi="Calibri" w:cs="Calibri"/>
        </w:rPr>
      </w:pPr>
    </w:p>
    <w:p w14:paraId="6F382DC0" w14:textId="77777777" w:rsidR="00DE5B30" w:rsidRPr="009B41ED" w:rsidRDefault="00DE5B30" w:rsidP="001135AD">
      <w:pPr>
        <w:rPr>
          <w:rFonts w:ascii="Calibri" w:hAnsi="Calibri" w:cs="Calibri"/>
          <w:b/>
        </w:rPr>
      </w:pPr>
      <w:r w:rsidRPr="009B41ED">
        <w:rPr>
          <w:rFonts w:ascii="Calibri" w:hAnsi="Calibri" w:cs="Calibri"/>
          <w:b/>
        </w:rPr>
        <w:t>Psalm 1</w:t>
      </w:r>
    </w:p>
    <w:p w14:paraId="594010DD" w14:textId="77777777" w:rsidR="00DE5B30" w:rsidRPr="009B41ED" w:rsidRDefault="00DE5B30" w:rsidP="001135AD">
      <w:pPr>
        <w:rPr>
          <w:rFonts w:ascii="Calibri" w:hAnsi="Calibri" w:cs="Calibri"/>
        </w:rPr>
      </w:pPr>
    </w:p>
    <w:p w14:paraId="09D3E0B4" w14:textId="77777777" w:rsidR="001135AD" w:rsidRPr="009B41ED" w:rsidRDefault="001135AD" w:rsidP="001135AD">
      <w:pPr>
        <w:rPr>
          <w:rFonts w:ascii="Calibri" w:hAnsi="Calibri" w:cs="Calibri"/>
          <w:b/>
          <w:i/>
        </w:rPr>
      </w:pPr>
      <w:r w:rsidRPr="009B41ED">
        <w:rPr>
          <w:rFonts w:ascii="Calibri" w:hAnsi="Calibri" w:cs="Calibri"/>
          <w:b/>
          <w:i/>
        </w:rPr>
        <w:t xml:space="preserve">Litanei aus der Regula non </w:t>
      </w:r>
      <w:proofErr w:type="spellStart"/>
      <w:r w:rsidRPr="009B41ED">
        <w:rPr>
          <w:rFonts w:ascii="Calibri" w:hAnsi="Calibri" w:cs="Calibri"/>
          <w:b/>
          <w:i/>
        </w:rPr>
        <w:t>bullata</w:t>
      </w:r>
      <w:proofErr w:type="spellEnd"/>
      <w:r w:rsidRPr="009B41ED">
        <w:rPr>
          <w:rFonts w:ascii="Calibri" w:hAnsi="Calibri" w:cs="Calibri"/>
          <w:b/>
          <w:i/>
        </w:rPr>
        <w:t xml:space="preserve"> von 1221</w:t>
      </w:r>
    </w:p>
    <w:p w14:paraId="20601AE1" w14:textId="77777777" w:rsidR="001135AD" w:rsidRPr="009B41ED" w:rsidRDefault="001135AD" w:rsidP="001135AD">
      <w:pPr>
        <w:rPr>
          <w:rFonts w:ascii="Calibri" w:hAnsi="Calibri" w:cs="Calibri"/>
        </w:rPr>
      </w:pPr>
      <w:r w:rsidRPr="009B41ED">
        <w:rPr>
          <w:rFonts w:ascii="Calibri" w:hAnsi="Calibri" w:cs="Calibri"/>
        </w:rPr>
        <w:t>nach Franziskus von Assisi</w:t>
      </w:r>
    </w:p>
    <w:p w14:paraId="21F3FA23" w14:textId="77777777" w:rsidR="001135AD" w:rsidRPr="009B41ED" w:rsidRDefault="001135AD" w:rsidP="001135AD">
      <w:pPr>
        <w:rPr>
          <w:rFonts w:ascii="Calibri" w:hAnsi="Calibri" w:cs="Calibri"/>
        </w:rPr>
      </w:pPr>
    </w:p>
    <w:p w14:paraId="27CFE6BC" w14:textId="77777777" w:rsidR="001135AD" w:rsidRPr="009B41ED" w:rsidRDefault="00C2597D" w:rsidP="001135AD">
      <w:pPr>
        <w:rPr>
          <w:rFonts w:ascii="Calibri" w:hAnsi="Calibri" w:cs="Calibri"/>
        </w:rPr>
      </w:pPr>
      <w:r w:rsidRPr="009B41ED">
        <w:rPr>
          <w:rFonts w:ascii="Calibri" w:hAnsi="Calibri" w:cs="Calibri"/>
        </w:rPr>
        <w:t>[Als Lied: siehe Anhang - Sonnenmusikant 84]</w:t>
      </w:r>
    </w:p>
    <w:p w14:paraId="6DD381DA" w14:textId="77777777" w:rsidR="001135AD" w:rsidRPr="009B41ED" w:rsidRDefault="001135AD" w:rsidP="001135AD">
      <w:pPr>
        <w:rPr>
          <w:rFonts w:ascii="Calibri" w:hAnsi="Calibri" w:cs="Calibri"/>
        </w:rPr>
      </w:pPr>
    </w:p>
    <w:p w14:paraId="662973F1" w14:textId="77777777" w:rsidR="00C2597D" w:rsidRPr="009B41ED" w:rsidRDefault="00C2597D" w:rsidP="001135AD">
      <w:pPr>
        <w:rPr>
          <w:rFonts w:ascii="Calibri" w:hAnsi="Calibri" w:cs="Calibri"/>
        </w:rPr>
      </w:pPr>
    </w:p>
    <w:p w14:paraId="5F51C62E" w14:textId="77777777" w:rsidR="001135AD" w:rsidRPr="009B41ED" w:rsidRDefault="001135AD" w:rsidP="001135AD">
      <w:pPr>
        <w:rPr>
          <w:rFonts w:ascii="Calibri" w:hAnsi="Calibri" w:cs="Calibri"/>
          <w:i/>
        </w:rPr>
      </w:pPr>
      <w:r w:rsidRPr="009B41ED">
        <w:rPr>
          <w:rFonts w:ascii="Calibri" w:hAnsi="Calibri" w:cs="Calibri"/>
          <w:i/>
        </w:rPr>
        <w:lastRenderedPageBreak/>
        <w:t>V/A Gott, du mein Gott, ein Liebeslied lass mich dir singen!</w:t>
      </w:r>
    </w:p>
    <w:p w14:paraId="5F2CC68C" w14:textId="77777777" w:rsidR="001135AD" w:rsidRPr="00DE16E3" w:rsidRDefault="001135AD" w:rsidP="001135AD">
      <w:pPr>
        <w:rPr>
          <w:rFonts w:ascii="Calibri" w:hAnsi="Calibri" w:cs="Calibri"/>
          <w:sz w:val="16"/>
        </w:rPr>
      </w:pPr>
    </w:p>
    <w:p w14:paraId="53C9E204" w14:textId="77777777" w:rsidR="00C2597D" w:rsidRPr="009B41ED" w:rsidRDefault="001135AD" w:rsidP="00C2597D">
      <w:pPr>
        <w:rPr>
          <w:rFonts w:ascii="Calibri" w:hAnsi="Calibri" w:cs="Calibri"/>
          <w:i/>
        </w:rPr>
      </w:pPr>
      <w:r w:rsidRPr="009B41ED">
        <w:rPr>
          <w:rFonts w:ascii="Calibri" w:hAnsi="Calibri" w:cs="Calibri"/>
        </w:rPr>
        <w:t xml:space="preserve">1. V </w:t>
      </w:r>
      <w:proofErr w:type="spellStart"/>
      <w:r w:rsidRPr="009B41ED">
        <w:rPr>
          <w:rFonts w:ascii="Calibri" w:hAnsi="Calibri" w:cs="Calibri"/>
        </w:rPr>
        <w:t>Mit</w:t>
      </w:r>
      <w:proofErr w:type="spellEnd"/>
      <w:r w:rsidRPr="009B41ED">
        <w:rPr>
          <w:rFonts w:ascii="Calibri" w:hAnsi="Calibri" w:cs="Calibri"/>
        </w:rPr>
        <w:t xml:space="preserve"> ganzem Herzen</w:t>
      </w:r>
      <w:r w:rsidR="00C2597D" w:rsidRPr="009B41ED">
        <w:rPr>
          <w:rFonts w:ascii="Calibri" w:hAnsi="Calibri" w:cs="Calibri"/>
        </w:rPr>
        <w:tab/>
        <w:t xml:space="preserve">A </w:t>
      </w:r>
      <w:r w:rsidR="00C2597D" w:rsidRPr="009B41ED">
        <w:rPr>
          <w:rFonts w:ascii="Calibri" w:hAnsi="Calibri" w:cs="Calibri"/>
          <w:i/>
        </w:rPr>
        <w:t>lieben wir dich, Herr und Gott</w:t>
      </w:r>
      <w:r w:rsidR="00271D7F" w:rsidRPr="009B41ED">
        <w:rPr>
          <w:rFonts w:ascii="Calibri" w:hAnsi="Calibri" w:cs="Calibri"/>
          <w:i/>
        </w:rPr>
        <w:t>!</w:t>
      </w:r>
    </w:p>
    <w:p w14:paraId="02F0A8A5" w14:textId="77777777" w:rsidR="001135AD" w:rsidRPr="009B41ED" w:rsidRDefault="001135AD" w:rsidP="001135AD">
      <w:pPr>
        <w:rPr>
          <w:rFonts w:ascii="Calibri" w:hAnsi="Calibri" w:cs="Calibri"/>
        </w:rPr>
      </w:pPr>
      <w:r w:rsidRPr="009B41ED">
        <w:rPr>
          <w:rFonts w:ascii="Calibri" w:hAnsi="Calibri" w:cs="Calibri"/>
        </w:rPr>
        <w:t>Mit ganzem Denken</w:t>
      </w:r>
    </w:p>
    <w:p w14:paraId="658278B6" w14:textId="77777777" w:rsidR="001135AD" w:rsidRPr="009B41ED" w:rsidRDefault="001135AD" w:rsidP="001135AD">
      <w:pPr>
        <w:rPr>
          <w:rFonts w:ascii="Calibri" w:hAnsi="Calibri" w:cs="Calibri"/>
        </w:rPr>
      </w:pPr>
      <w:r w:rsidRPr="009B41ED">
        <w:rPr>
          <w:rFonts w:ascii="Calibri" w:hAnsi="Calibri" w:cs="Calibri"/>
        </w:rPr>
        <w:t>Mit ganzer Lebenskraft</w:t>
      </w:r>
    </w:p>
    <w:p w14:paraId="595DD5DB" w14:textId="77777777" w:rsidR="001135AD" w:rsidRPr="009B41ED" w:rsidRDefault="001135AD" w:rsidP="001135AD">
      <w:pPr>
        <w:rPr>
          <w:rFonts w:ascii="Calibri" w:hAnsi="Calibri" w:cs="Calibri"/>
        </w:rPr>
      </w:pPr>
      <w:r w:rsidRPr="009B41ED">
        <w:rPr>
          <w:rFonts w:ascii="Calibri" w:hAnsi="Calibri" w:cs="Calibri"/>
        </w:rPr>
        <w:t>Mit ganzer Freude</w:t>
      </w:r>
    </w:p>
    <w:p w14:paraId="7FE20713" w14:textId="77777777" w:rsidR="001135AD" w:rsidRPr="009B41ED" w:rsidRDefault="001135AD" w:rsidP="001135AD">
      <w:pPr>
        <w:rPr>
          <w:rFonts w:ascii="Calibri" w:hAnsi="Calibri" w:cs="Calibri"/>
        </w:rPr>
      </w:pPr>
      <w:r w:rsidRPr="009B41ED">
        <w:rPr>
          <w:rFonts w:ascii="Calibri" w:hAnsi="Calibri" w:cs="Calibri"/>
        </w:rPr>
        <w:t>Mit ganzem Feingefühl</w:t>
      </w:r>
    </w:p>
    <w:p w14:paraId="1D365FE9" w14:textId="77777777" w:rsidR="001135AD" w:rsidRPr="009B41ED" w:rsidRDefault="001135AD" w:rsidP="001135AD">
      <w:pPr>
        <w:rPr>
          <w:rFonts w:ascii="Calibri" w:hAnsi="Calibri" w:cs="Calibri"/>
        </w:rPr>
      </w:pPr>
      <w:r w:rsidRPr="009B41ED">
        <w:rPr>
          <w:rFonts w:ascii="Calibri" w:hAnsi="Calibri" w:cs="Calibri"/>
        </w:rPr>
        <w:t>Mit ganzer Zärtlichkeit</w:t>
      </w:r>
    </w:p>
    <w:p w14:paraId="4A0A38CC" w14:textId="77777777" w:rsidR="001135AD" w:rsidRPr="00DE16E3" w:rsidRDefault="001135AD" w:rsidP="001135AD">
      <w:pPr>
        <w:rPr>
          <w:rFonts w:ascii="Calibri" w:hAnsi="Calibri" w:cs="Calibri"/>
          <w:sz w:val="16"/>
        </w:rPr>
      </w:pPr>
    </w:p>
    <w:p w14:paraId="0531CB12" w14:textId="77777777" w:rsidR="001135AD" w:rsidRPr="009B41ED" w:rsidRDefault="001135AD" w:rsidP="001135AD">
      <w:pPr>
        <w:rPr>
          <w:rFonts w:ascii="Calibri" w:hAnsi="Calibri" w:cs="Calibri"/>
          <w:i/>
        </w:rPr>
      </w:pPr>
      <w:r w:rsidRPr="009B41ED">
        <w:rPr>
          <w:rFonts w:ascii="Calibri" w:hAnsi="Calibri" w:cs="Calibri"/>
          <w:i/>
        </w:rPr>
        <w:t>V/A Gott, du mein Gott, ein</w:t>
      </w:r>
      <w:r w:rsidR="00C2597D" w:rsidRPr="009B41ED">
        <w:rPr>
          <w:rFonts w:ascii="Calibri" w:hAnsi="Calibri" w:cs="Calibri"/>
          <w:i/>
        </w:rPr>
        <w:t xml:space="preserve"> </w:t>
      </w:r>
      <w:r w:rsidRPr="009B41ED">
        <w:rPr>
          <w:rFonts w:ascii="Calibri" w:hAnsi="Calibri" w:cs="Calibri"/>
          <w:i/>
        </w:rPr>
        <w:t>Liebeslied lass mich dir singen!</w:t>
      </w:r>
    </w:p>
    <w:p w14:paraId="624826A9" w14:textId="77777777" w:rsidR="001135AD" w:rsidRPr="00DE16E3" w:rsidRDefault="001135AD" w:rsidP="001135AD">
      <w:pPr>
        <w:rPr>
          <w:rFonts w:ascii="Calibri" w:hAnsi="Calibri" w:cs="Calibri"/>
          <w:sz w:val="16"/>
        </w:rPr>
      </w:pPr>
    </w:p>
    <w:p w14:paraId="05001949" w14:textId="77777777" w:rsidR="00C2597D" w:rsidRPr="009B41ED" w:rsidRDefault="001135AD" w:rsidP="00C2597D">
      <w:pPr>
        <w:rPr>
          <w:rFonts w:ascii="Calibri" w:hAnsi="Calibri" w:cs="Calibri"/>
          <w:i/>
        </w:rPr>
      </w:pPr>
      <w:r w:rsidRPr="009B41ED">
        <w:rPr>
          <w:rFonts w:ascii="Calibri" w:hAnsi="Calibri" w:cs="Calibri"/>
        </w:rPr>
        <w:t>2. V Mit allen Gebeten</w:t>
      </w:r>
      <w:r w:rsidR="00C2597D" w:rsidRPr="009B41ED">
        <w:rPr>
          <w:rFonts w:ascii="Calibri" w:hAnsi="Calibri" w:cs="Calibri"/>
        </w:rPr>
        <w:t xml:space="preserve"> </w:t>
      </w:r>
      <w:r w:rsidR="00C2597D" w:rsidRPr="009B41ED">
        <w:rPr>
          <w:rFonts w:ascii="Calibri" w:hAnsi="Calibri" w:cs="Calibri"/>
        </w:rPr>
        <w:tab/>
        <w:t xml:space="preserve">A </w:t>
      </w:r>
      <w:r w:rsidR="00C2597D" w:rsidRPr="009B41ED">
        <w:rPr>
          <w:rFonts w:ascii="Calibri" w:hAnsi="Calibri" w:cs="Calibri"/>
          <w:i/>
        </w:rPr>
        <w:t>suchen wir dich, Herr und Gott</w:t>
      </w:r>
      <w:r w:rsidR="00271D7F" w:rsidRPr="009B41ED">
        <w:rPr>
          <w:rFonts w:ascii="Calibri" w:hAnsi="Calibri" w:cs="Calibri"/>
          <w:i/>
        </w:rPr>
        <w:t>!</w:t>
      </w:r>
    </w:p>
    <w:p w14:paraId="6FD6AA9B" w14:textId="77777777" w:rsidR="001135AD" w:rsidRPr="009B41ED" w:rsidRDefault="001135AD" w:rsidP="001135AD">
      <w:pPr>
        <w:rPr>
          <w:rFonts w:ascii="Calibri" w:hAnsi="Calibri" w:cs="Calibri"/>
        </w:rPr>
      </w:pPr>
      <w:r w:rsidRPr="009B41ED">
        <w:rPr>
          <w:rFonts w:ascii="Calibri" w:hAnsi="Calibri" w:cs="Calibri"/>
        </w:rPr>
        <w:t>Mit allen Gesängen</w:t>
      </w:r>
    </w:p>
    <w:p w14:paraId="195BF924" w14:textId="77777777" w:rsidR="001135AD" w:rsidRPr="009B41ED" w:rsidRDefault="001135AD" w:rsidP="001135AD">
      <w:pPr>
        <w:rPr>
          <w:rFonts w:ascii="Calibri" w:hAnsi="Calibri" w:cs="Calibri"/>
        </w:rPr>
      </w:pPr>
      <w:r w:rsidRPr="009B41ED">
        <w:rPr>
          <w:rFonts w:ascii="Calibri" w:hAnsi="Calibri" w:cs="Calibri"/>
        </w:rPr>
        <w:t>Mit allem Schweigen</w:t>
      </w:r>
    </w:p>
    <w:p w14:paraId="7871A53A" w14:textId="77777777" w:rsidR="001135AD" w:rsidRPr="009B41ED" w:rsidRDefault="001135AD" w:rsidP="001135AD">
      <w:pPr>
        <w:rPr>
          <w:rFonts w:ascii="Calibri" w:hAnsi="Calibri" w:cs="Calibri"/>
        </w:rPr>
      </w:pPr>
      <w:r w:rsidRPr="009B41ED">
        <w:rPr>
          <w:rFonts w:ascii="Calibri" w:hAnsi="Calibri" w:cs="Calibri"/>
        </w:rPr>
        <w:t>Mit allen Gesprächen</w:t>
      </w:r>
    </w:p>
    <w:p w14:paraId="3ADCA964" w14:textId="77777777" w:rsidR="001135AD" w:rsidRPr="009B41ED" w:rsidRDefault="001135AD" w:rsidP="001135AD">
      <w:pPr>
        <w:rPr>
          <w:rFonts w:ascii="Calibri" w:hAnsi="Calibri" w:cs="Calibri"/>
        </w:rPr>
      </w:pPr>
      <w:r w:rsidRPr="009B41ED">
        <w:rPr>
          <w:rFonts w:ascii="Calibri" w:hAnsi="Calibri" w:cs="Calibri"/>
        </w:rPr>
        <w:t>Mit allem Lachen</w:t>
      </w:r>
    </w:p>
    <w:p w14:paraId="3E5B3CF7" w14:textId="77777777" w:rsidR="001135AD" w:rsidRPr="009B41ED" w:rsidRDefault="001135AD" w:rsidP="001135AD">
      <w:pPr>
        <w:rPr>
          <w:rFonts w:ascii="Calibri" w:hAnsi="Calibri" w:cs="Calibri"/>
        </w:rPr>
      </w:pPr>
      <w:r w:rsidRPr="009B41ED">
        <w:rPr>
          <w:rFonts w:ascii="Calibri" w:hAnsi="Calibri" w:cs="Calibri"/>
        </w:rPr>
        <w:t xml:space="preserve">Mit aller Freundschaft </w:t>
      </w:r>
    </w:p>
    <w:p w14:paraId="4D3EAF30" w14:textId="77777777" w:rsidR="001135AD" w:rsidRPr="00DE16E3" w:rsidRDefault="001135AD" w:rsidP="001135AD">
      <w:pPr>
        <w:rPr>
          <w:rFonts w:ascii="Calibri" w:hAnsi="Calibri" w:cs="Calibri"/>
          <w:sz w:val="16"/>
        </w:rPr>
      </w:pPr>
    </w:p>
    <w:p w14:paraId="78D3AE02" w14:textId="77777777" w:rsidR="001135AD" w:rsidRPr="009B41ED" w:rsidRDefault="001135AD" w:rsidP="001135AD">
      <w:pPr>
        <w:rPr>
          <w:rFonts w:ascii="Calibri" w:hAnsi="Calibri" w:cs="Calibri"/>
          <w:i/>
        </w:rPr>
      </w:pPr>
      <w:r w:rsidRPr="009B41ED">
        <w:rPr>
          <w:rFonts w:ascii="Calibri" w:hAnsi="Calibri" w:cs="Calibri"/>
          <w:i/>
        </w:rPr>
        <w:t>V/A Gott, du mein Gott, ein</w:t>
      </w:r>
      <w:r w:rsidR="00C2597D" w:rsidRPr="009B41ED">
        <w:rPr>
          <w:rFonts w:ascii="Calibri" w:hAnsi="Calibri" w:cs="Calibri"/>
          <w:i/>
        </w:rPr>
        <w:t xml:space="preserve"> </w:t>
      </w:r>
      <w:r w:rsidRPr="009B41ED">
        <w:rPr>
          <w:rFonts w:ascii="Calibri" w:hAnsi="Calibri" w:cs="Calibri"/>
          <w:i/>
        </w:rPr>
        <w:t>Liebeslied lass mich dir singen!</w:t>
      </w:r>
    </w:p>
    <w:p w14:paraId="6BC7804E" w14:textId="77777777" w:rsidR="001135AD" w:rsidRPr="00DE16E3" w:rsidRDefault="001135AD" w:rsidP="001135AD">
      <w:pPr>
        <w:rPr>
          <w:rFonts w:ascii="Calibri" w:hAnsi="Calibri" w:cs="Calibri"/>
          <w:sz w:val="16"/>
        </w:rPr>
      </w:pPr>
    </w:p>
    <w:p w14:paraId="5F921AA8" w14:textId="77777777" w:rsidR="001135AD" w:rsidRPr="009B41ED" w:rsidRDefault="001135AD" w:rsidP="001135AD">
      <w:pPr>
        <w:rPr>
          <w:rFonts w:ascii="Calibri" w:hAnsi="Calibri" w:cs="Calibri"/>
          <w:i/>
        </w:rPr>
      </w:pPr>
      <w:r w:rsidRPr="009B41ED">
        <w:rPr>
          <w:rFonts w:ascii="Calibri" w:hAnsi="Calibri" w:cs="Calibri"/>
        </w:rPr>
        <w:t>3. V In allen Sprachen</w:t>
      </w:r>
      <w:r w:rsidR="00C2597D" w:rsidRPr="009B41ED">
        <w:rPr>
          <w:rFonts w:ascii="Calibri" w:hAnsi="Calibri" w:cs="Calibri"/>
        </w:rPr>
        <w:t xml:space="preserve"> </w:t>
      </w:r>
      <w:r w:rsidR="00C2597D" w:rsidRPr="009B41ED">
        <w:rPr>
          <w:rFonts w:ascii="Calibri" w:hAnsi="Calibri" w:cs="Calibri"/>
        </w:rPr>
        <w:tab/>
        <w:t xml:space="preserve">A </w:t>
      </w:r>
      <w:r w:rsidR="00C2597D" w:rsidRPr="009B41ED">
        <w:rPr>
          <w:rFonts w:ascii="Calibri" w:hAnsi="Calibri" w:cs="Calibri"/>
          <w:i/>
        </w:rPr>
        <w:t>preisen wir dich, Herr und Gott</w:t>
      </w:r>
      <w:r w:rsidR="00271D7F" w:rsidRPr="009B41ED">
        <w:rPr>
          <w:rFonts w:ascii="Calibri" w:hAnsi="Calibri" w:cs="Calibri"/>
          <w:i/>
        </w:rPr>
        <w:t>!</w:t>
      </w:r>
    </w:p>
    <w:p w14:paraId="031595A6" w14:textId="77777777" w:rsidR="001135AD" w:rsidRPr="009B41ED" w:rsidRDefault="001135AD" w:rsidP="001135AD">
      <w:pPr>
        <w:rPr>
          <w:rFonts w:ascii="Calibri" w:hAnsi="Calibri" w:cs="Calibri"/>
        </w:rPr>
      </w:pPr>
      <w:r w:rsidRPr="009B41ED">
        <w:rPr>
          <w:rFonts w:ascii="Calibri" w:hAnsi="Calibri" w:cs="Calibri"/>
        </w:rPr>
        <w:t>In allen Ländern</w:t>
      </w:r>
    </w:p>
    <w:p w14:paraId="6E1AA305" w14:textId="77777777" w:rsidR="001135AD" w:rsidRPr="009B41ED" w:rsidRDefault="001135AD" w:rsidP="001135AD">
      <w:pPr>
        <w:rPr>
          <w:rFonts w:ascii="Calibri" w:hAnsi="Calibri" w:cs="Calibri"/>
        </w:rPr>
      </w:pPr>
      <w:r w:rsidRPr="009B41ED">
        <w:rPr>
          <w:rFonts w:ascii="Calibri" w:hAnsi="Calibri" w:cs="Calibri"/>
        </w:rPr>
        <w:t>Auf allen Wegen</w:t>
      </w:r>
    </w:p>
    <w:p w14:paraId="0EECECFC" w14:textId="77777777" w:rsidR="001135AD" w:rsidRPr="009B41ED" w:rsidRDefault="001135AD" w:rsidP="001135AD">
      <w:pPr>
        <w:rPr>
          <w:rFonts w:ascii="Calibri" w:hAnsi="Calibri" w:cs="Calibri"/>
        </w:rPr>
      </w:pPr>
      <w:r w:rsidRPr="009B41ED">
        <w:rPr>
          <w:rFonts w:ascii="Calibri" w:hAnsi="Calibri" w:cs="Calibri"/>
        </w:rPr>
        <w:t>Zu allen Zeiten</w:t>
      </w:r>
    </w:p>
    <w:p w14:paraId="324C34D2" w14:textId="77777777" w:rsidR="001135AD" w:rsidRPr="009B41ED" w:rsidRDefault="001135AD" w:rsidP="001135AD">
      <w:pPr>
        <w:rPr>
          <w:rFonts w:ascii="Calibri" w:hAnsi="Calibri" w:cs="Calibri"/>
        </w:rPr>
      </w:pPr>
      <w:r w:rsidRPr="009B41ED">
        <w:rPr>
          <w:rFonts w:ascii="Calibri" w:hAnsi="Calibri" w:cs="Calibri"/>
        </w:rPr>
        <w:t>In allen Kirchen</w:t>
      </w:r>
    </w:p>
    <w:p w14:paraId="30933BC0" w14:textId="77777777" w:rsidR="001135AD" w:rsidRPr="009B41ED" w:rsidRDefault="001135AD" w:rsidP="001135AD">
      <w:pPr>
        <w:rPr>
          <w:rFonts w:ascii="Calibri" w:hAnsi="Calibri" w:cs="Calibri"/>
        </w:rPr>
      </w:pPr>
      <w:r w:rsidRPr="009B41ED">
        <w:rPr>
          <w:rFonts w:ascii="Calibri" w:hAnsi="Calibri" w:cs="Calibri"/>
        </w:rPr>
        <w:t>In allen Gemeinden</w:t>
      </w:r>
    </w:p>
    <w:p w14:paraId="1B67F7F7" w14:textId="77777777" w:rsidR="001135AD" w:rsidRPr="00DE16E3" w:rsidRDefault="001135AD" w:rsidP="001135AD">
      <w:pPr>
        <w:rPr>
          <w:rFonts w:ascii="Calibri" w:hAnsi="Calibri" w:cs="Calibri"/>
          <w:sz w:val="16"/>
        </w:rPr>
      </w:pPr>
    </w:p>
    <w:p w14:paraId="7EA06F95" w14:textId="77777777" w:rsidR="001135AD" w:rsidRPr="009B41ED" w:rsidRDefault="001135AD" w:rsidP="001135AD">
      <w:pPr>
        <w:rPr>
          <w:rFonts w:ascii="Calibri" w:hAnsi="Calibri" w:cs="Calibri"/>
          <w:i/>
        </w:rPr>
      </w:pPr>
      <w:r w:rsidRPr="009B41ED">
        <w:rPr>
          <w:rFonts w:ascii="Calibri" w:hAnsi="Calibri" w:cs="Calibri"/>
          <w:i/>
        </w:rPr>
        <w:t>V/A Gott, du mein Gott, ein</w:t>
      </w:r>
      <w:r w:rsidR="00C2597D" w:rsidRPr="009B41ED">
        <w:rPr>
          <w:rFonts w:ascii="Calibri" w:hAnsi="Calibri" w:cs="Calibri"/>
          <w:i/>
        </w:rPr>
        <w:t xml:space="preserve"> </w:t>
      </w:r>
      <w:r w:rsidRPr="009B41ED">
        <w:rPr>
          <w:rFonts w:ascii="Calibri" w:hAnsi="Calibri" w:cs="Calibri"/>
          <w:i/>
        </w:rPr>
        <w:t>Liebeslied lass mich dir singen!</w:t>
      </w:r>
    </w:p>
    <w:p w14:paraId="6BE59173" w14:textId="77777777" w:rsidR="001135AD" w:rsidRPr="00DE16E3" w:rsidRDefault="001135AD" w:rsidP="001135AD">
      <w:pPr>
        <w:rPr>
          <w:rFonts w:ascii="Calibri" w:hAnsi="Calibri" w:cs="Calibri"/>
          <w:sz w:val="16"/>
        </w:rPr>
      </w:pPr>
    </w:p>
    <w:p w14:paraId="6109DF63" w14:textId="77777777" w:rsidR="00C2597D" w:rsidRPr="009B41ED" w:rsidRDefault="001135AD" w:rsidP="00C2597D">
      <w:pPr>
        <w:rPr>
          <w:rFonts w:ascii="Calibri" w:hAnsi="Calibri" w:cs="Calibri"/>
        </w:rPr>
      </w:pPr>
      <w:r w:rsidRPr="009B41ED">
        <w:rPr>
          <w:rFonts w:ascii="Calibri" w:hAnsi="Calibri" w:cs="Calibri"/>
        </w:rPr>
        <w:t>4. V All unsrem Leben</w:t>
      </w:r>
      <w:r w:rsidR="00C2597D" w:rsidRPr="009B41ED">
        <w:rPr>
          <w:rFonts w:ascii="Calibri" w:hAnsi="Calibri" w:cs="Calibri"/>
        </w:rPr>
        <w:t xml:space="preserve"> </w:t>
      </w:r>
      <w:r w:rsidR="00C2597D" w:rsidRPr="009B41ED">
        <w:rPr>
          <w:rFonts w:ascii="Calibri" w:hAnsi="Calibri" w:cs="Calibri"/>
        </w:rPr>
        <w:tab/>
        <w:t xml:space="preserve">A </w:t>
      </w:r>
      <w:r w:rsidR="00C2597D" w:rsidRPr="009B41ED">
        <w:rPr>
          <w:rFonts w:ascii="Calibri" w:hAnsi="Calibri" w:cs="Calibri"/>
          <w:i/>
        </w:rPr>
        <w:t>gib deinen Segen, Herr und Gott</w:t>
      </w:r>
      <w:r w:rsidR="00271D7F" w:rsidRPr="009B41ED">
        <w:rPr>
          <w:rFonts w:ascii="Calibri" w:hAnsi="Calibri" w:cs="Calibri"/>
          <w:i/>
        </w:rPr>
        <w:t>!</w:t>
      </w:r>
    </w:p>
    <w:p w14:paraId="52CBC77C" w14:textId="77777777" w:rsidR="001135AD" w:rsidRPr="009B41ED" w:rsidRDefault="001135AD" w:rsidP="001135AD">
      <w:pPr>
        <w:rPr>
          <w:rFonts w:ascii="Calibri" w:hAnsi="Calibri" w:cs="Calibri"/>
        </w:rPr>
      </w:pPr>
      <w:proofErr w:type="gramStart"/>
      <w:r w:rsidRPr="009B41ED">
        <w:rPr>
          <w:rFonts w:ascii="Calibri" w:hAnsi="Calibri" w:cs="Calibri"/>
        </w:rPr>
        <w:t>All unsrer Zukunft</w:t>
      </w:r>
      <w:proofErr w:type="gramEnd"/>
    </w:p>
    <w:p w14:paraId="6EB0B6D0" w14:textId="77777777" w:rsidR="001135AD" w:rsidRPr="009B41ED" w:rsidRDefault="001135AD" w:rsidP="001135AD">
      <w:pPr>
        <w:rPr>
          <w:rFonts w:ascii="Calibri" w:hAnsi="Calibri" w:cs="Calibri"/>
        </w:rPr>
      </w:pPr>
      <w:r w:rsidRPr="009B41ED">
        <w:rPr>
          <w:rFonts w:ascii="Calibri" w:hAnsi="Calibri" w:cs="Calibri"/>
        </w:rPr>
        <w:t>All unsrer Liebe</w:t>
      </w:r>
    </w:p>
    <w:p w14:paraId="0C623071" w14:textId="77777777" w:rsidR="001135AD" w:rsidRPr="009B41ED" w:rsidRDefault="001135AD" w:rsidP="001135AD">
      <w:pPr>
        <w:rPr>
          <w:rFonts w:ascii="Calibri" w:hAnsi="Calibri" w:cs="Calibri"/>
        </w:rPr>
      </w:pPr>
      <w:proofErr w:type="gramStart"/>
      <w:r w:rsidRPr="009B41ED">
        <w:rPr>
          <w:rFonts w:ascii="Calibri" w:hAnsi="Calibri" w:cs="Calibri"/>
        </w:rPr>
        <w:t>All unsren Plänen</w:t>
      </w:r>
      <w:proofErr w:type="gramEnd"/>
    </w:p>
    <w:p w14:paraId="2DE921AA" w14:textId="77777777" w:rsidR="001135AD" w:rsidRPr="009B41ED" w:rsidRDefault="001135AD" w:rsidP="001135AD">
      <w:pPr>
        <w:rPr>
          <w:rFonts w:ascii="Calibri" w:hAnsi="Calibri" w:cs="Calibri"/>
        </w:rPr>
      </w:pPr>
      <w:proofErr w:type="gramStart"/>
      <w:r w:rsidRPr="009B41ED">
        <w:rPr>
          <w:rFonts w:ascii="Calibri" w:hAnsi="Calibri" w:cs="Calibri"/>
        </w:rPr>
        <w:t>All unsrer Arbeit</w:t>
      </w:r>
      <w:proofErr w:type="gramEnd"/>
    </w:p>
    <w:p w14:paraId="63BD3C97" w14:textId="77777777" w:rsidR="001135AD" w:rsidRPr="009B41ED" w:rsidRDefault="001135AD" w:rsidP="001135AD">
      <w:pPr>
        <w:rPr>
          <w:rFonts w:ascii="Calibri" w:hAnsi="Calibri" w:cs="Calibri"/>
        </w:rPr>
      </w:pPr>
      <w:r w:rsidRPr="009B41ED">
        <w:rPr>
          <w:rFonts w:ascii="Calibri" w:hAnsi="Calibri" w:cs="Calibri"/>
        </w:rPr>
        <w:t>Für alle Menschen</w:t>
      </w:r>
    </w:p>
    <w:p w14:paraId="6DCA51C8" w14:textId="77777777" w:rsidR="001135AD" w:rsidRPr="00DE16E3" w:rsidRDefault="001135AD" w:rsidP="001135AD">
      <w:pPr>
        <w:rPr>
          <w:rFonts w:ascii="Calibri" w:hAnsi="Calibri" w:cs="Calibri"/>
          <w:sz w:val="16"/>
        </w:rPr>
      </w:pPr>
    </w:p>
    <w:p w14:paraId="05B05933" w14:textId="77777777" w:rsidR="001135AD" w:rsidRPr="009B41ED" w:rsidRDefault="001135AD" w:rsidP="001135AD">
      <w:pPr>
        <w:rPr>
          <w:rFonts w:ascii="Calibri" w:hAnsi="Calibri" w:cs="Calibri"/>
          <w:i/>
        </w:rPr>
      </w:pPr>
      <w:r w:rsidRPr="009B41ED">
        <w:rPr>
          <w:rFonts w:ascii="Calibri" w:hAnsi="Calibri" w:cs="Calibri"/>
          <w:i/>
        </w:rPr>
        <w:t>V/A Gott, du mein Gott, ein</w:t>
      </w:r>
      <w:r w:rsidR="00C2597D" w:rsidRPr="009B41ED">
        <w:rPr>
          <w:rFonts w:ascii="Calibri" w:hAnsi="Calibri" w:cs="Calibri"/>
          <w:i/>
        </w:rPr>
        <w:t xml:space="preserve"> </w:t>
      </w:r>
      <w:r w:rsidRPr="009B41ED">
        <w:rPr>
          <w:rFonts w:ascii="Calibri" w:hAnsi="Calibri" w:cs="Calibri"/>
          <w:i/>
        </w:rPr>
        <w:t>Liebeslied lass mich dir singen!</w:t>
      </w:r>
    </w:p>
    <w:p w14:paraId="0735CAD5" w14:textId="38F5F4A3" w:rsidR="001135AD" w:rsidRPr="009B41ED" w:rsidRDefault="00DE5B30" w:rsidP="001135AD">
      <w:pPr>
        <w:rPr>
          <w:rFonts w:ascii="Calibri" w:hAnsi="Calibri" w:cs="Calibri"/>
          <w:b/>
        </w:rPr>
      </w:pPr>
      <w:r w:rsidRPr="009B41ED">
        <w:rPr>
          <w:rFonts w:ascii="Calibri" w:hAnsi="Calibri" w:cs="Calibri"/>
          <w:b/>
        </w:rPr>
        <w:lastRenderedPageBreak/>
        <w:t>Psalm 2</w:t>
      </w:r>
    </w:p>
    <w:p w14:paraId="6F1D3F03" w14:textId="77777777" w:rsidR="00DE16E3" w:rsidRDefault="00DE16E3" w:rsidP="001135AD">
      <w:pPr>
        <w:rPr>
          <w:rFonts w:ascii="Calibri" w:hAnsi="Calibri" w:cs="Calibri"/>
          <w:b/>
          <w:i/>
        </w:rPr>
      </w:pPr>
    </w:p>
    <w:p w14:paraId="2E3D6E5B" w14:textId="71A8ADB7" w:rsidR="001135AD" w:rsidRPr="009B41ED" w:rsidRDefault="001135AD" w:rsidP="001135AD">
      <w:pPr>
        <w:rPr>
          <w:rFonts w:ascii="Calibri" w:hAnsi="Calibri" w:cs="Calibri"/>
          <w:b/>
          <w:i/>
        </w:rPr>
      </w:pPr>
      <w:r w:rsidRPr="009B41ED">
        <w:rPr>
          <w:rFonts w:ascii="Calibri" w:hAnsi="Calibri" w:cs="Calibri"/>
          <w:b/>
          <w:i/>
        </w:rPr>
        <w:t>Lobpreis Gottes nach Franziskus von Assisi</w:t>
      </w:r>
    </w:p>
    <w:p w14:paraId="05BF553B" w14:textId="77777777" w:rsidR="001135AD" w:rsidRPr="009B41ED" w:rsidRDefault="001135AD" w:rsidP="001135AD">
      <w:pPr>
        <w:rPr>
          <w:rFonts w:ascii="Calibri" w:hAnsi="Calibri" w:cs="Calibri"/>
        </w:rPr>
      </w:pPr>
    </w:p>
    <w:p w14:paraId="18356671" w14:textId="77777777" w:rsidR="001135AD" w:rsidRPr="009B41ED" w:rsidRDefault="001135AD" w:rsidP="001135AD">
      <w:pPr>
        <w:rPr>
          <w:rFonts w:ascii="Calibri" w:hAnsi="Calibri" w:cs="Calibri"/>
          <w:i/>
        </w:rPr>
      </w:pPr>
      <w:r w:rsidRPr="009B41ED">
        <w:rPr>
          <w:rFonts w:ascii="Calibri" w:hAnsi="Calibri" w:cs="Calibri"/>
          <w:i/>
        </w:rPr>
        <w:t>KV: Wir beten dich an, unsern Herrn, unsern Gott.</w:t>
      </w:r>
    </w:p>
    <w:p w14:paraId="53A7C4C2" w14:textId="77777777" w:rsidR="001135AD" w:rsidRPr="009B41ED" w:rsidRDefault="001135AD" w:rsidP="001135AD">
      <w:pPr>
        <w:rPr>
          <w:rFonts w:ascii="Calibri" w:hAnsi="Calibri" w:cs="Calibri"/>
          <w:i/>
        </w:rPr>
      </w:pPr>
      <w:r w:rsidRPr="009B41ED">
        <w:rPr>
          <w:rFonts w:ascii="Calibri" w:hAnsi="Calibri" w:cs="Calibri"/>
          <w:i/>
        </w:rPr>
        <w:t>Preisen deine Größe, deine Gegenwart</w:t>
      </w:r>
      <w:r w:rsidR="00271D7F" w:rsidRPr="009B41ED">
        <w:rPr>
          <w:rFonts w:ascii="Calibri" w:hAnsi="Calibri" w:cs="Calibri"/>
          <w:i/>
        </w:rPr>
        <w:t>.</w:t>
      </w:r>
    </w:p>
    <w:p w14:paraId="77CE8059" w14:textId="77777777" w:rsidR="001135AD" w:rsidRPr="009B41ED" w:rsidRDefault="00C2597D" w:rsidP="001135AD">
      <w:pPr>
        <w:rPr>
          <w:rFonts w:ascii="Calibri" w:hAnsi="Calibri" w:cs="Calibri"/>
        </w:rPr>
      </w:pPr>
      <w:r w:rsidRPr="009B41ED">
        <w:rPr>
          <w:rFonts w:ascii="Calibri" w:hAnsi="Calibri" w:cs="Calibri"/>
        </w:rPr>
        <w:t>[als Lied: siehe Anhang -  Sonnenmusikant 85]</w:t>
      </w:r>
    </w:p>
    <w:p w14:paraId="481EBCFC" w14:textId="77777777" w:rsidR="001135AD" w:rsidRPr="009B41ED" w:rsidRDefault="001135AD" w:rsidP="001135AD">
      <w:pPr>
        <w:rPr>
          <w:rFonts w:ascii="Calibri" w:hAnsi="Calibri" w:cs="Calibri"/>
        </w:rPr>
      </w:pPr>
    </w:p>
    <w:p w14:paraId="5E44E3B1" w14:textId="77777777" w:rsidR="001135AD" w:rsidRPr="009B41ED" w:rsidRDefault="001135AD" w:rsidP="001135AD">
      <w:pPr>
        <w:rPr>
          <w:rFonts w:ascii="Calibri" w:hAnsi="Calibri" w:cs="Calibri"/>
        </w:rPr>
      </w:pPr>
      <w:r w:rsidRPr="009B41ED">
        <w:rPr>
          <w:rFonts w:ascii="Calibri" w:hAnsi="Calibri" w:cs="Calibri"/>
        </w:rPr>
        <w:t xml:space="preserve">Du bist der Heilige, Herr, Gott allein. Wunderwerke vollbringst du. Du bist der Starke, du bist der Große, du bist der Höchste. Du bist der allmächtige König, du </w:t>
      </w:r>
      <w:proofErr w:type="spellStart"/>
      <w:r w:rsidRPr="009B41ED">
        <w:rPr>
          <w:rFonts w:ascii="Calibri" w:hAnsi="Calibri" w:cs="Calibri"/>
        </w:rPr>
        <w:t>heiliger</w:t>
      </w:r>
      <w:proofErr w:type="spellEnd"/>
      <w:r w:rsidRPr="009B41ED">
        <w:rPr>
          <w:rFonts w:ascii="Calibri" w:hAnsi="Calibri" w:cs="Calibri"/>
        </w:rPr>
        <w:t xml:space="preserve"> Vater, Kön</w:t>
      </w:r>
      <w:r w:rsidR="00C2597D" w:rsidRPr="009B41ED">
        <w:rPr>
          <w:rFonts w:ascii="Calibri" w:hAnsi="Calibri" w:cs="Calibri"/>
        </w:rPr>
        <w:t>ig des Himmels und der Erde. (</w:t>
      </w:r>
      <w:r w:rsidRPr="009B41ED">
        <w:rPr>
          <w:rFonts w:ascii="Calibri" w:hAnsi="Calibri" w:cs="Calibri"/>
        </w:rPr>
        <w:t>KV)</w:t>
      </w:r>
    </w:p>
    <w:p w14:paraId="13DFD678" w14:textId="77777777" w:rsidR="001135AD" w:rsidRPr="00DE16E3" w:rsidRDefault="001135AD" w:rsidP="001135AD">
      <w:pPr>
        <w:rPr>
          <w:rFonts w:ascii="Calibri" w:hAnsi="Calibri" w:cs="Calibri"/>
          <w:sz w:val="20"/>
        </w:rPr>
      </w:pPr>
    </w:p>
    <w:p w14:paraId="0D3372EB" w14:textId="77777777" w:rsidR="001135AD" w:rsidRPr="009B41ED" w:rsidRDefault="001135AD" w:rsidP="001135AD">
      <w:pPr>
        <w:rPr>
          <w:rFonts w:ascii="Calibri" w:hAnsi="Calibri" w:cs="Calibri"/>
        </w:rPr>
      </w:pPr>
      <w:r w:rsidRPr="009B41ED">
        <w:rPr>
          <w:rFonts w:ascii="Calibri" w:hAnsi="Calibri" w:cs="Calibri"/>
        </w:rPr>
        <w:t>Du bist der Dreifaltige und der eine Herr und unser Gott, jegliches Gut. Du bist das Gute, jegliches Gut. Das höchste Gut, Herr und Gott</w:t>
      </w:r>
      <w:r w:rsidR="00271D7F" w:rsidRPr="009B41ED">
        <w:rPr>
          <w:rFonts w:ascii="Calibri" w:hAnsi="Calibri" w:cs="Calibri"/>
        </w:rPr>
        <w:t>,</w:t>
      </w:r>
      <w:r w:rsidRPr="009B41ED">
        <w:rPr>
          <w:rFonts w:ascii="Calibri" w:hAnsi="Calibri" w:cs="Calibri"/>
        </w:rPr>
        <w:t xml:space="preserve"> lebendig und wahr. Du bist d</w:t>
      </w:r>
      <w:r w:rsidR="00273BAB" w:rsidRPr="009B41ED">
        <w:rPr>
          <w:rFonts w:ascii="Calibri" w:hAnsi="Calibri" w:cs="Calibri"/>
        </w:rPr>
        <w:t>ie Liebe.</w:t>
      </w:r>
      <w:r w:rsidR="00C2597D" w:rsidRPr="009B41ED">
        <w:rPr>
          <w:rFonts w:ascii="Calibri" w:hAnsi="Calibri" w:cs="Calibri"/>
        </w:rPr>
        <w:t xml:space="preserve"> Du bist die Minne. (</w:t>
      </w:r>
      <w:r w:rsidRPr="009B41ED">
        <w:rPr>
          <w:rFonts w:ascii="Calibri" w:hAnsi="Calibri" w:cs="Calibri"/>
        </w:rPr>
        <w:t>KV)</w:t>
      </w:r>
    </w:p>
    <w:p w14:paraId="09CC5321" w14:textId="77777777" w:rsidR="001135AD" w:rsidRPr="00DE16E3" w:rsidRDefault="001135AD" w:rsidP="001135AD">
      <w:pPr>
        <w:rPr>
          <w:rFonts w:ascii="Calibri" w:hAnsi="Calibri" w:cs="Calibri"/>
          <w:sz w:val="20"/>
        </w:rPr>
      </w:pPr>
    </w:p>
    <w:p w14:paraId="7E9DBD7A" w14:textId="77777777" w:rsidR="001135AD" w:rsidRPr="009B41ED" w:rsidRDefault="001135AD" w:rsidP="001135AD">
      <w:pPr>
        <w:rPr>
          <w:rFonts w:ascii="Calibri" w:hAnsi="Calibri" w:cs="Calibri"/>
        </w:rPr>
      </w:pPr>
      <w:r w:rsidRPr="009B41ED">
        <w:rPr>
          <w:rFonts w:ascii="Calibri" w:hAnsi="Calibri" w:cs="Calibri"/>
        </w:rPr>
        <w:t>Du bist die Weisheit. Du bist die Demut. Du bist die Geduld. Du bist die Sicherheit. Du bist die Ruhe. Du bist die Freude und das Frohlocken. Du bist die Gere</w:t>
      </w:r>
      <w:r w:rsidR="00C2597D" w:rsidRPr="009B41ED">
        <w:rPr>
          <w:rFonts w:ascii="Calibri" w:hAnsi="Calibri" w:cs="Calibri"/>
        </w:rPr>
        <w:t>chtigkeit und das Maßhalten. (</w:t>
      </w:r>
      <w:r w:rsidRPr="009B41ED">
        <w:rPr>
          <w:rFonts w:ascii="Calibri" w:hAnsi="Calibri" w:cs="Calibri"/>
        </w:rPr>
        <w:t>KV)</w:t>
      </w:r>
    </w:p>
    <w:p w14:paraId="047ADCC5" w14:textId="77777777" w:rsidR="001135AD" w:rsidRPr="00DE16E3" w:rsidRDefault="001135AD" w:rsidP="001135AD">
      <w:pPr>
        <w:rPr>
          <w:rFonts w:ascii="Calibri" w:hAnsi="Calibri" w:cs="Calibri"/>
          <w:sz w:val="20"/>
        </w:rPr>
      </w:pPr>
    </w:p>
    <w:p w14:paraId="78743752" w14:textId="77777777" w:rsidR="001135AD" w:rsidRPr="009B41ED" w:rsidRDefault="001135AD" w:rsidP="001135AD">
      <w:pPr>
        <w:rPr>
          <w:rFonts w:ascii="Calibri" w:hAnsi="Calibri" w:cs="Calibri"/>
        </w:rPr>
      </w:pPr>
      <w:r w:rsidRPr="009B41ED">
        <w:rPr>
          <w:rFonts w:ascii="Calibri" w:hAnsi="Calibri" w:cs="Calibri"/>
        </w:rPr>
        <w:t>Du bist jeglicher Reichtum zur Genüge. Du bist die Schönheit. Du bist die Milde. Du bist der Beschützer. Du bist der Wächter und der Beschirmer. Du bist die Stärke. Du bist die Erquickung. Du bist unsere H</w:t>
      </w:r>
      <w:r w:rsidR="00C2597D" w:rsidRPr="009B41ED">
        <w:rPr>
          <w:rFonts w:ascii="Calibri" w:hAnsi="Calibri" w:cs="Calibri"/>
        </w:rPr>
        <w:t>offnung. (</w:t>
      </w:r>
      <w:r w:rsidRPr="009B41ED">
        <w:rPr>
          <w:rFonts w:ascii="Calibri" w:hAnsi="Calibri" w:cs="Calibri"/>
        </w:rPr>
        <w:t>KV)</w:t>
      </w:r>
    </w:p>
    <w:p w14:paraId="1D7B491D" w14:textId="77777777" w:rsidR="001135AD" w:rsidRPr="00DE16E3" w:rsidRDefault="001135AD" w:rsidP="001135AD">
      <w:pPr>
        <w:rPr>
          <w:rFonts w:ascii="Calibri" w:hAnsi="Calibri" w:cs="Calibri"/>
          <w:sz w:val="20"/>
        </w:rPr>
      </w:pPr>
    </w:p>
    <w:p w14:paraId="1DB0AEFC" w14:textId="77777777" w:rsidR="001135AD" w:rsidRPr="009B41ED" w:rsidRDefault="001135AD" w:rsidP="001135AD">
      <w:pPr>
        <w:rPr>
          <w:rFonts w:ascii="Calibri" w:hAnsi="Calibri" w:cs="Calibri"/>
        </w:rPr>
      </w:pPr>
      <w:r w:rsidRPr="009B41ED">
        <w:rPr>
          <w:rFonts w:ascii="Calibri" w:hAnsi="Calibri" w:cs="Calibri"/>
        </w:rPr>
        <w:t>Du bist unser Glaube. Du bist unsere große Wonne. Du bist unser ewiges Leben. Großer und wunderbarer Herr, allmächtiger Gott, barmherziger Heiland. Herr</w:t>
      </w:r>
      <w:r w:rsidR="00273BAB" w:rsidRPr="009B41ED">
        <w:rPr>
          <w:rFonts w:ascii="Calibri" w:hAnsi="Calibri" w:cs="Calibri"/>
        </w:rPr>
        <w:t>,</w:t>
      </w:r>
      <w:r w:rsidRPr="009B41ED">
        <w:rPr>
          <w:rFonts w:ascii="Calibri" w:hAnsi="Calibri" w:cs="Calibri"/>
        </w:rPr>
        <w:t xml:space="preserve"> segne und behüte uns. Zeige uns dein Anges</w:t>
      </w:r>
      <w:r w:rsidR="00C2597D" w:rsidRPr="009B41ED">
        <w:rPr>
          <w:rFonts w:ascii="Calibri" w:hAnsi="Calibri" w:cs="Calibri"/>
        </w:rPr>
        <w:t>icht und erbarme dich unser. (</w:t>
      </w:r>
      <w:r w:rsidRPr="009B41ED">
        <w:rPr>
          <w:rFonts w:ascii="Calibri" w:hAnsi="Calibri" w:cs="Calibri"/>
        </w:rPr>
        <w:t>KV)</w:t>
      </w:r>
    </w:p>
    <w:p w14:paraId="1E35BE09" w14:textId="77777777" w:rsidR="001135AD" w:rsidRPr="00DE16E3" w:rsidRDefault="001135AD" w:rsidP="001135AD">
      <w:pPr>
        <w:rPr>
          <w:rFonts w:ascii="Calibri" w:hAnsi="Calibri" w:cs="Calibri"/>
          <w:sz w:val="20"/>
        </w:rPr>
      </w:pPr>
    </w:p>
    <w:p w14:paraId="0EC8137F" w14:textId="77777777" w:rsidR="001135AD" w:rsidRPr="009B41ED" w:rsidRDefault="001135AD" w:rsidP="001135AD">
      <w:pPr>
        <w:rPr>
          <w:rFonts w:ascii="Calibri" w:hAnsi="Calibri" w:cs="Calibri"/>
        </w:rPr>
      </w:pPr>
      <w:r w:rsidRPr="009B41ED">
        <w:rPr>
          <w:rFonts w:ascii="Calibri" w:hAnsi="Calibri" w:cs="Calibri"/>
        </w:rPr>
        <w:t>Herr</w:t>
      </w:r>
      <w:r w:rsidR="00273BAB" w:rsidRPr="009B41ED">
        <w:rPr>
          <w:rFonts w:ascii="Calibri" w:hAnsi="Calibri" w:cs="Calibri"/>
        </w:rPr>
        <w:t>,</w:t>
      </w:r>
      <w:r w:rsidRPr="009B41ED">
        <w:rPr>
          <w:rFonts w:ascii="Calibri" w:hAnsi="Calibri" w:cs="Calibri"/>
        </w:rPr>
        <w:t xml:space="preserve"> segne und behüte uns. Zeige uns dein Angesicht und erbarme dich unser. Wende uns dein Antlitz zu und schenke uns den Frieden. Herr</w:t>
      </w:r>
      <w:r w:rsidR="00273BAB" w:rsidRPr="009B41ED">
        <w:rPr>
          <w:rFonts w:ascii="Calibri" w:hAnsi="Calibri" w:cs="Calibri"/>
        </w:rPr>
        <w:t>,</w:t>
      </w:r>
      <w:r w:rsidRPr="009B41ED">
        <w:rPr>
          <w:rFonts w:ascii="Calibri" w:hAnsi="Calibri" w:cs="Calibri"/>
        </w:rPr>
        <w:t xml:space="preserve"> segne uns. Herr, segne und behüte uns, Brüder und Schwestern. Segne uns und schenke uns deinen Friede</w:t>
      </w:r>
      <w:r w:rsidR="00C2597D" w:rsidRPr="009B41ED">
        <w:rPr>
          <w:rFonts w:ascii="Calibri" w:hAnsi="Calibri" w:cs="Calibri"/>
        </w:rPr>
        <w:t>n. (</w:t>
      </w:r>
      <w:r w:rsidRPr="009B41ED">
        <w:rPr>
          <w:rFonts w:ascii="Calibri" w:hAnsi="Calibri" w:cs="Calibri"/>
        </w:rPr>
        <w:t>KV)</w:t>
      </w:r>
    </w:p>
    <w:p w14:paraId="08F78E01" w14:textId="77777777" w:rsidR="000E37C7" w:rsidRPr="009B41ED" w:rsidRDefault="000E37C7" w:rsidP="00CB13B7">
      <w:pPr>
        <w:rPr>
          <w:rFonts w:ascii="Calibri" w:hAnsi="Calibri" w:cs="Calibri"/>
          <w:b/>
        </w:rPr>
      </w:pPr>
    </w:p>
    <w:p w14:paraId="2CA0B9C4" w14:textId="1C0F74DD" w:rsidR="00767A7B" w:rsidRPr="009B41ED" w:rsidRDefault="00767A7B" w:rsidP="00CB13B7">
      <w:pPr>
        <w:rPr>
          <w:rFonts w:ascii="Calibri" w:hAnsi="Calibri" w:cs="Calibri"/>
          <w:b/>
        </w:rPr>
      </w:pPr>
      <w:r w:rsidRPr="009B41ED">
        <w:rPr>
          <w:rFonts w:ascii="Calibri" w:hAnsi="Calibri" w:cs="Calibri"/>
          <w:b/>
        </w:rPr>
        <w:t>Lesung</w:t>
      </w:r>
    </w:p>
    <w:p w14:paraId="2D036ABF" w14:textId="77777777" w:rsidR="00767A7B" w:rsidRPr="009B41ED" w:rsidRDefault="00767A7B" w:rsidP="00767A7B">
      <w:pPr>
        <w:rPr>
          <w:rFonts w:ascii="Calibri" w:hAnsi="Calibri" w:cs="Calibri"/>
          <w:b/>
          <w:lang w:val="it-IT"/>
        </w:rPr>
      </w:pPr>
    </w:p>
    <w:p w14:paraId="7722F35B" w14:textId="77777777" w:rsidR="003A348C" w:rsidRPr="009B41ED" w:rsidRDefault="003A348C" w:rsidP="003A348C">
      <w:pPr>
        <w:rPr>
          <w:rFonts w:ascii="Calibri" w:hAnsi="Calibri" w:cs="Calibri"/>
          <w:b/>
          <w:i/>
        </w:rPr>
      </w:pPr>
      <w:r w:rsidRPr="009B41ED">
        <w:rPr>
          <w:rFonts w:ascii="Calibri" w:hAnsi="Calibri" w:cs="Calibri"/>
          <w:b/>
          <w:i/>
        </w:rPr>
        <w:t>Die Aussendung der zweiundsiebzig Jünger: Lk 10,1-11</w:t>
      </w:r>
    </w:p>
    <w:p w14:paraId="12DEDF53" w14:textId="77777777" w:rsidR="003A348C" w:rsidRPr="009B41ED" w:rsidRDefault="003A348C" w:rsidP="003A348C">
      <w:pPr>
        <w:rPr>
          <w:rFonts w:ascii="Calibri" w:hAnsi="Calibri" w:cs="Calibri"/>
        </w:rPr>
      </w:pPr>
      <w:r w:rsidRPr="009B41ED">
        <w:rPr>
          <w:rFonts w:ascii="Calibri" w:hAnsi="Calibri" w:cs="Calibri"/>
        </w:rPr>
        <w:t>Danach suchte der Herr zweiundsiebzig andere aus und sandte sie zu zweit voraus in alle Städte und Ortschaften, in die er selbst gehen wollte. Er sagte zu ihnen: Die Ernte ist groß, aber es gibt nur wenig Arbeiter. Bittet also den Herrn der Ernte, Arbeiter für seine Ernte auszusenden.</w:t>
      </w:r>
    </w:p>
    <w:p w14:paraId="0B2A30F9" w14:textId="77777777" w:rsidR="003A348C" w:rsidRPr="009B41ED" w:rsidRDefault="003A348C" w:rsidP="003A348C">
      <w:pPr>
        <w:rPr>
          <w:rFonts w:ascii="Calibri" w:hAnsi="Calibri" w:cs="Calibri"/>
        </w:rPr>
      </w:pPr>
      <w:r w:rsidRPr="009B41ED">
        <w:rPr>
          <w:rFonts w:ascii="Calibri" w:hAnsi="Calibri" w:cs="Calibri"/>
        </w:rPr>
        <w:t>Geht! Ich sende euch wie Schafe mitten unter die Wölfe. Nehmt keinen Geldbeutel mit, keine Vorratstasche und keine Schuhe! Grüßt niemand unterwegs!</w:t>
      </w:r>
    </w:p>
    <w:p w14:paraId="6CA56E50" w14:textId="77777777" w:rsidR="003A348C" w:rsidRPr="009B41ED" w:rsidRDefault="003A348C" w:rsidP="003A348C">
      <w:pPr>
        <w:rPr>
          <w:rFonts w:ascii="Calibri" w:hAnsi="Calibri" w:cs="Calibri"/>
        </w:rPr>
      </w:pPr>
      <w:r w:rsidRPr="009B41ED">
        <w:rPr>
          <w:rFonts w:ascii="Calibri" w:hAnsi="Calibri" w:cs="Calibri"/>
        </w:rPr>
        <w:t>Wenn ihr in ein Haus kommt, so sagt als erstes: Friede diesem Haus!</w:t>
      </w:r>
    </w:p>
    <w:p w14:paraId="2185D333" w14:textId="77777777" w:rsidR="003A348C" w:rsidRPr="009B41ED" w:rsidRDefault="003A348C" w:rsidP="003A348C">
      <w:pPr>
        <w:rPr>
          <w:rFonts w:ascii="Calibri" w:hAnsi="Calibri" w:cs="Calibri"/>
        </w:rPr>
      </w:pPr>
      <w:r w:rsidRPr="009B41ED">
        <w:rPr>
          <w:rFonts w:ascii="Calibri" w:hAnsi="Calibri" w:cs="Calibri"/>
        </w:rPr>
        <w:t>Und wenn dort ein Mann des Friedens wohnt, wird der Friede, den ihr ihm wünscht, auf ihm ruhen; andernfalls wird er zu euch zurückkehren. Bleibt in diesem Haus, esst und trinkt, was man euch anbietet; denn wer arbeitet, hat ein Recht auf seinen Lohn. Zieht nicht von einem Haus in ein anderes!</w:t>
      </w:r>
    </w:p>
    <w:p w14:paraId="260400CE" w14:textId="77777777" w:rsidR="003A348C" w:rsidRPr="009B41ED" w:rsidRDefault="003A348C" w:rsidP="003A348C">
      <w:pPr>
        <w:rPr>
          <w:rFonts w:ascii="Calibri" w:hAnsi="Calibri" w:cs="Calibri"/>
        </w:rPr>
      </w:pPr>
      <w:r w:rsidRPr="009B41ED">
        <w:rPr>
          <w:rFonts w:ascii="Calibri" w:hAnsi="Calibri" w:cs="Calibri"/>
        </w:rPr>
        <w:t>Wenn ihr in eine Stadt kommt und man euch aufnimmt, so esst, was man euch vorsetzt. Heilt die Kranken, die dort sind, und sagt den Leuten: Das Reich Gottes ist euch nahe. Wenn ihr aber in eine Stadt kommt, in der man euch nicht aufnimmt, dann stellt euch auf die Straße und ruft: Selbst den Staub eurer Stadt, der an unseren Füßen klebt, lassen wir euch zurück; doch das sollt ihr wissen: Das Reich Gottes ist nahe.</w:t>
      </w:r>
    </w:p>
    <w:p w14:paraId="029F97EF" w14:textId="77777777" w:rsidR="003A348C" w:rsidRPr="009B41ED" w:rsidRDefault="003A348C" w:rsidP="00767A7B">
      <w:pPr>
        <w:rPr>
          <w:rFonts w:ascii="Calibri" w:hAnsi="Calibri" w:cs="Calibri"/>
          <w:b/>
        </w:rPr>
      </w:pPr>
    </w:p>
    <w:p w14:paraId="3F946F09" w14:textId="77777777" w:rsidR="00767A7B" w:rsidRPr="009B41ED" w:rsidRDefault="00767A7B" w:rsidP="00767A7B">
      <w:pPr>
        <w:rPr>
          <w:rFonts w:ascii="Calibri" w:hAnsi="Calibri" w:cs="Calibri"/>
          <w:b/>
        </w:rPr>
      </w:pPr>
      <w:r w:rsidRPr="009B41ED">
        <w:rPr>
          <w:rFonts w:ascii="Calibri" w:hAnsi="Calibri" w:cs="Calibri"/>
          <w:b/>
        </w:rPr>
        <w:t>Responsorium</w:t>
      </w:r>
    </w:p>
    <w:p w14:paraId="3C74837D" w14:textId="4EF5C88C" w:rsidR="00F22E34" w:rsidRPr="009B41ED" w:rsidRDefault="00F801A3" w:rsidP="00767A7B">
      <w:pPr>
        <w:rPr>
          <w:rFonts w:ascii="Calibri" w:hAnsi="Calibri" w:cs="Calibri"/>
        </w:rPr>
      </w:pPr>
      <w:r>
        <w:rPr>
          <w:rFonts w:ascii="Calibri" w:hAnsi="Calibri" w:cs="Calibri"/>
        </w:rPr>
        <w:t>GL 616</w:t>
      </w:r>
      <w:r w:rsidR="00F22E34" w:rsidRPr="009B41ED">
        <w:rPr>
          <w:rFonts w:ascii="Calibri" w:hAnsi="Calibri" w:cs="Calibri"/>
        </w:rPr>
        <w:t xml:space="preserve"> </w:t>
      </w:r>
      <w:r w:rsidR="00767A7B" w:rsidRPr="009B41ED">
        <w:rPr>
          <w:rFonts w:ascii="Calibri" w:hAnsi="Calibri" w:cs="Calibri"/>
          <w:sz w:val="20"/>
          <w:szCs w:val="20"/>
        </w:rPr>
        <w:t xml:space="preserve">oder: </w:t>
      </w:r>
      <w:r w:rsidR="00F22E34" w:rsidRPr="009B41ED">
        <w:rPr>
          <w:rFonts w:ascii="Calibri" w:hAnsi="Calibri" w:cs="Calibri"/>
          <w:sz w:val="20"/>
          <w:szCs w:val="20"/>
        </w:rPr>
        <w:tab/>
      </w:r>
    </w:p>
    <w:p w14:paraId="5CE52D5F" w14:textId="77777777" w:rsidR="006F6863" w:rsidRPr="009B41ED" w:rsidRDefault="00767A7B" w:rsidP="00F22E34">
      <w:pPr>
        <w:ind w:left="708"/>
        <w:rPr>
          <w:rFonts w:ascii="Calibri" w:hAnsi="Calibri" w:cs="Calibri"/>
        </w:rPr>
      </w:pPr>
      <w:r w:rsidRPr="009B41ED">
        <w:rPr>
          <w:rFonts w:ascii="Calibri" w:hAnsi="Calibri" w:cs="Calibri"/>
        </w:rPr>
        <w:t>Gottes Wort ist wie Licht in der Nacht…</w:t>
      </w:r>
      <w:r w:rsidR="005656C0" w:rsidRPr="009B41ED">
        <w:rPr>
          <w:rFonts w:ascii="Calibri" w:hAnsi="Calibri" w:cs="Calibri"/>
        </w:rPr>
        <w:t xml:space="preserve"> </w:t>
      </w:r>
    </w:p>
    <w:p w14:paraId="5F0A82FB" w14:textId="77777777" w:rsidR="00767A7B" w:rsidRPr="009B41ED" w:rsidRDefault="005656C0" w:rsidP="00F22E34">
      <w:pPr>
        <w:ind w:left="708"/>
        <w:rPr>
          <w:rFonts w:ascii="Calibri" w:hAnsi="Calibri" w:cs="Calibri"/>
        </w:rPr>
      </w:pPr>
      <w:r w:rsidRPr="009B41ED">
        <w:rPr>
          <w:rFonts w:ascii="Calibri" w:hAnsi="Calibri" w:cs="Calibri"/>
        </w:rPr>
        <w:t>(Sonnenmusikant 27)</w:t>
      </w:r>
    </w:p>
    <w:p w14:paraId="314FBF7C" w14:textId="77777777" w:rsidR="005656C0" w:rsidRPr="009B41ED" w:rsidRDefault="005656C0" w:rsidP="00F22E34">
      <w:pPr>
        <w:ind w:firstLine="708"/>
        <w:rPr>
          <w:rFonts w:ascii="Calibri" w:hAnsi="Calibri" w:cs="Calibri"/>
        </w:rPr>
      </w:pPr>
      <w:r w:rsidRPr="009B41ED">
        <w:rPr>
          <w:rFonts w:ascii="Calibri" w:hAnsi="Calibri" w:cs="Calibri"/>
        </w:rPr>
        <w:t>Meines Herzens Dunkel… (Sonnenmusikant 63)</w:t>
      </w:r>
    </w:p>
    <w:p w14:paraId="5B71CBE4" w14:textId="77777777" w:rsidR="00767A7B" w:rsidRPr="009B41ED" w:rsidRDefault="00767A7B" w:rsidP="00CB13B7">
      <w:pPr>
        <w:rPr>
          <w:rFonts w:ascii="Calibri" w:hAnsi="Calibri" w:cs="Calibri"/>
          <w:b/>
        </w:rPr>
      </w:pPr>
    </w:p>
    <w:p w14:paraId="37A7CD7C" w14:textId="39ED9EF8" w:rsidR="00767A7B" w:rsidRPr="009B41ED" w:rsidRDefault="00767A7B" w:rsidP="00CB13B7">
      <w:pPr>
        <w:rPr>
          <w:rFonts w:ascii="Calibri" w:hAnsi="Calibri" w:cs="Calibri"/>
        </w:rPr>
      </w:pPr>
      <w:r w:rsidRPr="009B41ED">
        <w:rPr>
          <w:rFonts w:ascii="Calibri" w:hAnsi="Calibri" w:cs="Calibri"/>
          <w:b/>
        </w:rPr>
        <w:t>Kurze Ansprache</w:t>
      </w:r>
      <w:r w:rsidRPr="009B41ED">
        <w:rPr>
          <w:rFonts w:ascii="Calibri" w:hAnsi="Calibri" w:cs="Calibri"/>
        </w:rPr>
        <w:t xml:space="preserve"> </w:t>
      </w:r>
    </w:p>
    <w:p w14:paraId="3B82D7DA" w14:textId="77777777" w:rsidR="00767A7B" w:rsidRPr="009B41ED" w:rsidRDefault="00767A7B" w:rsidP="00CB13B7">
      <w:pPr>
        <w:rPr>
          <w:rFonts w:ascii="Calibri" w:hAnsi="Calibri" w:cs="Calibri"/>
        </w:rPr>
      </w:pPr>
    </w:p>
    <w:p w14:paraId="259F9CD0" w14:textId="77777777" w:rsidR="00527A62" w:rsidRPr="009B41ED" w:rsidRDefault="00527A62" w:rsidP="00527A62">
      <w:pPr>
        <w:rPr>
          <w:rFonts w:ascii="Calibri" w:hAnsi="Calibri" w:cs="Calibri"/>
        </w:rPr>
      </w:pPr>
      <w:r w:rsidRPr="009B41ED">
        <w:rPr>
          <w:rFonts w:ascii="Calibri" w:hAnsi="Calibri" w:cs="Calibri"/>
          <w:b/>
        </w:rPr>
        <w:lastRenderedPageBreak/>
        <w:t>Magnificat</w:t>
      </w:r>
      <w:r w:rsidRPr="009B41ED">
        <w:rPr>
          <w:rFonts w:ascii="Calibri" w:hAnsi="Calibri" w:cs="Calibri"/>
        </w:rPr>
        <w:t xml:space="preserve"> </w:t>
      </w:r>
    </w:p>
    <w:p w14:paraId="774FB080" w14:textId="67E3F9C3" w:rsidR="00527A62" w:rsidRPr="009B41ED" w:rsidRDefault="00527A62" w:rsidP="00F22E34">
      <w:pPr>
        <w:ind w:firstLine="708"/>
        <w:rPr>
          <w:rFonts w:ascii="Calibri" w:hAnsi="Calibri" w:cs="Calibri"/>
        </w:rPr>
      </w:pPr>
      <w:r w:rsidRPr="009B41ED">
        <w:rPr>
          <w:rFonts w:ascii="Calibri" w:hAnsi="Calibri" w:cs="Calibri"/>
        </w:rPr>
        <w:t xml:space="preserve">Den Herren will ich loben </w:t>
      </w:r>
      <w:r w:rsidR="00F801A3">
        <w:rPr>
          <w:rFonts w:ascii="Calibri" w:hAnsi="Calibri" w:cs="Calibri"/>
        </w:rPr>
        <w:t>(GL 395</w:t>
      </w:r>
      <w:r w:rsidR="00396459" w:rsidRPr="009B41ED">
        <w:rPr>
          <w:rFonts w:ascii="Calibri" w:hAnsi="Calibri" w:cs="Calibri"/>
        </w:rPr>
        <w:t xml:space="preserve"> / KG 760</w:t>
      </w:r>
      <w:r w:rsidRPr="009B41ED">
        <w:rPr>
          <w:rFonts w:ascii="Calibri" w:hAnsi="Calibri" w:cs="Calibri"/>
        </w:rPr>
        <w:t>)</w:t>
      </w:r>
    </w:p>
    <w:p w14:paraId="47330FA4" w14:textId="500747E8" w:rsidR="00D3704F" w:rsidRDefault="00D3704F" w:rsidP="00F22E34">
      <w:pPr>
        <w:ind w:firstLine="708"/>
        <w:rPr>
          <w:rFonts w:ascii="Calibri" w:hAnsi="Calibri" w:cs="Calibri"/>
          <w:lang w:val="it-IT"/>
        </w:rPr>
      </w:pPr>
      <w:r w:rsidRPr="009B41ED">
        <w:rPr>
          <w:rFonts w:ascii="Calibri" w:hAnsi="Calibri" w:cs="Calibri"/>
          <w:lang w:val="it-IT"/>
        </w:rPr>
        <w:t xml:space="preserve">Magnificat… anima mea </w:t>
      </w:r>
      <w:proofErr w:type="spellStart"/>
      <w:r w:rsidRPr="009B41ED">
        <w:rPr>
          <w:rFonts w:ascii="Calibri" w:hAnsi="Calibri" w:cs="Calibri"/>
          <w:lang w:val="it-IT"/>
        </w:rPr>
        <w:t>dominum</w:t>
      </w:r>
      <w:proofErr w:type="spellEnd"/>
      <w:r w:rsidRPr="009B41ED">
        <w:rPr>
          <w:rFonts w:ascii="Calibri" w:hAnsi="Calibri" w:cs="Calibri"/>
          <w:lang w:val="it-IT"/>
        </w:rPr>
        <w:t xml:space="preserve"> (</w:t>
      </w:r>
      <w:proofErr w:type="spellStart"/>
      <w:r w:rsidRPr="009B41ED">
        <w:rPr>
          <w:rFonts w:ascii="Calibri" w:hAnsi="Calibri" w:cs="Calibri"/>
          <w:lang w:val="it-IT"/>
        </w:rPr>
        <w:t>Taize</w:t>
      </w:r>
      <w:proofErr w:type="spellEnd"/>
      <w:r w:rsidRPr="009B41ED">
        <w:rPr>
          <w:rFonts w:ascii="Calibri" w:hAnsi="Calibri" w:cs="Calibri"/>
          <w:lang w:val="it-IT"/>
        </w:rPr>
        <w:t>)</w:t>
      </w:r>
    </w:p>
    <w:p w14:paraId="425E65D3" w14:textId="77777777" w:rsidR="00DE16E3" w:rsidRPr="009B41ED" w:rsidRDefault="00DE16E3" w:rsidP="00F22E34">
      <w:pPr>
        <w:ind w:firstLine="708"/>
        <w:rPr>
          <w:rFonts w:ascii="Calibri" w:hAnsi="Calibri" w:cs="Calibri"/>
          <w:lang w:val="it-IT"/>
        </w:rPr>
      </w:pPr>
    </w:p>
    <w:p w14:paraId="51AB27EB" w14:textId="77777777" w:rsidR="00767A7B" w:rsidRPr="009B41ED" w:rsidRDefault="00273BAB" w:rsidP="00CB13B7">
      <w:pPr>
        <w:rPr>
          <w:rFonts w:ascii="Calibri" w:hAnsi="Calibri" w:cs="Calibri"/>
          <w:b/>
          <w:lang w:val="it-IT"/>
        </w:rPr>
      </w:pPr>
      <w:proofErr w:type="spellStart"/>
      <w:r w:rsidRPr="009B41ED">
        <w:rPr>
          <w:rFonts w:ascii="Calibri" w:hAnsi="Calibri" w:cs="Calibri"/>
          <w:b/>
          <w:lang w:val="it-IT"/>
        </w:rPr>
        <w:t>Danklitanei</w:t>
      </w:r>
      <w:proofErr w:type="spellEnd"/>
    </w:p>
    <w:p w14:paraId="2E275024" w14:textId="77777777" w:rsidR="00767A7B" w:rsidRPr="00DE16E3" w:rsidRDefault="00767A7B" w:rsidP="00CB13B7">
      <w:pPr>
        <w:rPr>
          <w:rFonts w:ascii="Calibri" w:hAnsi="Calibri" w:cs="Calibri"/>
          <w:sz w:val="16"/>
          <w:lang w:val="it-IT"/>
        </w:rPr>
      </w:pPr>
    </w:p>
    <w:p w14:paraId="353A52E4" w14:textId="77777777" w:rsidR="00F22E34" w:rsidRPr="009B41ED" w:rsidRDefault="00F22E34" w:rsidP="00F22E34">
      <w:pPr>
        <w:tabs>
          <w:tab w:val="left" w:pos="0"/>
        </w:tabs>
        <w:jc w:val="both"/>
        <w:rPr>
          <w:rFonts w:ascii="Calibri" w:hAnsi="Calibri" w:cs="Calibri"/>
        </w:rPr>
      </w:pPr>
      <w:r w:rsidRPr="009B41ED">
        <w:rPr>
          <w:rFonts w:ascii="Calibri" w:hAnsi="Calibri" w:cs="Calibri"/>
        </w:rPr>
        <w:t xml:space="preserve">Allmächtiger Gott, du hast die Menschen nie aufgegeben, auch wenn sie sich von dir losgesagt hatten. Von alters her hast du ihnen deine Verheißung gegeben und deine verzeihende Liebe geschenkt. </w:t>
      </w:r>
    </w:p>
    <w:p w14:paraId="198AB831" w14:textId="77777777" w:rsidR="00F22E34" w:rsidRPr="00DE16E3" w:rsidRDefault="00F22E34" w:rsidP="00F22E34">
      <w:pPr>
        <w:tabs>
          <w:tab w:val="left" w:pos="0"/>
        </w:tabs>
        <w:jc w:val="both"/>
        <w:rPr>
          <w:rFonts w:ascii="Calibri" w:hAnsi="Calibri" w:cs="Calibri"/>
          <w:sz w:val="16"/>
        </w:rPr>
      </w:pPr>
    </w:p>
    <w:p w14:paraId="79C8EE96" w14:textId="77777777" w:rsidR="00F22E34" w:rsidRPr="009B41ED" w:rsidRDefault="00F22E34" w:rsidP="00F22E34">
      <w:pPr>
        <w:tabs>
          <w:tab w:val="left" w:pos="0"/>
        </w:tabs>
        <w:jc w:val="both"/>
        <w:rPr>
          <w:rFonts w:ascii="Calibri" w:hAnsi="Calibri" w:cs="Calibri"/>
        </w:rPr>
      </w:pPr>
      <w:r w:rsidRPr="009B41ED">
        <w:rPr>
          <w:rFonts w:ascii="Calibri" w:hAnsi="Calibri" w:cs="Calibri"/>
        </w:rPr>
        <w:t>Die Erzväter schon vertrauten auf dich im Glauben. Abraham freute sich auf den Tag deines Gesalbten. Die Propheten kündeten den Messias an, die Völker sehnten ihn herbei.</w:t>
      </w:r>
    </w:p>
    <w:p w14:paraId="2C75F8F0" w14:textId="77777777" w:rsidR="00F22E34" w:rsidRPr="009B41ED" w:rsidRDefault="00F22E34" w:rsidP="00F22E34">
      <w:pPr>
        <w:tabs>
          <w:tab w:val="left" w:pos="0"/>
        </w:tabs>
        <w:jc w:val="both"/>
        <w:rPr>
          <w:rFonts w:ascii="Calibri" w:hAnsi="Calibri" w:cs="Calibri"/>
        </w:rPr>
      </w:pPr>
      <w:r w:rsidRPr="009B41ED">
        <w:rPr>
          <w:rFonts w:ascii="Calibri" w:hAnsi="Calibri" w:cs="Calibri"/>
        </w:rPr>
        <w:t xml:space="preserve">--- </w:t>
      </w:r>
      <w:r w:rsidRPr="009B41ED">
        <w:rPr>
          <w:rFonts w:ascii="Calibri" w:hAnsi="Calibri" w:cs="Calibri"/>
          <w:b/>
          <w:bCs/>
        </w:rPr>
        <w:t>Gott ist unsres Herzens Freude.</w:t>
      </w:r>
    </w:p>
    <w:p w14:paraId="44DBE02F" w14:textId="77777777" w:rsidR="00F22E34" w:rsidRPr="00DE16E3" w:rsidRDefault="00F22E34" w:rsidP="00F22E34">
      <w:pPr>
        <w:tabs>
          <w:tab w:val="left" w:pos="0"/>
        </w:tabs>
        <w:jc w:val="both"/>
        <w:rPr>
          <w:rFonts w:ascii="Calibri" w:hAnsi="Calibri" w:cs="Calibri"/>
          <w:sz w:val="16"/>
        </w:rPr>
      </w:pPr>
    </w:p>
    <w:p w14:paraId="4234527A" w14:textId="77777777" w:rsidR="00F22E34" w:rsidRPr="009B41ED" w:rsidRDefault="00F22E34" w:rsidP="00F22E34">
      <w:pPr>
        <w:tabs>
          <w:tab w:val="left" w:pos="0"/>
        </w:tabs>
        <w:jc w:val="both"/>
        <w:rPr>
          <w:rFonts w:ascii="Calibri" w:hAnsi="Calibri" w:cs="Calibri"/>
        </w:rPr>
      </w:pPr>
      <w:r w:rsidRPr="009B41ED">
        <w:rPr>
          <w:rFonts w:ascii="Calibri" w:hAnsi="Calibri" w:cs="Calibri"/>
        </w:rPr>
        <w:t>Die himmlischen Heerscharen frohlockten bei seiner Geburt. In diesen Gesang stimmen ein die Apostel, Märtyrer und die Gläubi</w:t>
      </w:r>
      <w:r w:rsidRPr="009B41ED">
        <w:rPr>
          <w:rFonts w:ascii="Calibri" w:hAnsi="Calibri" w:cs="Calibri"/>
        </w:rPr>
        <w:softHyphen/>
        <w:t>gen aller Zeiten. Mit ihnen lobt dich deine Kirche in den Spra</w:t>
      </w:r>
      <w:r w:rsidRPr="009B41ED">
        <w:rPr>
          <w:rFonts w:ascii="Calibri" w:hAnsi="Calibri" w:cs="Calibri"/>
        </w:rPr>
        <w:softHyphen/>
        <w:t>chen aller Völker.</w:t>
      </w:r>
    </w:p>
    <w:p w14:paraId="6C4CDF45" w14:textId="77777777" w:rsidR="00F22E34" w:rsidRPr="009B41ED" w:rsidRDefault="00F22E34" w:rsidP="00F22E34">
      <w:pPr>
        <w:tabs>
          <w:tab w:val="left" w:pos="0"/>
        </w:tabs>
        <w:jc w:val="both"/>
        <w:rPr>
          <w:rFonts w:ascii="Calibri" w:hAnsi="Calibri" w:cs="Calibri"/>
        </w:rPr>
      </w:pPr>
      <w:r w:rsidRPr="009B41ED">
        <w:rPr>
          <w:rFonts w:ascii="Calibri" w:hAnsi="Calibri" w:cs="Calibri"/>
        </w:rPr>
        <w:t xml:space="preserve">--- </w:t>
      </w:r>
      <w:r w:rsidRPr="009B41ED">
        <w:rPr>
          <w:rFonts w:ascii="Calibri" w:hAnsi="Calibri" w:cs="Calibri"/>
          <w:b/>
          <w:bCs/>
        </w:rPr>
        <w:t>Gott ist unsres Herzens Freude.</w:t>
      </w:r>
    </w:p>
    <w:p w14:paraId="5C1E48CF" w14:textId="77777777" w:rsidR="00F22E34" w:rsidRPr="00DE16E3" w:rsidRDefault="00F22E34" w:rsidP="00F22E34">
      <w:pPr>
        <w:tabs>
          <w:tab w:val="left" w:pos="0"/>
        </w:tabs>
        <w:jc w:val="both"/>
        <w:rPr>
          <w:rFonts w:ascii="Calibri" w:hAnsi="Calibri" w:cs="Calibri"/>
          <w:sz w:val="16"/>
        </w:rPr>
      </w:pPr>
    </w:p>
    <w:p w14:paraId="10DC1906" w14:textId="77777777" w:rsidR="00F22E34" w:rsidRPr="009B41ED" w:rsidRDefault="00F22E34" w:rsidP="00F22E34">
      <w:pPr>
        <w:tabs>
          <w:tab w:val="left" w:pos="0"/>
        </w:tabs>
        <w:jc w:val="both"/>
        <w:rPr>
          <w:rFonts w:ascii="Calibri" w:hAnsi="Calibri" w:cs="Calibri"/>
        </w:rPr>
      </w:pPr>
      <w:r w:rsidRPr="009B41ED">
        <w:rPr>
          <w:rFonts w:ascii="Calibri" w:hAnsi="Calibri" w:cs="Calibri"/>
        </w:rPr>
        <w:t>Dein Sohn ist arm geworden, um uns durch seine Armut reich zu machen. Er hat sich erniedrigt, hat die Gestalt eines Geringen angenommen, um uns zu erhöhen und uns durch seine Erniedri</w:t>
      </w:r>
      <w:r w:rsidRPr="009B41ED">
        <w:rPr>
          <w:rFonts w:ascii="Calibri" w:hAnsi="Calibri" w:cs="Calibri"/>
        </w:rPr>
        <w:softHyphen/>
        <w:t>gung Zugang zu deiner Herrlichkeit zu schaffen.</w:t>
      </w:r>
    </w:p>
    <w:p w14:paraId="66B8BD44" w14:textId="77777777" w:rsidR="00F22E34" w:rsidRPr="009B41ED" w:rsidRDefault="00F22E34" w:rsidP="00F22E34">
      <w:pPr>
        <w:tabs>
          <w:tab w:val="left" w:pos="0"/>
        </w:tabs>
        <w:jc w:val="both"/>
        <w:rPr>
          <w:rFonts w:ascii="Calibri" w:hAnsi="Calibri" w:cs="Calibri"/>
        </w:rPr>
      </w:pPr>
      <w:r w:rsidRPr="009B41ED">
        <w:rPr>
          <w:rFonts w:ascii="Calibri" w:hAnsi="Calibri" w:cs="Calibri"/>
        </w:rPr>
        <w:t xml:space="preserve">--- </w:t>
      </w:r>
      <w:r w:rsidRPr="009B41ED">
        <w:rPr>
          <w:rFonts w:ascii="Calibri" w:hAnsi="Calibri" w:cs="Calibri"/>
          <w:b/>
          <w:bCs/>
        </w:rPr>
        <w:t>Gott ist unsres Herzens Freude.</w:t>
      </w:r>
    </w:p>
    <w:p w14:paraId="5841BB7C" w14:textId="77777777" w:rsidR="00F22E34" w:rsidRPr="00DE16E3" w:rsidRDefault="00F22E34" w:rsidP="00F22E34">
      <w:pPr>
        <w:tabs>
          <w:tab w:val="left" w:pos="0"/>
        </w:tabs>
        <w:jc w:val="both"/>
        <w:rPr>
          <w:rFonts w:ascii="Calibri" w:hAnsi="Calibri" w:cs="Calibri"/>
          <w:sz w:val="16"/>
        </w:rPr>
      </w:pPr>
    </w:p>
    <w:p w14:paraId="6CC25F75" w14:textId="77777777" w:rsidR="00F22E34" w:rsidRPr="009B41ED" w:rsidRDefault="00F22E34" w:rsidP="00F22E34">
      <w:pPr>
        <w:tabs>
          <w:tab w:val="left" w:pos="0"/>
        </w:tabs>
        <w:jc w:val="both"/>
        <w:rPr>
          <w:rFonts w:ascii="Calibri" w:hAnsi="Calibri" w:cs="Calibri"/>
        </w:rPr>
      </w:pPr>
      <w:r w:rsidRPr="009B41ED">
        <w:rPr>
          <w:rFonts w:ascii="Calibri" w:hAnsi="Calibri" w:cs="Calibri"/>
        </w:rPr>
        <w:t>Wir gingen im Finstern, doch du gabst uns Licht und Freude, Frieden und Kraft. Wir waren ohne Hoffnung, doch aus deiner Fülle empfingen wir Gnade über Gnade.</w:t>
      </w:r>
    </w:p>
    <w:p w14:paraId="77D4FC6B" w14:textId="77777777" w:rsidR="00F22E34" w:rsidRPr="009B41ED" w:rsidRDefault="00F22E34" w:rsidP="00F22E34">
      <w:pPr>
        <w:tabs>
          <w:tab w:val="left" w:pos="0"/>
        </w:tabs>
        <w:jc w:val="both"/>
        <w:rPr>
          <w:rFonts w:ascii="Calibri" w:hAnsi="Calibri" w:cs="Calibri"/>
        </w:rPr>
      </w:pPr>
      <w:r w:rsidRPr="009B41ED">
        <w:rPr>
          <w:rFonts w:ascii="Calibri" w:hAnsi="Calibri" w:cs="Calibri"/>
        </w:rPr>
        <w:t xml:space="preserve">--- </w:t>
      </w:r>
      <w:r w:rsidRPr="009B41ED">
        <w:rPr>
          <w:rFonts w:ascii="Calibri" w:hAnsi="Calibri" w:cs="Calibri"/>
          <w:b/>
          <w:bCs/>
        </w:rPr>
        <w:t>Gott ist unsres Herzens Freude.</w:t>
      </w:r>
    </w:p>
    <w:p w14:paraId="40E48AE2" w14:textId="77777777" w:rsidR="00F22E34" w:rsidRPr="00DE16E3" w:rsidRDefault="00F22E34" w:rsidP="00F22E34">
      <w:pPr>
        <w:tabs>
          <w:tab w:val="left" w:pos="0"/>
        </w:tabs>
        <w:jc w:val="both"/>
        <w:rPr>
          <w:rFonts w:ascii="Calibri" w:hAnsi="Calibri" w:cs="Calibri"/>
          <w:sz w:val="16"/>
        </w:rPr>
      </w:pPr>
    </w:p>
    <w:p w14:paraId="1AB0DD3D" w14:textId="77777777" w:rsidR="00F22E34" w:rsidRPr="009B41ED" w:rsidRDefault="00F22E34" w:rsidP="00F22E34">
      <w:pPr>
        <w:tabs>
          <w:tab w:val="left" w:pos="0"/>
        </w:tabs>
        <w:jc w:val="both"/>
        <w:rPr>
          <w:rFonts w:ascii="Calibri" w:hAnsi="Calibri" w:cs="Calibri"/>
        </w:rPr>
      </w:pPr>
      <w:r w:rsidRPr="009B41ED">
        <w:rPr>
          <w:rFonts w:ascii="Calibri" w:hAnsi="Calibri" w:cs="Calibri"/>
        </w:rPr>
        <w:t>Verfüge über uns nach deinem Willen. Mache uns zu einem Volk, das dir in Heiligkeit dient. Lass uns mit bereitem Herzen auf dein Wort hören und schaffe dir reichlich Frucht in uns zur Ehre deines Namens.</w:t>
      </w:r>
    </w:p>
    <w:p w14:paraId="0E243E89" w14:textId="3A7521A0" w:rsidR="00F22E34" w:rsidRDefault="00F22E34" w:rsidP="00F22E34">
      <w:pPr>
        <w:tabs>
          <w:tab w:val="left" w:pos="0"/>
        </w:tabs>
        <w:jc w:val="both"/>
        <w:rPr>
          <w:rFonts w:ascii="Calibri" w:hAnsi="Calibri" w:cs="Calibri"/>
          <w:b/>
          <w:bCs/>
        </w:rPr>
      </w:pPr>
      <w:r w:rsidRPr="009B41ED">
        <w:rPr>
          <w:rFonts w:ascii="Calibri" w:hAnsi="Calibri" w:cs="Calibri"/>
        </w:rPr>
        <w:t xml:space="preserve">--- </w:t>
      </w:r>
      <w:r w:rsidRPr="009B41ED">
        <w:rPr>
          <w:rFonts w:ascii="Calibri" w:hAnsi="Calibri" w:cs="Calibri"/>
          <w:b/>
          <w:bCs/>
        </w:rPr>
        <w:t>Gott ist unsres Herzens Freude.</w:t>
      </w:r>
    </w:p>
    <w:p w14:paraId="3A97C606" w14:textId="77777777" w:rsidR="00DE16E3" w:rsidRPr="00DE16E3" w:rsidRDefault="00DE16E3" w:rsidP="00F22E34">
      <w:pPr>
        <w:tabs>
          <w:tab w:val="left" w:pos="0"/>
        </w:tabs>
        <w:jc w:val="both"/>
        <w:rPr>
          <w:rFonts w:ascii="Calibri" w:hAnsi="Calibri" w:cs="Calibri"/>
          <w:sz w:val="16"/>
          <w:szCs w:val="22"/>
        </w:rPr>
      </w:pPr>
    </w:p>
    <w:p w14:paraId="04A68E3C" w14:textId="77777777" w:rsidR="00F22E34" w:rsidRPr="009B41ED" w:rsidRDefault="00F22E34" w:rsidP="00F22E34">
      <w:pPr>
        <w:tabs>
          <w:tab w:val="left" w:pos="0"/>
        </w:tabs>
        <w:jc w:val="both"/>
        <w:rPr>
          <w:rFonts w:ascii="Calibri" w:hAnsi="Calibri" w:cs="Calibri"/>
          <w:b/>
          <w:bCs/>
          <w:i/>
          <w:iCs/>
        </w:rPr>
      </w:pPr>
      <w:r w:rsidRPr="009B41ED">
        <w:rPr>
          <w:rFonts w:ascii="Calibri" w:hAnsi="Calibri" w:cs="Calibri"/>
        </w:rPr>
        <w:t>Gott, sei unsres Herzens Freude, heute und alle Tage. Amen.</w:t>
      </w:r>
    </w:p>
    <w:p w14:paraId="04AB37B1" w14:textId="77777777" w:rsidR="00527A62" w:rsidRPr="009B41ED" w:rsidRDefault="00767A7B" w:rsidP="00CB13B7">
      <w:pPr>
        <w:rPr>
          <w:rFonts w:ascii="Calibri" w:hAnsi="Calibri" w:cs="Calibri"/>
          <w:b/>
          <w:lang w:val="it-IT"/>
        </w:rPr>
      </w:pPr>
      <w:proofErr w:type="spellStart"/>
      <w:r w:rsidRPr="009B41ED">
        <w:rPr>
          <w:rFonts w:ascii="Calibri" w:hAnsi="Calibri" w:cs="Calibri"/>
          <w:b/>
          <w:lang w:val="it-IT"/>
        </w:rPr>
        <w:lastRenderedPageBreak/>
        <w:t>Vater</w:t>
      </w:r>
      <w:proofErr w:type="spellEnd"/>
      <w:r w:rsidRPr="009B41ED">
        <w:rPr>
          <w:rFonts w:ascii="Calibri" w:hAnsi="Calibri" w:cs="Calibri"/>
          <w:b/>
          <w:lang w:val="it-IT"/>
        </w:rPr>
        <w:t xml:space="preserve"> </w:t>
      </w:r>
      <w:proofErr w:type="spellStart"/>
      <w:r w:rsidRPr="009B41ED">
        <w:rPr>
          <w:rFonts w:ascii="Calibri" w:hAnsi="Calibri" w:cs="Calibri"/>
          <w:b/>
          <w:lang w:val="it-IT"/>
        </w:rPr>
        <w:t>unser</w:t>
      </w:r>
      <w:proofErr w:type="spellEnd"/>
    </w:p>
    <w:p w14:paraId="37843501" w14:textId="77777777" w:rsidR="00767A7B" w:rsidRPr="009B41ED" w:rsidRDefault="00767A7B" w:rsidP="00CB13B7">
      <w:pPr>
        <w:rPr>
          <w:rFonts w:ascii="Calibri" w:hAnsi="Calibri" w:cs="Calibri"/>
          <w:lang w:val="it-IT"/>
        </w:rPr>
      </w:pPr>
    </w:p>
    <w:p w14:paraId="65F22793" w14:textId="77777777" w:rsidR="00B35B81" w:rsidRPr="009B41ED" w:rsidRDefault="00B35B81" w:rsidP="00B35B81">
      <w:pPr>
        <w:tabs>
          <w:tab w:val="left" w:pos="0"/>
        </w:tabs>
        <w:jc w:val="both"/>
        <w:rPr>
          <w:rFonts w:ascii="Calibri" w:hAnsi="Calibri" w:cs="Calibri"/>
        </w:rPr>
      </w:pPr>
      <w:r w:rsidRPr="009B41ED">
        <w:rPr>
          <w:rFonts w:ascii="Calibri" w:hAnsi="Calibri" w:cs="Calibri"/>
          <w:b/>
          <w:bCs/>
          <w:iCs/>
        </w:rPr>
        <w:t>Schlussgebet</w:t>
      </w:r>
    </w:p>
    <w:p w14:paraId="12E7AC19" w14:textId="77777777" w:rsidR="00B35B81" w:rsidRPr="009B41ED" w:rsidRDefault="00B35B81" w:rsidP="00B35B81">
      <w:pPr>
        <w:tabs>
          <w:tab w:val="left" w:pos="0"/>
        </w:tabs>
        <w:jc w:val="both"/>
        <w:rPr>
          <w:rFonts w:ascii="Calibri" w:hAnsi="Calibri" w:cs="Calibri"/>
        </w:rPr>
      </w:pPr>
      <w:r w:rsidRPr="009B41ED">
        <w:rPr>
          <w:rFonts w:ascii="Calibri" w:hAnsi="Calibri" w:cs="Calibri"/>
        </w:rPr>
        <w:t>Allmächtiger, heiligster, erhabenster und höchster Gott, du alles Gut, höchstes Gut, ganzes Gut, der du allein der Gute bist, dir wollen wir erweisen alles Lob, alle Herrlichkeit, allen Dank, alle Ehre, allen Preis und alles Gute. Es geschehe! Es geschehe! Amen.</w:t>
      </w:r>
    </w:p>
    <w:p w14:paraId="5CC1FC45" w14:textId="77777777" w:rsidR="00FF6820" w:rsidRPr="009B41ED" w:rsidRDefault="00FF6820" w:rsidP="00CB13B7">
      <w:pPr>
        <w:rPr>
          <w:rFonts w:ascii="Calibri" w:hAnsi="Calibri" w:cs="Calibri"/>
        </w:rPr>
      </w:pPr>
    </w:p>
    <w:p w14:paraId="18F7BDF5" w14:textId="77777777" w:rsidR="00A70C2D" w:rsidRPr="009B41ED" w:rsidRDefault="00A70C2D" w:rsidP="00A70C2D">
      <w:pPr>
        <w:tabs>
          <w:tab w:val="left" w:pos="0"/>
        </w:tabs>
        <w:jc w:val="both"/>
        <w:rPr>
          <w:rFonts w:ascii="Calibri" w:hAnsi="Calibri" w:cs="Calibri"/>
          <w:b/>
          <w:bCs/>
          <w:iCs/>
        </w:rPr>
      </w:pPr>
      <w:r w:rsidRPr="009B41ED">
        <w:rPr>
          <w:rFonts w:ascii="Calibri" w:hAnsi="Calibri" w:cs="Calibri"/>
          <w:b/>
          <w:bCs/>
          <w:iCs/>
        </w:rPr>
        <w:t>Segen</w:t>
      </w:r>
    </w:p>
    <w:p w14:paraId="733F2024" w14:textId="77777777" w:rsidR="00A70C2D" w:rsidRPr="009B41ED" w:rsidRDefault="00A70C2D" w:rsidP="00A70C2D">
      <w:pPr>
        <w:tabs>
          <w:tab w:val="left" w:pos="0"/>
        </w:tabs>
        <w:jc w:val="both"/>
        <w:rPr>
          <w:rFonts w:ascii="Calibri" w:hAnsi="Calibri" w:cs="Calibri"/>
          <w:b/>
          <w:bCs/>
          <w:i/>
          <w:iCs/>
          <w:sz w:val="20"/>
          <w:szCs w:val="20"/>
        </w:rPr>
      </w:pPr>
    </w:p>
    <w:p w14:paraId="57C0F180" w14:textId="77777777" w:rsidR="00A70C2D" w:rsidRPr="009B41ED" w:rsidRDefault="00A70C2D" w:rsidP="00A70C2D">
      <w:pPr>
        <w:tabs>
          <w:tab w:val="left" w:pos="0"/>
        </w:tabs>
        <w:jc w:val="both"/>
        <w:rPr>
          <w:rFonts w:ascii="Calibri" w:hAnsi="Calibri" w:cs="Calibri"/>
        </w:rPr>
      </w:pPr>
      <w:r w:rsidRPr="009B41ED">
        <w:rPr>
          <w:rFonts w:ascii="Calibri" w:hAnsi="Calibri" w:cs="Calibri"/>
          <w:b/>
          <w:bCs/>
          <w:i/>
          <w:iCs/>
        </w:rPr>
        <w:t>Du Gott der Anfänge, segne uns,</w:t>
      </w:r>
    </w:p>
    <w:p w14:paraId="1FFD8F0C" w14:textId="77777777" w:rsidR="00A70C2D" w:rsidRPr="009B41ED" w:rsidRDefault="00A70C2D" w:rsidP="00A70C2D">
      <w:pPr>
        <w:tabs>
          <w:tab w:val="left" w:pos="0"/>
        </w:tabs>
        <w:jc w:val="both"/>
        <w:rPr>
          <w:rFonts w:ascii="Calibri" w:hAnsi="Calibri" w:cs="Calibri"/>
        </w:rPr>
      </w:pPr>
      <w:r w:rsidRPr="009B41ED">
        <w:rPr>
          <w:rFonts w:ascii="Calibri" w:hAnsi="Calibri" w:cs="Calibri"/>
        </w:rPr>
        <w:t>wenn deine Stimme uns lockt</w:t>
      </w:r>
    </w:p>
    <w:p w14:paraId="5D658724" w14:textId="77777777" w:rsidR="00A70C2D" w:rsidRPr="009B41ED" w:rsidRDefault="00A70C2D" w:rsidP="00A70C2D">
      <w:pPr>
        <w:tabs>
          <w:tab w:val="left" w:pos="0"/>
        </w:tabs>
        <w:jc w:val="both"/>
        <w:rPr>
          <w:rFonts w:ascii="Calibri" w:hAnsi="Calibri" w:cs="Calibri"/>
        </w:rPr>
      </w:pPr>
      <w:r w:rsidRPr="009B41ED">
        <w:rPr>
          <w:rFonts w:ascii="Calibri" w:hAnsi="Calibri" w:cs="Calibri"/>
        </w:rPr>
        <w:t>zu Aufbruch und Neubeginn.</w:t>
      </w:r>
    </w:p>
    <w:p w14:paraId="1AFE4A5F" w14:textId="77777777" w:rsidR="00A70C2D" w:rsidRPr="00DE16E3" w:rsidRDefault="00A70C2D" w:rsidP="00A70C2D">
      <w:pPr>
        <w:tabs>
          <w:tab w:val="left" w:pos="0"/>
        </w:tabs>
        <w:jc w:val="both"/>
        <w:rPr>
          <w:rFonts w:ascii="Calibri" w:hAnsi="Calibri" w:cs="Calibri"/>
          <w:sz w:val="16"/>
        </w:rPr>
      </w:pPr>
    </w:p>
    <w:p w14:paraId="2877CD45" w14:textId="77777777" w:rsidR="00A70C2D" w:rsidRPr="009B41ED" w:rsidRDefault="00A70C2D" w:rsidP="00A70C2D">
      <w:pPr>
        <w:tabs>
          <w:tab w:val="left" w:pos="0"/>
        </w:tabs>
        <w:jc w:val="both"/>
        <w:rPr>
          <w:rFonts w:ascii="Calibri" w:hAnsi="Calibri" w:cs="Calibri"/>
        </w:rPr>
      </w:pPr>
      <w:r w:rsidRPr="009B41ED">
        <w:rPr>
          <w:rFonts w:ascii="Calibri" w:hAnsi="Calibri" w:cs="Calibri"/>
          <w:b/>
          <w:bCs/>
          <w:i/>
          <w:iCs/>
        </w:rPr>
        <w:t>Du Gott der Anfänge, behüte uns</w:t>
      </w:r>
      <w:r w:rsidRPr="009B41ED">
        <w:rPr>
          <w:rFonts w:ascii="Calibri" w:hAnsi="Calibri" w:cs="Calibri"/>
        </w:rPr>
        <w:t>,</w:t>
      </w:r>
    </w:p>
    <w:p w14:paraId="170A90BB" w14:textId="61398A6E" w:rsidR="00A70C2D" w:rsidRPr="009B41ED" w:rsidRDefault="00A70C2D" w:rsidP="00A70C2D">
      <w:pPr>
        <w:tabs>
          <w:tab w:val="left" w:pos="0"/>
        </w:tabs>
        <w:jc w:val="both"/>
        <w:rPr>
          <w:rFonts w:ascii="Calibri" w:hAnsi="Calibri" w:cs="Calibri"/>
        </w:rPr>
      </w:pPr>
      <w:r w:rsidRPr="009B41ED">
        <w:rPr>
          <w:rFonts w:ascii="Calibri" w:hAnsi="Calibri" w:cs="Calibri"/>
        </w:rPr>
        <w:t>wenn wir loslassen und Abschied nehmen,</w:t>
      </w:r>
    </w:p>
    <w:p w14:paraId="0B5F2669" w14:textId="77777777" w:rsidR="00A70C2D" w:rsidRPr="009B41ED" w:rsidRDefault="00A70C2D" w:rsidP="00A70C2D">
      <w:pPr>
        <w:tabs>
          <w:tab w:val="left" w:pos="0"/>
        </w:tabs>
        <w:jc w:val="both"/>
        <w:rPr>
          <w:rFonts w:ascii="Calibri" w:hAnsi="Calibri" w:cs="Calibri"/>
        </w:rPr>
      </w:pPr>
      <w:r w:rsidRPr="009B41ED">
        <w:rPr>
          <w:rFonts w:ascii="Calibri" w:hAnsi="Calibri" w:cs="Calibri"/>
        </w:rPr>
        <w:t>wenn wir dankbar zurückschauen</w:t>
      </w:r>
    </w:p>
    <w:p w14:paraId="5C5140C4" w14:textId="77777777" w:rsidR="00A70C2D" w:rsidRPr="009B41ED" w:rsidRDefault="00A70C2D" w:rsidP="00A70C2D">
      <w:pPr>
        <w:tabs>
          <w:tab w:val="left" w:pos="0"/>
        </w:tabs>
        <w:jc w:val="both"/>
        <w:rPr>
          <w:rFonts w:ascii="Calibri" w:hAnsi="Calibri" w:cs="Calibri"/>
        </w:rPr>
      </w:pPr>
      <w:r w:rsidRPr="009B41ED">
        <w:rPr>
          <w:rFonts w:ascii="Calibri" w:hAnsi="Calibri" w:cs="Calibri"/>
        </w:rPr>
        <w:t>auf Segen und Ernte der gemeinsamen Zeit.</w:t>
      </w:r>
    </w:p>
    <w:p w14:paraId="342E8901" w14:textId="77777777" w:rsidR="00A70C2D" w:rsidRPr="00DE16E3" w:rsidRDefault="00A70C2D" w:rsidP="00A70C2D">
      <w:pPr>
        <w:tabs>
          <w:tab w:val="left" w:pos="0"/>
        </w:tabs>
        <w:jc w:val="both"/>
        <w:rPr>
          <w:rFonts w:ascii="Calibri" w:hAnsi="Calibri" w:cs="Calibri"/>
          <w:sz w:val="16"/>
        </w:rPr>
      </w:pPr>
    </w:p>
    <w:p w14:paraId="784AB11E" w14:textId="77777777" w:rsidR="00A70C2D" w:rsidRPr="009B41ED" w:rsidRDefault="00A70C2D" w:rsidP="00A70C2D">
      <w:pPr>
        <w:tabs>
          <w:tab w:val="left" w:pos="0"/>
        </w:tabs>
        <w:jc w:val="both"/>
        <w:rPr>
          <w:rFonts w:ascii="Calibri" w:hAnsi="Calibri" w:cs="Calibri"/>
          <w:b/>
          <w:bCs/>
          <w:i/>
          <w:iCs/>
        </w:rPr>
      </w:pPr>
      <w:r w:rsidRPr="009B41ED">
        <w:rPr>
          <w:rFonts w:ascii="Calibri" w:hAnsi="Calibri" w:cs="Calibri"/>
          <w:b/>
          <w:bCs/>
          <w:i/>
          <w:iCs/>
        </w:rPr>
        <w:t>Du Gott der Anfänge,</w:t>
      </w:r>
    </w:p>
    <w:p w14:paraId="6479D038" w14:textId="77777777" w:rsidR="00A70C2D" w:rsidRPr="009B41ED" w:rsidRDefault="00605981" w:rsidP="00A70C2D">
      <w:pPr>
        <w:tabs>
          <w:tab w:val="left" w:pos="0"/>
        </w:tabs>
        <w:jc w:val="both"/>
        <w:rPr>
          <w:rFonts w:ascii="Calibri" w:hAnsi="Calibri" w:cs="Calibri"/>
        </w:rPr>
      </w:pPr>
      <w:r w:rsidRPr="009B41ED">
        <w:rPr>
          <w:rFonts w:ascii="Calibri" w:hAnsi="Calibri" w:cs="Calibri"/>
          <w:b/>
          <w:bCs/>
          <w:i/>
          <w:iCs/>
        </w:rPr>
        <w:t>lass</w:t>
      </w:r>
      <w:r w:rsidR="00A70C2D" w:rsidRPr="009B41ED">
        <w:rPr>
          <w:rFonts w:ascii="Calibri" w:hAnsi="Calibri" w:cs="Calibri"/>
          <w:b/>
          <w:bCs/>
          <w:i/>
          <w:iCs/>
        </w:rPr>
        <w:t xml:space="preserve"> dein Angesicht leuchten über uns,</w:t>
      </w:r>
    </w:p>
    <w:p w14:paraId="3035EC28" w14:textId="77777777" w:rsidR="00A70C2D" w:rsidRPr="009B41ED" w:rsidRDefault="00A70C2D" w:rsidP="00A70C2D">
      <w:pPr>
        <w:tabs>
          <w:tab w:val="left" w:pos="0"/>
        </w:tabs>
        <w:jc w:val="both"/>
        <w:rPr>
          <w:rFonts w:ascii="Calibri" w:hAnsi="Calibri" w:cs="Calibri"/>
        </w:rPr>
      </w:pPr>
      <w:r w:rsidRPr="009B41ED">
        <w:rPr>
          <w:rFonts w:ascii="Calibri" w:hAnsi="Calibri" w:cs="Calibri"/>
        </w:rPr>
        <w:t>wenn wir in Vertrauen und Zuversicht</w:t>
      </w:r>
    </w:p>
    <w:p w14:paraId="1FB17F05" w14:textId="77777777" w:rsidR="00A70C2D" w:rsidRPr="009B41ED" w:rsidRDefault="00A70C2D" w:rsidP="00A70C2D">
      <w:pPr>
        <w:tabs>
          <w:tab w:val="left" w:pos="0"/>
        </w:tabs>
        <w:jc w:val="both"/>
        <w:rPr>
          <w:rFonts w:ascii="Calibri" w:hAnsi="Calibri" w:cs="Calibri"/>
        </w:rPr>
      </w:pPr>
      <w:r w:rsidRPr="009B41ED">
        <w:rPr>
          <w:rFonts w:ascii="Calibri" w:hAnsi="Calibri" w:cs="Calibri"/>
        </w:rPr>
        <w:t>einen neuen Schritt wagen</w:t>
      </w:r>
    </w:p>
    <w:p w14:paraId="7762970A" w14:textId="77777777" w:rsidR="00A70C2D" w:rsidRPr="009B41ED" w:rsidRDefault="00A70C2D" w:rsidP="00A70C2D">
      <w:pPr>
        <w:tabs>
          <w:tab w:val="left" w:pos="0"/>
        </w:tabs>
        <w:jc w:val="both"/>
        <w:rPr>
          <w:rFonts w:ascii="Calibri" w:hAnsi="Calibri" w:cs="Calibri"/>
        </w:rPr>
      </w:pPr>
      <w:r w:rsidRPr="009B41ED">
        <w:rPr>
          <w:rFonts w:ascii="Calibri" w:hAnsi="Calibri" w:cs="Calibri"/>
        </w:rPr>
        <w:t>auf dem Weg unseres Glaubens.</w:t>
      </w:r>
    </w:p>
    <w:p w14:paraId="1C494BA1" w14:textId="77777777" w:rsidR="00A70C2D" w:rsidRPr="00DE16E3" w:rsidRDefault="00A70C2D" w:rsidP="00A70C2D">
      <w:pPr>
        <w:tabs>
          <w:tab w:val="left" w:pos="0"/>
        </w:tabs>
        <w:jc w:val="both"/>
        <w:rPr>
          <w:rFonts w:ascii="Calibri" w:hAnsi="Calibri" w:cs="Calibri"/>
          <w:sz w:val="16"/>
        </w:rPr>
      </w:pPr>
    </w:p>
    <w:p w14:paraId="42E70FAB" w14:textId="77777777" w:rsidR="00A70C2D" w:rsidRPr="009B41ED" w:rsidRDefault="00A70C2D" w:rsidP="00A70C2D">
      <w:pPr>
        <w:tabs>
          <w:tab w:val="left" w:pos="0"/>
        </w:tabs>
        <w:jc w:val="both"/>
        <w:rPr>
          <w:rFonts w:ascii="Calibri" w:hAnsi="Calibri" w:cs="Calibri"/>
        </w:rPr>
      </w:pPr>
      <w:r w:rsidRPr="009B41ED">
        <w:rPr>
          <w:rFonts w:ascii="Calibri" w:hAnsi="Calibri" w:cs="Calibri"/>
          <w:b/>
          <w:bCs/>
          <w:i/>
          <w:iCs/>
        </w:rPr>
        <w:t>Du Gott der Anfänge, sei uns gnädig,</w:t>
      </w:r>
    </w:p>
    <w:p w14:paraId="3550E518" w14:textId="77777777" w:rsidR="00A70C2D" w:rsidRPr="009B41ED" w:rsidRDefault="00A70C2D" w:rsidP="00A70C2D">
      <w:pPr>
        <w:tabs>
          <w:tab w:val="left" w:pos="0"/>
        </w:tabs>
        <w:jc w:val="both"/>
        <w:rPr>
          <w:rFonts w:ascii="Calibri" w:hAnsi="Calibri" w:cs="Calibri"/>
        </w:rPr>
      </w:pPr>
      <w:r w:rsidRPr="009B41ED">
        <w:rPr>
          <w:rFonts w:ascii="Calibri" w:hAnsi="Calibri" w:cs="Calibri"/>
        </w:rPr>
        <w:t>wenn Angst uns befällt</w:t>
      </w:r>
    </w:p>
    <w:p w14:paraId="7B71989D" w14:textId="77777777" w:rsidR="00A70C2D" w:rsidRPr="009B41ED" w:rsidRDefault="00A70C2D" w:rsidP="00A70C2D">
      <w:pPr>
        <w:tabs>
          <w:tab w:val="left" w:pos="0"/>
        </w:tabs>
        <w:jc w:val="both"/>
        <w:rPr>
          <w:rFonts w:ascii="Calibri" w:hAnsi="Calibri" w:cs="Calibri"/>
        </w:rPr>
      </w:pPr>
      <w:r w:rsidRPr="009B41ED">
        <w:rPr>
          <w:rFonts w:ascii="Calibri" w:hAnsi="Calibri" w:cs="Calibri"/>
        </w:rPr>
        <w:t>vor dem Tor in ein unbekanntes Land,</w:t>
      </w:r>
    </w:p>
    <w:p w14:paraId="4FF8C981" w14:textId="77777777" w:rsidR="00A70C2D" w:rsidRPr="009B41ED" w:rsidRDefault="00A70C2D" w:rsidP="00A70C2D">
      <w:pPr>
        <w:tabs>
          <w:tab w:val="left" w:pos="0"/>
        </w:tabs>
        <w:jc w:val="both"/>
        <w:rPr>
          <w:rFonts w:ascii="Calibri" w:hAnsi="Calibri" w:cs="Calibri"/>
        </w:rPr>
      </w:pPr>
      <w:r w:rsidRPr="009B41ED">
        <w:rPr>
          <w:rFonts w:ascii="Calibri" w:hAnsi="Calibri" w:cs="Calibri"/>
        </w:rPr>
        <w:t>wenn wir Schutz suchen bei dir</w:t>
      </w:r>
    </w:p>
    <w:p w14:paraId="1657271E" w14:textId="77777777" w:rsidR="00A70C2D" w:rsidRPr="009B41ED" w:rsidRDefault="00A70C2D" w:rsidP="00A70C2D">
      <w:pPr>
        <w:tabs>
          <w:tab w:val="left" w:pos="0"/>
        </w:tabs>
        <w:jc w:val="both"/>
        <w:rPr>
          <w:rFonts w:ascii="Calibri" w:hAnsi="Calibri" w:cs="Calibri"/>
        </w:rPr>
      </w:pPr>
      <w:r w:rsidRPr="009B41ED">
        <w:rPr>
          <w:rFonts w:ascii="Calibri" w:hAnsi="Calibri" w:cs="Calibri"/>
        </w:rPr>
        <w:t>vor den Stürmen der Nacht.</w:t>
      </w:r>
    </w:p>
    <w:p w14:paraId="288467CA" w14:textId="77777777" w:rsidR="00A70C2D" w:rsidRPr="00DE16E3" w:rsidRDefault="00A70C2D" w:rsidP="00A70C2D">
      <w:pPr>
        <w:tabs>
          <w:tab w:val="left" w:pos="0"/>
        </w:tabs>
        <w:jc w:val="both"/>
        <w:rPr>
          <w:rFonts w:ascii="Calibri" w:hAnsi="Calibri" w:cs="Calibri"/>
          <w:sz w:val="16"/>
        </w:rPr>
      </w:pPr>
    </w:p>
    <w:p w14:paraId="7A8E8B91" w14:textId="77777777" w:rsidR="00A70C2D" w:rsidRPr="009B41ED" w:rsidRDefault="00A70C2D" w:rsidP="00A70C2D">
      <w:pPr>
        <w:tabs>
          <w:tab w:val="left" w:pos="0"/>
        </w:tabs>
        <w:jc w:val="both"/>
        <w:rPr>
          <w:rFonts w:ascii="Calibri" w:hAnsi="Calibri" w:cs="Calibri"/>
        </w:rPr>
      </w:pPr>
      <w:r w:rsidRPr="009B41ED">
        <w:rPr>
          <w:rFonts w:ascii="Calibri" w:hAnsi="Calibri" w:cs="Calibri"/>
          <w:b/>
          <w:bCs/>
          <w:i/>
          <w:iCs/>
        </w:rPr>
        <w:t>Du Gott der Anfänge, lege dein Angesicht auf uns,</w:t>
      </w:r>
    </w:p>
    <w:p w14:paraId="498D3C0D" w14:textId="77777777" w:rsidR="00A70C2D" w:rsidRPr="009B41ED" w:rsidRDefault="00A70C2D" w:rsidP="00A70C2D">
      <w:pPr>
        <w:tabs>
          <w:tab w:val="left" w:pos="0"/>
        </w:tabs>
        <w:jc w:val="both"/>
        <w:rPr>
          <w:rFonts w:ascii="Calibri" w:hAnsi="Calibri" w:cs="Calibri"/>
        </w:rPr>
      </w:pPr>
      <w:r w:rsidRPr="009B41ED">
        <w:rPr>
          <w:rFonts w:ascii="Calibri" w:hAnsi="Calibri" w:cs="Calibri"/>
        </w:rPr>
        <w:t>wenn unser Herz sich sehnt</w:t>
      </w:r>
    </w:p>
    <w:p w14:paraId="4A459AA9" w14:textId="77777777" w:rsidR="00A70C2D" w:rsidRPr="009B41ED" w:rsidRDefault="00A70C2D" w:rsidP="00A70C2D">
      <w:pPr>
        <w:tabs>
          <w:tab w:val="left" w:pos="0"/>
        </w:tabs>
        <w:jc w:val="both"/>
        <w:rPr>
          <w:rFonts w:ascii="Calibri" w:hAnsi="Calibri" w:cs="Calibri"/>
        </w:rPr>
      </w:pPr>
      <w:r w:rsidRPr="009B41ED">
        <w:rPr>
          <w:rFonts w:ascii="Calibri" w:hAnsi="Calibri" w:cs="Calibri"/>
        </w:rPr>
        <w:t>nach Wärme und Glück,</w:t>
      </w:r>
    </w:p>
    <w:p w14:paraId="6B4B1A5C" w14:textId="77777777" w:rsidR="00A70C2D" w:rsidRPr="009B41ED" w:rsidRDefault="00A70C2D" w:rsidP="00A70C2D">
      <w:pPr>
        <w:tabs>
          <w:tab w:val="left" w:pos="0"/>
        </w:tabs>
        <w:jc w:val="both"/>
        <w:rPr>
          <w:rFonts w:ascii="Calibri" w:hAnsi="Calibri" w:cs="Calibri"/>
        </w:rPr>
      </w:pPr>
      <w:r w:rsidRPr="009B41ED">
        <w:rPr>
          <w:rFonts w:ascii="Calibri" w:hAnsi="Calibri" w:cs="Calibri"/>
        </w:rPr>
        <w:t>nach Freundschaft und Begegnung.</w:t>
      </w:r>
    </w:p>
    <w:p w14:paraId="3B3F3AE0" w14:textId="77777777" w:rsidR="00A70C2D" w:rsidRPr="009B41ED" w:rsidRDefault="00605981" w:rsidP="00A70C2D">
      <w:pPr>
        <w:tabs>
          <w:tab w:val="left" w:pos="0"/>
        </w:tabs>
        <w:jc w:val="both"/>
        <w:rPr>
          <w:rFonts w:ascii="Calibri" w:hAnsi="Calibri" w:cs="Calibri"/>
        </w:rPr>
      </w:pPr>
      <w:r w:rsidRPr="009B41ED">
        <w:rPr>
          <w:rFonts w:ascii="Calibri" w:hAnsi="Calibri" w:cs="Calibri"/>
        </w:rPr>
        <w:t>Lass</w:t>
      </w:r>
      <w:r w:rsidR="00A70C2D" w:rsidRPr="009B41ED">
        <w:rPr>
          <w:rFonts w:ascii="Calibri" w:hAnsi="Calibri" w:cs="Calibri"/>
        </w:rPr>
        <w:t xml:space="preserve"> den Segen deines Lichtes mit uns sein.</w:t>
      </w:r>
    </w:p>
    <w:p w14:paraId="03C27C2B" w14:textId="77777777" w:rsidR="00A70C2D" w:rsidRPr="009B41ED" w:rsidRDefault="00A70C2D" w:rsidP="00A70C2D">
      <w:pPr>
        <w:tabs>
          <w:tab w:val="left" w:pos="0"/>
        </w:tabs>
        <w:jc w:val="both"/>
        <w:rPr>
          <w:rFonts w:ascii="Calibri" w:hAnsi="Calibri" w:cs="Calibri"/>
        </w:rPr>
      </w:pPr>
    </w:p>
    <w:p w14:paraId="57223A76" w14:textId="77777777" w:rsidR="00A70C2D" w:rsidRPr="009B41ED" w:rsidRDefault="00A70C2D" w:rsidP="00A70C2D">
      <w:pPr>
        <w:tabs>
          <w:tab w:val="left" w:pos="0"/>
        </w:tabs>
        <w:jc w:val="both"/>
        <w:rPr>
          <w:rFonts w:ascii="Calibri" w:hAnsi="Calibri" w:cs="Calibri"/>
        </w:rPr>
      </w:pPr>
      <w:r w:rsidRPr="009B41ED">
        <w:rPr>
          <w:rFonts w:ascii="Calibri" w:hAnsi="Calibri" w:cs="Calibri"/>
          <w:b/>
          <w:bCs/>
          <w:i/>
          <w:iCs/>
        </w:rPr>
        <w:t>Du Gott der Anfänge, schenke uns Frieden</w:t>
      </w:r>
    </w:p>
    <w:p w14:paraId="5729AD96" w14:textId="77777777" w:rsidR="00A70C2D" w:rsidRPr="009B41ED" w:rsidRDefault="00A70C2D" w:rsidP="00A70C2D">
      <w:pPr>
        <w:tabs>
          <w:tab w:val="left" w:pos="0"/>
        </w:tabs>
        <w:jc w:val="both"/>
        <w:rPr>
          <w:rFonts w:ascii="Calibri" w:hAnsi="Calibri" w:cs="Calibri"/>
        </w:rPr>
      </w:pPr>
      <w:r w:rsidRPr="009B41ED">
        <w:rPr>
          <w:rFonts w:ascii="Calibri" w:hAnsi="Calibri" w:cs="Calibri"/>
        </w:rPr>
        <w:t xml:space="preserve">wenn der eigene Weg uns </w:t>
      </w:r>
      <w:proofErr w:type="gramStart"/>
      <w:r w:rsidRPr="009B41ED">
        <w:rPr>
          <w:rFonts w:ascii="Calibri" w:hAnsi="Calibri" w:cs="Calibri"/>
        </w:rPr>
        <w:t>aufwärts führt</w:t>
      </w:r>
      <w:proofErr w:type="gramEnd"/>
      <w:r w:rsidRPr="009B41ED">
        <w:rPr>
          <w:rFonts w:ascii="Calibri" w:hAnsi="Calibri" w:cs="Calibri"/>
        </w:rPr>
        <w:t>,</w:t>
      </w:r>
    </w:p>
    <w:p w14:paraId="74F542D5" w14:textId="77777777" w:rsidR="00A70C2D" w:rsidRPr="009B41ED" w:rsidRDefault="00A70C2D" w:rsidP="00A70C2D">
      <w:pPr>
        <w:tabs>
          <w:tab w:val="left" w:pos="0"/>
        </w:tabs>
        <w:jc w:val="both"/>
        <w:rPr>
          <w:rFonts w:ascii="Calibri" w:hAnsi="Calibri" w:cs="Calibri"/>
        </w:rPr>
      </w:pPr>
      <w:r w:rsidRPr="009B41ED">
        <w:rPr>
          <w:rFonts w:ascii="Calibri" w:hAnsi="Calibri" w:cs="Calibri"/>
        </w:rPr>
        <w:t>wenn wir Lebe-Wohl sagen.</w:t>
      </w:r>
    </w:p>
    <w:p w14:paraId="0011E270" w14:textId="77777777" w:rsidR="00A70C2D" w:rsidRPr="009B41ED" w:rsidRDefault="00605981" w:rsidP="00A70C2D">
      <w:pPr>
        <w:tabs>
          <w:tab w:val="left" w:pos="0"/>
        </w:tabs>
        <w:jc w:val="both"/>
        <w:rPr>
          <w:rFonts w:ascii="Calibri" w:hAnsi="Calibri" w:cs="Calibri"/>
        </w:rPr>
      </w:pPr>
      <w:r w:rsidRPr="009B41ED">
        <w:rPr>
          <w:rFonts w:ascii="Calibri" w:hAnsi="Calibri" w:cs="Calibri"/>
        </w:rPr>
        <w:t>Lass</w:t>
      </w:r>
      <w:r w:rsidR="00A70C2D" w:rsidRPr="009B41ED">
        <w:rPr>
          <w:rFonts w:ascii="Calibri" w:hAnsi="Calibri" w:cs="Calibri"/>
        </w:rPr>
        <w:t xml:space="preserve"> die Blumen blühen für jeden von uns,</w:t>
      </w:r>
    </w:p>
    <w:p w14:paraId="49289C4F" w14:textId="77777777" w:rsidR="00A70C2D" w:rsidRPr="009B41ED" w:rsidRDefault="00605981" w:rsidP="00A70C2D">
      <w:pPr>
        <w:tabs>
          <w:tab w:val="left" w:pos="0"/>
        </w:tabs>
        <w:jc w:val="both"/>
        <w:rPr>
          <w:rFonts w:ascii="Calibri" w:hAnsi="Calibri" w:cs="Calibri"/>
        </w:rPr>
      </w:pPr>
      <w:r w:rsidRPr="009B41ED">
        <w:rPr>
          <w:rFonts w:ascii="Calibri" w:hAnsi="Calibri" w:cs="Calibri"/>
        </w:rPr>
        <w:t>lass</w:t>
      </w:r>
      <w:r w:rsidR="00A70C2D" w:rsidRPr="009B41ED">
        <w:rPr>
          <w:rFonts w:ascii="Calibri" w:hAnsi="Calibri" w:cs="Calibri"/>
        </w:rPr>
        <w:t xml:space="preserve"> Wind uns den Rücken stärken</w:t>
      </w:r>
    </w:p>
    <w:p w14:paraId="36015054" w14:textId="77777777" w:rsidR="00A70C2D" w:rsidRPr="009B41ED" w:rsidRDefault="00A70C2D" w:rsidP="00A70C2D">
      <w:pPr>
        <w:tabs>
          <w:tab w:val="left" w:pos="0"/>
        </w:tabs>
        <w:jc w:val="both"/>
        <w:rPr>
          <w:rFonts w:ascii="Calibri" w:hAnsi="Calibri" w:cs="Calibri"/>
        </w:rPr>
      </w:pPr>
      <w:r w:rsidRPr="009B41ED">
        <w:rPr>
          <w:rFonts w:ascii="Calibri" w:hAnsi="Calibri" w:cs="Calibri"/>
        </w:rPr>
        <w:t>und die Sonne warm auf das Gesicht scheinen,</w:t>
      </w:r>
    </w:p>
    <w:p w14:paraId="6B736E85" w14:textId="77777777" w:rsidR="00A70C2D" w:rsidRPr="009B41ED" w:rsidRDefault="00A70C2D" w:rsidP="00A70C2D">
      <w:pPr>
        <w:tabs>
          <w:tab w:val="left" w:pos="0"/>
        </w:tabs>
        <w:jc w:val="both"/>
        <w:rPr>
          <w:rFonts w:ascii="Calibri" w:hAnsi="Calibri" w:cs="Calibri"/>
        </w:rPr>
      </w:pPr>
      <w:r w:rsidRPr="009B41ED">
        <w:rPr>
          <w:rFonts w:ascii="Calibri" w:hAnsi="Calibri" w:cs="Calibri"/>
        </w:rPr>
        <w:t>wo immer wir gehen.</w:t>
      </w:r>
    </w:p>
    <w:p w14:paraId="4663D383" w14:textId="77777777" w:rsidR="00A70C2D" w:rsidRPr="00DE16E3" w:rsidRDefault="00A70C2D" w:rsidP="00A70C2D">
      <w:pPr>
        <w:tabs>
          <w:tab w:val="left" w:pos="0"/>
        </w:tabs>
        <w:jc w:val="both"/>
        <w:rPr>
          <w:rFonts w:ascii="Calibri" w:hAnsi="Calibri" w:cs="Calibri"/>
          <w:sz w:val="16"/>
        </w:rPr>
      </w:pPr>
    </w:p>
    <w:p w14:paraId="7EB61157" w14:textId="77777777" w:rsidR="00A70C2D" w:rsidRPr="009B41ED" w:rsidRDefault="00A70C2D" w:rsidP="00A70C2D">
      <w:pPr>
        <w:tabs>
          <w:tab w:val="left" w:pos="0"/>
        </w:tabs>
        <w:jc w:val="both"/>
        <w:rPr>
          <w:rFonts w:ascii="Calibri" w:hAnsi="Calibri" w:cs="Calibri"/>
          <w:b/>
          <w:bCs/>
          <w:i/>
          <w:iCs/>
        </w:rPr>
      </w:pPr>
      <w:r w:rsidRPr="009B41ED">
        <w:rPr>
          <w:rFonts w:ascii="Calibri" w:hAnsi="Calibri" w:cs="Calibri"/>
          <w:b/>
          <w:bCs/>
          <w:i/>
          <w:iCs/>
        </w:rPr>
        <w:t>Du Gott der Anfänge,</w:t>
      </w:r>
    </w:p>
    <w:p w14:paraId="29C4451F" w14:textId="77777777" w:rsidR="00A70C2D" w:rsidRPr="009B41ED" w:rsidRDefault="00A70C2D" w:rsidP="00A70C2D">
      <w:pPr>
        <w:tabs>
          <w:tab w:val="left" w:pos="0"/>
        </w:tabs>
        <w:jc w:val="both"/>
        <w:rPr>
          <w:rFonts w:ascii="Calibri" w:hAnsi="Calibri" w:cs="Calibri"/>
        </w:rPr>
      </w:pPr>
      <w:r w:rsidRPr="009B41ED">
        <w:rPr>
          <w:rFonts w:ascii="Calibri" w:hAnsi="Calibri" w:cs="Calibri"/>
          <w:b/>
          <w:bCs/>
          <w:i/>
          <w:iCs/>
        </w:rPr>
        <w:t>schenke uns ein gutes Leben!</w:t>
      </w:r>
    </w:p>
    <w:p w14:paraId="699C7C51" w14:textId="77777777" w:rsidR="00A70C2D" w:rsidRPr="009B41ED" w:rsidRDefault="00A70C2D" w:rsidP="00CB13B7">
      <w:pPr>
        <w:rPr>
          <w:rFonts w:ascii="Calibri" w:hAnsi="Calibri" w:cs="Calibri"/>
        </w:rPr>
      </w:pPr>
    </w:p>
    <w:p w14:paraId="335A2943" w14:textId="77777777" w:rsidR="006B51F7" w:rsidRPr="009B41ED" w:rsidRDefault="006B51F7" w:rsidP="00CB13B7">
      <w:pPr>
        <w:rPr>
          <w:rFonts w:ascii="Calibri" w:hAnsi="Calibri" w:cs="Calibri"/>
        </w:rPr>
      </w:pPr>
    </w:p>
    <w:p w14:paraId="24EDB028" w14:textId="77777777" w:rsidR="00FF6820" w:rsidRPr="009B41ED" w:rsidRDefault="00FF6820" w:rsidP="00CB13B7">
      <w:pPr>
        <w:rPr>
          <w:rFonts w:ascii="Calibri" w:hAnsi="Calibri" w:cs="Calibri"/>
          <w:b/>
        </w:rPr>
      </w:pPr>
      <w:r w:rsidRPr="009B41ED">
        <w:rPr>
          <w:rFonts w:ascii="Calibri" w:hAnsi="Calibri" w:cs="Calibri"/>
          <w:b/>
        </w:rPr>
        <w:t>Schlusslied</w:t>
      </w:r>
    </w:p>
    <w:p w14:paraId="4D8BA694" w14:textId="77777777" w:rsidR="008C4465" w:rsidRPr="009B41ED" w:rsidRDefault="00FF6820" w:rsidP="00F22E34">
      <w:pPr>
        <w:ind w:firstLine="708"/>
        <w:rPr>
          <w:rFonts w:ascii="Calibri" w:hAnsi="Calibri" w:cs="Calibri"/>
        </w:rPr>
      </w:pPr>
      <w:r w:rsidRPr="009B41ED">
        <w:rPr>
          <w:rFonts w:ascii="Calibri" w:hAnsi="Calibri" w:cs="Calibri"/>
        </w:rPr>
        <w:t>Herr, du bist die Hoffnung…</w:t>
      </w:r>
    </w:p>
    <w:p w14:paraId="01825083" w14:textId="04748AE6" w:rsidR="008C4465" w:rsidRPr="009B41ED" w:rsidRDefault="005656C0" w:rsidP="00F22E34">
      <w:pPr>
        <w:ind w:firstLine="708"/>
        <w:rPr>
          <w:rFonts w:ascii="Calibri" w:hAnsi="Calibri" w:cs="Calibri"/>
        </w:rPr>
      </w:pPr>
      <w:r w:rsidRPr="009B41ED">
        <w:rPr>
          <w:rFonts w:ascii="Calibri" w:hAnsi="Calibri" w:cs="Calibri"/>
        </w:rPr>
        <w:t xml:space="preserve">Suchen und fragen… </w:t>
      </w:r>
      <w:r w:rsidR="00DE16E3">
        <w:rPr>
          <w:rFonts w:ascii="Calibri" w:hAnsi="Calibri" w:cs="Calibri"/>
        </w:rPr>
        <w:tab/>
      </w:r>
      <w:r w:rsidR="00DE16E3">
        <w:rPr>
          <w:rFonts w:ascii="Calibri" w:hAnsi="Calibri" w:cs="Calibri"/>
        </w:rPr>
        <w:tab/>
      </w:r>
      <w:r w:rsidR="00DE16E3">
        <w:rPr>
          <w:rFonts w:ascii="Calibri" w:hAnsi="Calibri" w:cs="Calibri"/>
        </w:rPr>
        <w:tab/>
      </w:r>
      <w:r w:rsidRPr="009B41ED">
        <w:rPr>
          <w:rFonts w:ascii="Calibri" w:hAnsi="Calibri" w:cs="Calibri"/>
        </w:rPr>
        <w:t>(Sonnenmusikant 13)</w:t>
      </w:r>
    </w:p>
    <w:p w14:paraId="7F5775C5" w14:textId="0601555A" w:rsidR="005656C0" w:rsidRPr="009B41ED" w:rsidRDefault="005656C0" w:rsidP="00F22E34">
      <w:pPr>
        <w:ind w:firstLine="708"/>
        <w:rPr>
          <w:rFonts w:ascii="Calibri" w:hAnsi="Calibri" w:cs="Calibri"/>
        </w:rPr>
      </w:pPr>
      <w:r w:rsidRPr="009B41ED">
        <w:rPr>
          <w:rFonts w:ascii="Calibri" w:hAnsi="Calibri" w:cs="Calibri"/>
        </w:rPr>
        <w:t xml:space="preserve">Voll Vertrauen gehe ich den Weg… </w:t>
      </w:r>
      <w:r w:rsidR="00DE16E3">
        <w:rPr>
          <w:rFonts w:ascii="Calibri" w:hAnsi="Calibri" w:cs="Calibri"/>
        </w:rPr>
        <w:tab/>
      </w:r>
      <w:r w:rsidRPr="009B41ED">
        <w:rPr>
          <w:rFonts w:ascii="Calibri" w:hAnsi="Calibri" w:cs="Calibri"/>
        </w:rPr>
        <w:t>(Sonnenmusikant 34)</w:t>
      </w:r>
    </w:p>
    <w:p w14:paraId="594E1202" w14:textId="77777777" w:rsidR="008C4465" w:rsidRPr="009B41ED" w:rsidRDefault="008C4465" w:rsidP="00CB13B7">
      <w:pPr>
        <w:rPr>
          <w:rFonts w:ascii="Calibri" w:hAnsi="Calibri" w:cs="Calibri"/>
        </w:rPr>
      </w:pPr>
    </w:p>
    <w:p w14:paraId="2315BD75" w14:textId="77777777" w:rsidR="008C4465" w:rsidRPr="009B41ED" w:rsidRDefault="008C4465" w:rsidP="00CB13B7">
      <w:pPr>
        <w:rPr>
          <w:rFonts w:ascii="Calibri" w:hAnsi="Calibri" w:cs="Calibri"/>
        </w:rPr>
      </w:pPr>
    </w:p>
    <w:p w14:paraId="1411E61B" w14:textId="77777777" w:rsidR="008C4465" w:rsidRPr="009B41ED" w:rsidRDefault="008C4465" w:rsidP="00CB13B7">
      <w:pPr>
        <w:rPr>
          <w:rFonts w:ascii="Calibri" w:hAnsi="Calibri" w:cs="Calibri"/>
        </w:rPr>
      </w:pPr>
    </w:p>
    <w:p w14:paraId="0253D950" w14:textId="13E56B0A" w:rsidR="009524AE" w:rsidRPr="00FA4511" w:rsidRDefault="008C4465" w:rsidP="002B7D12">
      <w:pPr>
        <w:rPr>
          <w:rFonts w:ascii="Calibri" w:hAnsi="Calibri" w:cs="Calibri"/>
        </w:rPr>
      </w:pPr>
      <w:r w:rsidRPr="009B41ED">
        <w:rPr>
          <w:rFonts w:ascii="Calibri" w:hAnsi="Calibri" w:cs="Calibri"/>
        </w:rPr>
        <w:br w:type="page"/>
      </w:r>
      <w:r w:rsidR="00767A7B" w:rsidRPr="009B41ED">
        <w:rPr>
          <w:rFonts w:ascii="Calibri" w:hAnsi="Calibri" w:cs="Calibri"/>
          <w:b/>
          <w:sz w:val="28"/>
          <w:szCs w:val="28"/>
        </w:rPr>
        <w:lastRenderedPageBreak/>
        <w:t xml:space="preserve">Stundengebet </w:t>
      </w:r>
      <w:r w:rsidR="00FA4511" w:rsidRPr="00FA4511">
        <w:rPr>
          <w:rFonts w:ascii="Calibri" w:hAnsi="Calibri" w:cs="Calibri"/>
          <w:sz w:val="28"/>
          <w:szCs w:val="28"/>
        </w:rPr>
        <w:t>(Variante 3)</w:t>
      </w:r>
    </w:p>
    <w:p w14:paraId="65C47F8B" w14:textId="77777777" w:rsidR="009524AE" w:rsidRPr="009B41ED" w:rsidRDefault="009524AE" w:rsidP="008C4465">
      <w:pPr>
        <w:tabs>
          <w:tab w:val="left" w:pos="0"/>
        </w:tabs>
        <w:jc w:val="both"/>
        <w:rPr>
          <w:rFonts w:ascii="Calibri" w:hAnsi="Calibri" w:cs="Calibri"/>
        </w:rPr>
      </w:pPr>
    </w:p>
    <w:p w14:paraId="3E5DDB27" w14:textId="77777777" w:rsidR="00F34B7D" w:rsidRPr="009B41ED" w:rsidRDefault="00F34B7D" w:rsidP="008C4465">
      <w:pPr>
        <w:tabs>
          <w:tab w:val="left" w:pos="0"/>
        </w:tabs>
        <w:jc w:val="both"/>
        <w:rPr>
          <w:rFonts w:ascii="Calibri" w:hAnsi="Calibri" w:cs="Calibri"/>
        </w:rPr>
      </w:pPr>
    </w:p>
    <w:p w14:paraId="31AD47FA" w14:textId="77777777" w:rsidR="00767A7B" w:rsidRPr="009B41ED" w:rsidRDefault="00767A7B" w:rsidP="00767A7B">
      <w:pPr>
        <w:rPr>
          <w:rFonts w:ascii="Calibri" w:hAnsi="Calibri" w:cs="Calibri"/>
          <w:b/>
        </w:rPr>
      </w:pPr>
      <w:r w:rsidRPr="009B41ED">
        <w:rPr>
          <w:rFonts w:ascii="Calibri" w:hAnsi="Calibri" w:cs="Calibri"/>
          <w:b/>
        </w:rPr>
        <w:t>Begrüßung</w:t>
      </w:r>
    </w:p>
    <w:p w14:paraId="5FAF0F5F" w14:textId="77777777" w:rsidR="00767A7B" w:rsidRPr="009B41ED" w:rsidRDefault="00767A7B" w:rsidP="00767A7B">
      <w:pPr>
        <w:rPr>
          <w:rFonts w:ascii="Calibri" w:hAnsi="Calibri" w:cs="Calibri"/>
        </w:rPr>
      </w:pPr>
    </w:p>
    <w:p w14:paraId="59ED8946" w14:textId="77777777" w:rsidR="00767A7B" w:rsidRPr="009B41ED" w:rsidRDefault="00767A7B" w:rsidP="00767A7B">
      <w:pPr>
        <w:rPr>
          <w:rFonts w:ascii="Calibri" w:hAnsi="Calibri" w:cs="Calibri"/>
        </w:rPr>
      </w:pPr>
      <w:r w:rsidRPr="009B41ED">
        <w:rPr>
          <w:rFonts w:ascii="Calibri" w:hAnsi="Calibri" w:cs="Calibri"/>
        </w:rPr>
        <w:t>Liebe Schwestern, liebe Brüder,</w:t>
      </w:r>
    </w:p>
    <w:p w14:paraId="08B83380" w14:textId="77777777" w:rsidR="00767A7B" w:rsidRPr="009B41ED" w:rsidRDefault="00767A7B" w:rsidP="00767A7B">
      <w:pPr>
        <w:rPr>
          <w:rFonts w:ascii="Calibri" w:hAnsi="Calibri" w:cs="Calibri"/>
        </w:rPr>
      </w:pPr>
    </w:p>
    <w:p w14:paraId="5B4C95C1" w14:textId="77777777" w:rsidR="00FA4511" w:rsidRPr="009B41ED" w:rsidRDefault="00FA4511" w:rsidP="00FA4511">
      <w:pPr>
        <w:rPr>
          <w:rFonts w:ascii="Calibri" w:hAnsi="Calibri" w:cs="Calibri"/>
        </w:rPr>
      </w:pPr>
      <w:r w:rsidRPr="009B41ED">
        <w:rPr>
          <w:rFonts w:ascii="Calibri" w:hAnsi="Calibri" w:cs="Calibri"/>
        </w:rPr>
        <w:t xml:space="preserve">ich begrüße Euch herzlich zu dieser Gebetszeit. In ihr gedenken wir in besonderer Weise des 800-jährigen </w:t>
      </w:r>
      <w:proofErr w:type="spellStart"/>
      <w:r w:rsidRPr="009B41ED">
        <w:rPr>
          <w:rFonts w:ascii="Calibri" w:hAnsi="Calibri" w:cs="Calibri"/>
        </w:rPr>
        <w:t>Transitus</w:t>
      </w:r>
      <w:proofErr w:type="spellEnd"/>
      <w:r w:rsidRPr="009B41ED">
        <w:rPr>
          <w:rFonts w:ascii="Calibri" w:hAnsi="Calibri" w:cs="Calibri"/>
        </w:rPr>
        <w:t xml:space="preserve"> des hl. Franziskus und seinem Weg durch die Zeit mit uns. Dieses Jubiläum wird in Form einer Gebetskette begangen. Ihren Abschluss findet die Gebetskette am 17. </w:t>
      </w:r>
      <w:r>
        <w:rPr>
          <w:rFonts w:ascii="Calibri" w:hAnsi="Calibri" w:cs="Calibri"/>
        </w:rPr>
        <w:t>Okto</w:t>
      </w:r>
      <w:r w:rsidRPr="009B41ED">
        <w:rPr>
          <w:rFonts w:ascii="Calibri" w:hAnsi="Calibri" w:cs="Calibri"/>
        </w:rPr>
        <w:t>ber 2026 beim Gottesdienst in Frankfurt.</w:t>
      </w:r>
    </w:p>
    <w:p w14:paraId="1500EA28" w14:textId="77777777" w:rsidR="00F34B7D" w:rsidRPr="009B41ED" w:rsidRDefault="00F34B7D" w:rsidP="00767A7B">
      <w:pPr>
        <w:rPr>
          <w:rFonts w:ascii="Calibri" w:hAnsi="Calibri" w:cs="Calibri"/>
        </w:rPr>
      </w:pPr>
    </w:p>
    <w:p w14:paraId="5F23CFCE" w14:textId="77777777" w:rsidR="00767A7B" w:rsidRPr="009B41ED" w:rsidRDefault="00767A7B" w:rsidP="00767A7B">
      <w:pPr>
        <w:rPr>
          <w:rFonts w:ascii="Calibri" w:hAnsi="Calibri" w:cs="Calibri"/>
          <w:i/>
        </w:rPr>
      </w:pPr>
      <w:r w:rsidRPr="009B41ED">
        <w:rPr>
          <w:rFonts w:ascii="Calibri" w:hAnsi="Calibri" w:cs="Calibri"/>
          <w:i/>
        </w:rPr>
        <w:t>[Kerze entzünden]</w:t>
      </w:r>
    </w:p>
    <w:p w14:paraId="7BE7F26A" w14:textId="77777777" w:rsidR="00F34B7D" w:rsidRPr="009B41ED" w:rsidRDefault="00F34B7D" w:rsidP="00767A7B">
      <w:pPr>
        <w:rPr>
          <w:rFonts w:ascii="Calibri" w:hAnsi="Calibri" w:cs="Calibri"/>
        </w:rPr>
      </w:pPr>
    </w:p>
    <w:p w14:paraId="0C4BD1E2" w14:textId="77777777" w:rsidR="00767A7B" w:rsidRPr="009B41ED" w:rsidRDefault="00767A7B" w:rsidP="00767A7B">
      <w:pPr>
        <w:rPr>
          <w:rFonts w:ascii="Calibri" w:hAnsi="Calibri" w:cs="Calibri"/>
        </w:rPr>
      </w:pPr>
      <w:r w:rsidRPr="009B41ED">
        <w:rPr>
          <w:rFonts w:ascii="Calibri" w:hAnsi="Calibri" w:cs="Calibri"/>
        </w:rPr>
        <w:t>Mit dem Entzünden dieser Kerze wissen wir den Herrn in unserer Mitte. Er schenkt uns sein Heil, Licht und Leben. Er möge die Dunkelheit unseres Herzens erleuchten, uns rechten Glauben schenken, eine gefestigte Hoffnung und eine tragfähige Liebe. Er gebe uns das rechte Erkennen, damit wir seinen Auftrag für unsere Zeit erfassen und in die Tat umsetzen können.</w:t>
      </w:r>
    </w:p>
    <w:p w14:paraId="53BF8ADD" w14:textId="77777777" w:rsidR="00531A8B" w:rsidRPr="009B41ED" w:rsidRDefault="00767A7B" w:rsidP="00767A7B">
      <w:pPr>
        <w:rPr>
          <w:rFonts w:ascii="Calibri" w:hAnsi="Calibri" w:cs="Calibri"/>
        </w:rPr>
      </w:pPr>
      <w:r w:rsidRPr="009B41ED">
        <w:rPr>
          <w:rFonts w:ascii="Calibri" w:hAnsi="Calibri" w:cs="Calibri"/>
        </w:rPr>
        <w:t xml:space="preserve">Im Gebet wissen wir uns mit den Schwestern und Brüdern der Franziskanischen Familie verbunden. In Dankbarkeit schauen wir auf die 25 Jahre gemeinsamen Weges zurück und bitten Gott, dass er uns in all den Veränderungsprozessen Kraft schenkt zur Gestaltung der Gegenwart und uns in eine gesegnete Zukunft führt. </w:t>
      </w:r>
    </w:p>
    <w:p w14:paraId="763F303A" w14:textId="28EC07E6" w:rsidR="00531A8B" w:rsidRDefault="00531A8B" w:rsidP="00767A7B">
      <w:pPr>
        <w:rPr>
          <w:rFonts w:ascii="Calibri" w:hAnsi="Calibri" w:cs="Calibri"/>
        </w:rPr>
      </w:pPr>
    </w:p>
    <w:p w14:paraId="01F7C911" w14:textId="77777777" w:rsidR="0010521F" w:rsidRPr="009B41ED" w:rsidRDefault="0010521F" w:rsidP="00767A7B">
      <w:pPr>
        <w:rPr>
          <w:rFonts w:ascii="Calibri" w:hAnsi="Calibri" w:cs="Calibri"/>
        </w:rPr>
      </w:pPr>
    </w:p>
    <w:p w14:paraId="712A0925" w14:textId="77777777" w:rsidR="00767A7B" w:rsidRPr="009B41ED" w:rsidRDefault="00767A7B" w:rsidP="00767A7B">
      <w:pPr>
        <w:rPr>
          <w:rFonts w:ascii="Calibri" w:hAnsi="Calibri" w:cs="Calibri"/>
        </w:rPr>
      </w:pPr>
      <w:r w:rsidRPr="009B41ED">
        <w:rPr>
          <w:rFonts w:ascii="Calibri" w:hAnsi="Calibri" w:cs="Calibri"/>
        </w:rPr>
        <w:t>So rufen wir zu i</w:t>
      </w:r>
      <w:r w:rsidR="00F34B7D" w:rsidRPr="009B41ED">
        <w:rPr>
          <w:rFonts w:ascii="Calibri" w:hAnsi="Calibri" w:cs="Calibri"/>
        </w:rPr>
        <w:t>hm:</w:t>
      </w:r>
    </w:p>
    <w:p w14:paraId="74ADB5D1" w14:textId="77777777" w:rsidR="00F34B7D" w:rsidRPr="009B41ED" w:rsidRDefault="00F34B7D" w:rsidP="00F34B7D">
      <w:pPr>
        <w:rPr>
          <w:rFonts w:ascii="Calibri" w:hAnsi="Calibri" w:cs="Calibri"/>
        </w:rPr>
      </w:pPr>
    </w:p>
    <w:p w14:paraId="472509FD" w14:textId="77777777" w:rsidR="00F34B7D" w:rsidRPr="009B41ED" w:rsidRDefault="00F34B7D" w:rsidP="00F34B7D">
      <w:pPr>
        <w:rPr>
          <w:rFonts w:ascii="Calibri" w:hAnsi="Calibri" w:cs="Calibri"/>
        </w:rPr>
      </w:pPr>
      <w:r w:rsidRPr="009B41ED">
        <w:rPr>
          <w:rFonts w:ascii="Calibri" w:hAnsi="Calibri" w:cs="Calibri"/>
        </w:rPr>
        <w:t>V: „O Gott, komm uns zu Hilfe…“</w:t>
      </w:r>
    </w:p>
    <w:p w14:paraId="72FCFA83" w14:textId="77777777" w:rsidR="00F34B7D" w:rsidRPr="009B41ED" w:rsidRDefault="00271D7F" w:rsidP="00F34B7D">
      <w:pPr>
        <w:rPr>
          <w:rFonts w:ascii="Calibri" w:hAnsi="Calibri" w:cs="Calibri"/>
        </w:rPr>
      </w:pPr>
      <w:r w:rsidRPr="009B41ED">
        <w:rPr>
          <w:rFonts w:ascii="Calibri" w:hAnsi="Calibri" w:cs="Calibri"/>
        </w:rPr>
        <w:t>A: „Herr, eile uns</w:t>
      </w:r>
      <w:r w:rsidR="00F34B7D" w:rsidRPr="009B41ED">
        <w:rPr>
          <w:rFonts w:ascii="Calibri" w:hAnsi="Calibri" w:cs="Calibri"/>
        </w:rPr>
        <w:t xml:space="preserve"> zu helfen… Ehre sei dem Vater…“</w:t>
      </w:r>
    </w:p>
    <w:p w14:paraId="6E2357FE" w14:textId="77777777" w:rsidR="00767A7B" w:rsidRPr="009B41ED" w:rsidRDefault="00767A7B" w:rsidP="00767A7B">
      <w:pPr>
        <w:rPr>
          <w:rFonts w:ascii="Calibri" w:hAnsi="Calibri" w:cs="Calibri"/>
        </w:rPr>
      </w:pPr>
    </w:p>
    <w:p w14:paraId="5CF39465" w14:textId="77777777" w:rsidR="00F34B7D" w:rsidRPr="009B41ED" w:rsidRDefault="00F34B7D" w:rsidP="008C4465">
      <w:pPr>
        <w:tabs>
          <w:tab w:val="left" w:pos="0"/>
        </w:tabs>
        <w:jc w:val="both"/>
        <w:rPr>
          <w:rFonts w:ascii="Calibri" w:hAnsi="Calibri" w:cs="Calibri"/>
          <w:b/>
        </w:rPr>
      </w:pPr>
    </w:p>
    <w:p w14:paraId="248B7163" w14:textId="77777777" w:rsidR="0010521F" w:rsidRDefault="0010521F" w:rsidP="008C4465">
      <w:pPr>
        <w:tabs>
          <w:tab w:val="left" w:pos="0"/>
        </w:tabs>
        <w:jc w:val="both"/>
        <w:rPr>
          <w:rFonts w:ascii="Calibri" w:hAnsi="Calibri" w:cs="Calibri"/>
          <w:b/>
        </w:rPr>
      </w:pPr>
    </w:p>
    <w:p w14:paraId="262D2483" w14:textId="77777777" w:rsidR="0010521F" w:rsidRDefault="0010521F" w:rsidP="008C4465">
      <w:pPr>
        <w:tabs>
          <w:tab w:val="left" w:pos="0"/>
        </w:tabs>
        <w:jc w:val="both"/>
        <w:rPr>
          <w:rFonts w:ascii="Calibri" w:hAnsi="Calibri" w:cs="Calibri"/>
          <w:b/>
        </w:rPr>
      </w:pPr>
    </w:p>
    <w:p w14:paraId="0790E0E7" w14:textId="6EB4B914" w:rsidR="009524AE" w:rsidRPr="009B41ED" w:rsidRDefault="009524AE" w:rsidP="008C4465">
      <w:pPr>
        <w:tabs>
          <w:tab w:val="left" w:pos="0"/>
        </w:tabs>
        <w:jc w:val="both"/>
        <w:rPr>
          <w:rFonts w:ascii="Calibri" w:hAnsi="Calibri" w:cs="Calibri"/>
          <w:b/>
        </w:rPr>
      </w:pPr>
      <w:r w:rsidRPr="009B41ED">
        <w:rPr>
          <w:rFonts w:ascii="Calibri" w:hAnsi="Calibri" w:cs="Calibri"/>
          <w:b/>
        </w:rPr>
        <w:t>Eröffnung</w:t>
      </w:r>
    </w:p>
    <w:p w14:paraId="5C10BB35" w14:textId="77777777" w:rsidR="00B35B81" w:rsidRPr="009B41ED" w:rsidRDefault="00B35B81" w:rsidP="00B35B81">
      <w:pPr>
        <w:tabs>
          <w:tab w:val="left" w:pos="0"/>
        </w:tabs>
        <w:jc w:val="both"/>
        <w:rPr>
          <w:rFonts w:ascii="Calibri" w:hAnsi="Calibri" w:cs="Calibri"/>
          <w:bCs/>
        </w:rPr>
      </w:pPr>
    </w:p>
    <w:p w14:paraId="08EAD06D" w14:textId="77777777" w:rsidR="00B35B81" w:rsidRPr="009B41ED" w:rsidRDefault="00B35B81" w:rsidP="00B35B81">
      <w:pPr>
        <w:tabs>
          <w:tab w:val="left" w:pos="0"/>
        </w:tabs>
        <w:jc w:val="both"/>
        <w:rPr>
          <w:rFonts w:ascii="Calibri" w:hAnsi="Calibri" w:cs="Calibri"/>
        </w:rPr>
      </w:pPr>
      <w:r w:rsidRPr="009B41ED">
        <w:rPr>
          <w:rFonts w:ascii="Calibri" w:hAnsi="Calibri" w:cs="Calibri"/>
        </w:rPr>
        <w:t>Herr, öffne meine Lippen.</w:t>
      </w:r>
    </w:p>
    <w:p w14:paraId="334A95DA" w14:textId="77777777" w:rsidR="00B35B81" w:rsidRPr="009B41ED" w:rsidRDefault="00B35B81" w:rsidP="00B35B81">
      <w:pPr>
        <w:tabs>
          <w:tab w:val="left" w:pos="0"/>
        </w:tabs>
        <w:jc w:val="both"/>
        <w:rPr>
          <w:rFonts w:ascii="Calibri" w:hAnsi="Calibri" w:cs="Calibri"/>
        </w:rPr>
      </w:pPr>
      <w:r w:rsidRPr="009B41ED">
        <w:rPr>
          <w:rFonts w:ascii="Calibri" w:hAnsi="Calibri" w:cs="Calibri"/>
        </w:rPr>
        <w:t xml:space="preserve">Damit mein Mund Dein Lob verkünde </w:t>
      </w:r>
    </w:p>
    <w:p w14:paraId="4F63A522" w14:textId="77777777" w:rsidR="00B35B81" w:rsidRPr="009B41ED" w:rsidRDefault="00B35B81" w:rsidP="00B35B81">
      <w:pPr>
        <w:tabs>
          <w:tab w:val="left" w:pos="0"/>
        </w:tabs>
        <w:jc w:val="both"/>
        <w:rPr>
          <w:rFonts w:ascii="Calibri" w:hAnsi="Calibri" w:cs="Calibri"/>
        </w:rPr>
      </w:pPr>
      <w:r w:rsidRPr="009B41ED">
        <w:rPr>
          <w:rFonts w:ascii="Calibri" w:hAnsi="Calibri" w:cs="Calibri"/>
        </w:rPr>
        <w:t>und gute Worte finde.</w:t>
      </w:r>
    </w:p>
    <w:p w14:paraId="3CC2FA7E" w14:textId="77777777" w:rsidR="00B35B81" w:rsidRPr="009B41ED" w:rsidRDefault="00B35B81" w:rsidP="00B35B81">
      <w:pPr>
        <w:tabs>
          <w:tab w:val="left" w:pos="0"/>
        </w:tabs>
        <w:jc w:val="both"/>
        <w:rPr>
          <w:rFonts w:ascii="Calibri" w:hAnsi="Calibri" w:cs="Calibri"/>
        </w:rPr>
      </w:pPr>
    </w:p>
    <w:p w14:paraId="1F109841" w14:textId="77777777" w:rsidR="00B35B81" w:rsidRPr="009B41ED" w:rsidRDefault="00B35B81" w:rsidP="00B35B81">
      <w:pPr>
        <w:tabs>
          <w:tab w:val="left" w:pos="0"/>
        </w:tabs>
        <w:jc w:val="both"/>
        <w:rPr>
          <w:rFonts w:ascii="Calibri" w:hAnsi="Calibri" w:cs="Calibri"/>
        </w:rPr>
      </w:pPr>
      <w:r w:rsidRPr="009B41ED">
        <w:rPr>
          <w:rFonts w:ascii="Calibri" w:hAnsi="Calibri" w:cs="Calibri"/>
        </w:rPr>
        <w:t>Herr, öffne meine Augen.</w:t>
      </w:r>
    </w:p>
    <w:p w14:paraId="5AADBF57" w14:textId="77777777" w:rsidR="00B35B81" w:rsidRPr="009B41ED" w:rsidRDefault="00B35B81" w:rsidP="00B35B81">
      <w:pPr>
        <w:tabs>
          <w:tab w:val="left" w:pos="0"/>
        </w:tabs>
        <w:jc w:val="both"/>
        <w:rPr>
          <w:rFonts w:ascii="Calibri" w:hAnsi="Calibri" w:cs="Calibri"/>
        </w:rPr>
      </w:pPr>
      <w:r w:rsidRPr="009B41ED">
        <w:rPr>
          <w:rFonts w:ascii="Calibri" w:hAnsi="Calibri" w:cs="Calibri"/>
        </w:rPr>
        <w:t>Damit ich Deine Herrlichkeit bestaune</w:t>
      </w:r>
    </w:p>
    <w:p w14:paraId="5692629E" w14:textId="77777777" w:rsidR="00B35B81" w:rsidRPr="009B41ED" w:rsidRDefault="00B35B81" w:rsidP="00B35B81">
      <w:pPr>
        <w:tabs>
          <w:tab w:val="left" w:pos="0"/>
        </w:tabs>
        <w:jc w:val="both"/>
        <w:rPr>
          <w:rFonts w:ascii="Calibri" w:hAnsi="Calibri" w:cs="Calibri"/>
        </w:rPr>
      </w:pPr>
      <w:r w:rsidRPr="009B41ED">
        <w:rPr>
          <w:rFonts w:ascii="Calibri" w:hAnsi="Calibri" w:cs="Calibri"/>
        </w:rPr>
        <w:t>und die Not der Menschen sehe.</w:t>
      </w:r>
    </w:p>
    <w:p w14:paraId="48DE2476" w14:textId="77777777" w:rsidR="00B35B81" w:rsidRPr="009B41ED" w:rsidRDefault="00B35B81" w:rsidP="00B35B81">
      <w:pPr>
        <w:tabs>
          <w:tab w:val="left" w:pos="0"/>
        </w:tabs>
        <w:jc w:val="both"/>
        <w:rPr>
          <w:rFonts w:ascii="Calibri" w:hAnsi="Calibri" w:cs="Calibri"/>
        </w:rPr>
      </w:pPr>
    </w:p>
    <w:p w14:paraId="0D298D46" w14:textId="77777777" w:rsidR="00B35B81" w:rsidRPr="009B41ED" w:rsidRDefault="00B35B81" w:rsidP="00B35B81">
      <w:pPr>
        <w:tabs>
          <w:tab w:val="left" w:pos="0"/>
        </w:tabs>
        <w:jc w:val="both"/>
        <w:rPr>
          <w:rFonts w:ascii="Calibri" w:hAnsi="Calibri" w:cs="Calibri"/>
        </w:rPr>
      </w:pPr>
      <w:r w:rsidRPr="009B41ED">
        <w:rPr>
          <w:rFonts w:ascii="Calibri" w:hAnsi="Calibri" w:cs="Calibri"/>
        </w:rPr>
        <w:t>Herr, öffne meine Ohren.</w:t>
      </w:r>
    </w:p>
    <w:p w14:paraId="0E1D7812" w14:textId="77777777" w:rsidR="00B35B81" w:rsidRPr="009B41ED" w:rsidRDefault="00B35B81" w:rsidP="00B35B81">
      <w:pPr>
        <w:tabs>
          <w:tab w:val="left" w:pos="0"/>
        </w:tabs>
        <w:jc w:val="both"/>
        <w:rPr>
          <w:rFonts w:ascii="Calibri" w:hAnsi="Calibri" w:cs="Calibri"/>
        </w:rPr>
      </w:pPr>
      <w:r w:rsidRPr="009B41ED">
        <w:rPr>
          <w:rFonts w:ascii="Calibri" w:hAnsi="Calibri" w:cs="Calibri"/>
        </w:rPr>
        <w:t>Damit ich Dein Wort vernehme</w:t>
      </w:r>
    </w:p>
    <w:p w14:paraId="1B940283" w14:textId="77777777" w:rsidR="00B35B81" w:rsidRPr="009B41ED" w:rsidRDefault="00B35B81" w:rsidP="00B35B81">
      <w:pPr>
        <w:tabs>
          <w:tab w:val="left" w:pos="0"/>
        </w:tabs>
        <w:jc w:val="both"/>
        <w:rPr>
          <w:rFonts w:ascii="Calibri" w:hAnsi="Calibri" w:cs="Calibri"/>
        </w:rPr>
      </w:pPr>
      <w:r w:rsidRPr="009B41ED">
        <w:rPr>
          <w:rFonts w:ascii="Calibri" w:hAnsi="Calibri" w:cs="Calibri"/>
        </w:rPr>
        <w:t>und den Schrei der Armen höre.</w:t>
      </w:r>
    </w:p>
    <w:p w14:paraId="1831295E" w14:textId="77777777" w:rsidR="00B35B81" w:rsidRPr="009B41ED" w:rsidRDefault="00B35B81" w:rsidP="00B35B81">
      <w:pPr>
        <w:tabs>
          <w:tab w:val="left" w:pos="0"/>
        </w:tabs>
        <w:jc w:val="both"/>
        <w:rPr>
          <w:rFonts w:ascii="Calibri" w:hAnsi="Calibri" w:cs="Calibri"/>
        </w:rPr>
      </w:pPr>
    </w:p>
    <w:p w14:paraId="310CC375" w14:textId="77777777" w:rsidR="00B35B81" w:rsidRPr="009B41ED" w:rsidRDefault="00B35B81" w:rsidP="00B35B81">
      <w:pPr>
        <w:tabs>
          <w:tab w:val="left" w:pos="0"/>
        </w:tabs>
        <w:jc w:val="both"/>
        <w:rPr>
          <w:rFonts w:ascii="Calibri" w:hAnsi="Calibri" w:cs="Calibri"/>
        </w:rPr>
      </w:pPr>
      <w:r w:rsidRPr="009B41ED">
        <w:rPr>
          <w:rFonts w:ascii="Calibri" w:hAnsi="Calibri" w:cs="Calibri"/>
        </w:rPr>
        <w:t>Herr, öffne meine Nase.</w:t>
      </w:r>
    </w:p>
    <w:p w14:paraId="51B31DD8" w14:textId="77777777" w:rsidR="00B35B81" w:rsidRPr="009B41ED" w:rsidRDefault="00B35B81" w:rsidP="00B35B81">
      <w:pPr>
        <w:tabs>
          <w:tab w:val="left" w:pos="0"/>
        </w:tabs>
        <w:jc w:val="both"/>
        <w:rPr>
          <w:rFonts w:ascii="Calibri" w:hAnsi="Calibri" w:cs="Calibri"/>
        </w:rPr>
      </w:pPr>
      <w:r w:rsidRPr="009B41ED">
        <w:rPr>
          <w:rFonts w:ascii="Calibri" w:hAnsi="Calibri" w:cs="Calibri"/>
        </w:rPr>
        <w:t>Damit ich Deinen Wohlgeruch wahrnehme</w:t>
      </w:r>
    </w:p>
    <w:p w14:paraId="5F8CC61A" w14:textId="77777777" w:rsidR="00B35B81" w:rsidRPr="009B41ED" w:rsidRDefault="00B35B81" w:rsidP="00B35B81">
      <w:pPr>
        <w:tabs>
          <w:tab w:val="left" w:pos="0"/>
        </w:tabs>
        <w:jc w:val="both"/>
        <w:rPr>
          <w:rFonts w:ascii="Calibri" w:hAnsi="Calibri" w:cs="Calibri"/>
        </w:rPr>
      </w:pPr>
      <w:r w:rsidRPr="009B41ED">
        <w:rPr>
          <w:rFonts w:ascii="Calibri" w:hAnsi="Calibri" w:cs="Calibri"/>
        </w:rPr>
        <w:t>und den Duft aller Dinge empfange.</w:t>
      </w:r>
    </w:p>
    <w:p w14:paraId="3698BD18" w14:textId="77777777" w:rsidR="00B35B81" w:rsidRPr="009B41ED" w:rsidRDefault="00B35B81" w:rsidP="00B35B81">
      <w:pPr>
        <w:tabs>
          <w:tab w:val="left" w:pos="0"/>
        </w:tabs>
        <w:jc w:val="both"/>
        <w:rPr>
          <w:rFonts w:ascii="Calibri" w:hAnsi="Calibri" w:cs="Calibri"/>
        </w:rPr>
      </w:pPr>
    </w:p>
    <w:p w14:paraId="1C9B1FE8" w14:textId="77777777" w:rsidR="00B35B81" w:rsidRPr="009B41ED" w:rsidRDefault="00B35B81" w:rsidP="00B35B81">
      <w:pPr>
        <w:tabs>
          <w:tab w:val="left" w:pos="0"/>
        </w:tabs>
        <w:jc w:val="both"/>
        <w:rPr>
          <w:rFonts w:ascii="Calibri" w:hAnsi="Calibri" w:cs="Calibri"/>
        </w:rPr>
      </w:pPr>
      <w:r w:rsidRPr="009B41ED">
        <w:rPr>
          <w:rFonts w:ascii="Calibri" w:hAnsi="Calibri" w:cs="Calibri"/>
        </w:rPr>
        <w:t>Herr, öffne mein Gesicht.</w:t>
      </w:r>
    </w:p>
    <w:p w14:paraId="0623C720" w14:textId="77777777" w:rsidR="00B35B81" w:rsidRPr="009B41ED" w:rsidRDefault="00B35B81" w:rsidP="00B35B81">
      <w:pPr>
        <w:tabs>
          <w:tab w:val="left" w:pos="0"/>
        </w:tabs>
        <w:jc w:val="both"/>
        <w:rPr>
          <w:rFonts w:ascii="Calibri" w:hAnsi="Calibri" w:cs="Calibri"/>
        </w:rPr>
      </w:pPr>
      <w:r w:rsidRPr="009B41ED">
        <w:rPr>
          <w:rFonts w:ascii="Calibri" w:hAnsi="Calibri" w:cs="Calibri"/>
        </w:rPr>
        <w:t>Damit ich Dir zugewandt lebe</w:t>
      </w:r>
    </w:p>
    <w:p w14:paraId="259AC0D0" w14:textId="77777777" w:rsidR="00B35B81" w:rsidRPr="009B41ED" w:rsidRDefault="00B35B81" w:rsidP="00B35B81">
      <w:pPr>
        <w:tabs>
          <w:tab w:val="left" w:pos="0"/>
        </w:tabs>
        <w:jc w:val="both"/>
        <w:rPr>
          <w:rFonts w:ascii="Calibri" w:hAnsi="Calibri" w:cs="Calibri"/>
        </w:rPr>
      </w:pPr>
      <w:r w:rsidRPr="009B41ED">
        <w:rPr>
          <w:rFonts w:ascii="Calibri" w:hAnsi="Calibri" w:cs="Calibri"/>
        </w:rPr>
        <w:t>und allen offen begegne.</w:t>
      </w:r>
    </w:p>
    <w:p w14:paraId="3CE3A927" w14:textId="77777777" w:rsidR="00B35B81" w:rsidRPr="009B41ED" w:rsidRDefault="00B35B81" w:rsidP="00B35B81">
      <w:pPr>
        <w:tabs>
          <w:tab w:val="left" w:pos="0"/>
        </w:tabs>
        <w:jc w:val="both"/>
        <w:rPr>
          <w:rFonts w:ascii="Calibri" w:hAnsi="Calibri" w:cs="Calibri"/>
        </w:rPr>
      </w:pPr>
    </w:p>
    <w:p w14:paraId="04DD22D9" w14:textId="77777777" w:rsidR="00B35B81" w:rsidRPr="009B41ED" w:rsidRDefault="00B35B81" w:rsidP="00B35B81">
      <w:pPr>
        <w:tabs>
          <w:tab w:val="left" w:pos="0"/>
        </w:tabs>
        <w:jc w:val="both"/>
        <w:rPr>
          <w:rFonts w:ascii="Calibri" w:hAnsi="Calibri" w:cs="Calibri"/>
        </w:rPr>
      </w:pPr>
      <w:r w:rsidRPr="009B41ED">
        <w:rPr>
          <w:rFonts w:ascii="Calibri" w:hAnsi="Calibri" w:cs="Calibri"/>
        </w:rPr>
        <w:t>Herr, öffne mein Herz.</w:t>
      </w:r>
    </w:p>
    <w:p w14:paraId="328EA4F7" w14:textId="77777777" w:rsidR="00B35B81" w:rsidRPr="009B41ED" w:rsidRDefault="00B35B81" w:rsidP="00B35B81">
      <w:pPr>
        <w:tabs>
          <w:tab w:val="left" w:pos="0"/>
        </w:tabs>
        <w:jc w:val="both"/>
        <w:rPr>
          <w:rFonts w:ascii="Calibri" w:hAnsi="Calibri" w:cs="Calibri"/>
        </w:rPr>
      </w:pPr>
      <w:r w:rsidRPr="009B41ED">
        <w:rPr>
          <w:rFonts w:ascii="Calibri" w:hAnsi="Calibri" w:cs="Calibri"/>
        </w:rPr>
        <w:t>Damit ich Raum habe für Dich</w:t>
      </w:r>
    </w:p>
    <w:p w14:paraId="255B722C" w14:textId="77777777" w:rsidR="00B35B81" w:rsidRPr="009B41ED" w:rsidRDefault="00B35B81" w:rsidP="00B35B81">
      <w:pPr>
        <w:tabs>
          <w:tab w:val="left" w:pos="0"/>
        </w:tabs>
        <w:jc w:val="both"/>
        <w:rPr>
          <w:rFonts w:ascii="Calibri" w:hAnsi="Calibri" w:cs="Calibri"/>
        </w:rPr>
      </w:pPr>
      <w:r w:rsidRPr="009B41ED">
        <w:rPr>
          <w:rFonts w:ascii="Calibri" w:hAnsi="Calibri" w:cs="Calibri"/>
        </w:rPr>
        <w:t>und gute Gefühle für alle Menschen.</w:t>
      </w:r>
    </w:p>
    <w:p w14:paraId="4037BEAD" w14:textId="77777777" w:rsidR="00B35B81" w:rsidRPr="009B41ED" w:rsidRDefault="00B35B81" w:rsidP="00B35B81">
      <w:pPr>
        <w:tabs>
          <w:tab w:val="left" w:pos="0"/>
        </w:tabs>
        <w:jc w:val="both"/>
        <w:rPr>
          <w:rFonts w:ascii="Calibri" w:hAnsi="Calibri" w:cs="Calibri"/>
        </w:rPr>
      </w:pPr>
    </w:p>
    <w:p w14:paraId="359AD1A2" w14:textId="77777777" w:rsidR="00B35B81" w:rsidRPr="009B41ED" w:rsidRDefault="00B35B81" w:rsidP="00B35B81">
      <w:pPr>
        <w:tabs>
          <w:tab w:val="left" w:pos="0"/>
        </w:tabs>
        <w:jc w:val="both"/>
        <w:rPr>
          <w:rFonts w:ascii="Calibri" w:hAnsi="Calibri" w:cs="Calibri"/>
        </w:rPr>
      </w:pPr>
      <w:r w:rsidRPr="009B41ED">
        <w:rPr>
          <w:rFonts w:ascii="Calibri" w:hAnsi="Calibri" w:cs="Calibri"/>
        </w:rPr>
        <w:t>Herr, öffne meine Hände.</w:t>
      </w:r>
    </w:p>
    <w:p w14:paraId="0F690514" w14:textId="77777777" w:rsidR="00B35B81" w:rsidRPr="009B41ED" w:rsidRDefault="00B35B81" w:rsidP="00B35B81">
      <w:pPr>
        <w:tabs>
          <w:tab w:val="left" w:pos="0"/>
        </w:tabs>
        <w:jc w:val="both"/>
        <w:rPr>
          <w:rFonts w:ascii="Calibri" w:hAnsi="Calibri" w:cs="Calibri"/>
        </w:rPr>
      </w:pPr>
      <w:r w:rsidRPr="009B41ED">
        <w:rPr>
          <w:rFonts w:ascii="Calibri" w:hAnsi="Calibri" w:cs="Calibri"/>
        </w:rPr>
        <w:t>Damit ich die Fülle des Lebens fasse</w:t>
      </w:r>
    </w:p>
    <w:p w14:paraId="4AF47FD8" w14:textId="77777777" w:rsidR="00B35B81" w:rsidRPr="009B41ED" w:rsidRDefault="00B35B81" w:rsidP="00B35B81">
      <w:pPr>
        <w:tabs>
          <w:tab w:val="left" w:pos="0"/>
        </w:tabs>
        <w:jc w:val="both"/>
        <w:rPr>
          <w:rFonts w:ascii="Calibri" w:hAnsi="Calibri" w:cs="Calibri"/>
        </w:rPr>
      </w:pPr>
      <w:r w:rsidRPr="009B41ED">
        <w:rPr>
          <w:rFonts w:ascii="Calibri" w:hAnsi="Calibri" w:cs="Calibri"/>
        </w:rPr>
        <w:t>und reich bin im Geben.</w:t>
      </w:r>
    </w:p>
    <w:p w14:paraId="20D9686C" w14:textId="77777777" w:rsidR="00F34B7D" w:rsidRPr="009B41ED" w:rsidRDefault="00F34B7D" w:rsidP="00B35B81">
      <w:pPr>
        <w:tabs>
          <w:tab w:val="left" w:pos="0"/>
        </w:tabs>
        <w:ind w:firstLine="720"/>
        <w:jc w:val="both"/>
        <w:rPr>
          <w:rFonts w:ascii="Calibri" w:hAnsi="Calibri" w:cs="Calibri"/>
        </w:rPr>
      </w:pPr>
    </w:p>
    <w:p w14:paraId="4F87C0BD" w14:textId="77777777" w:rsidR="00B35B81" w:rsidRPr="009B41ED" w:rsidRDefault="00B35B81" w:rsidP="00B35B81">
      <w:pPr>
        <w:tabs>
          <w:tab w:val="left" w:pos="0"/>
        </w:tabs>
        <w:ind w:firstLine="720"/>
        <w:jc w:val="both"/>
        <w:rPr>
          <w:rFonts w:ascii="Calibri" w:hAnsi="Calibri" w:cs="Calibri"/>
          <w:b/>
          <w:bCs/>
        </w:rPr>
      </w:pPr>
      <w:r w:rsidRPr="009B41ED">
        <w:rPr>
          <w:rFonts w:ascii="Calibri" w:hAnsi="Calibri" w:cs="Calibri"/>
        </w:rPr>
        <w:t>(Anton Rotzetter)</w:t>
      </w:r>
    </w:p>
    <w:p w14:paraId="25F9F3C5" w14:textId="77777777" w:rsidR="00B35B81" w:rsidRPr="009B41ED" w:rsidRDefault="00B35B81" w:rsidP="008C4465">
      <w:pPr>
        <w:tabs>
          <w:tab w:val="left" w:pos="0"/>
        </w:tabs>
        <w:jc w:val="both"/>
        <w:rPr>
          <w:rFonts w:ascii="Calibri" w:hAnsi="Calibri" w:cs="Calibri"/>
          <w:b/>
        </w:rPr>
      </w:pPr>
    </w:p>
    <w:p w14:paraId="02778975" w14:textId="77777777" w:rsidR="009524AE" w:rsidRPr="009B41ED" w:rsidRDefault="009524AE" w:rsidP="008C4465">
      <w:pPr>
        <w:tabs>
          <w:tab w:val="left" w:pos="0"/>
        </w:tabs>
        <w:jc w:val="both"/>
        <w:rPr>
          <w:rFonts w:ascii="Calibri" w:hAnsi="Calibri" w:cs="Calibri"/>
          <w:b/>
        </w:rPr>
      </w:pPr>
      <w:r w:rsidRPr="009B41ED">
        <w:rPr>
          <w:rFonts w:ascii="Calibri" w:hAnsi="Calibri" w:cs="Calibri"/>
          <w:b/>
        </w:rPr>
        <w:lastRenderedPageBreak/>
        <w:t>Hymnus</w:t>
      </w:r>
    </w:p>
    <w:p w14:paraId="3EE10DA5" w14:textId="77777777" w:rsidR="009524AE" w:rsidRPr="009B41ED" w:rsidRDefault="009524AE" w:rsidP="008C4465">
      <w:pPr>
        <w:tabs>
          <w:tab w:val="left" w:pos="0"/>
        </w:tabs>
        <w:jc w:val="both"/>
        <w:rPr>
          <w:rFonts w:ascii="Calibri" w:hAnsi="Calibri" w:cs="Calibri"/>
        </w:rPr>
      </w:pPr>
    </w:p>
    <w:p w14:paraId="446AD2C3" w14:textId="77777777" w:rsidR="009524AE" w:rsidRPr="009B41ED" w:rsidRDefault="009524AE" w:rsidP="009524AE">
      <w:pPr>
        <w:tabs>
          <w:tab w:val="left" w:pos="0"/>
        </w:tabs>
        <w:jc w:val="both"/>
        <w:rPr>
          <w:rFonts w:ascii="Calibri" w:hAnsi="Calibri" w:cs="Calibri"/>
        </w:rPr>
      </w:pPr>
      <w:r w:rsidRPr="009B41ED">
        <w:rPr>
          <w:rFonts w:ascii="Calibri" w:hAnsi="Calibri" w:cs="Calibri"/>
        </w:rPr>
        <w:t>Ich bin da, mein Gott, da vor dir. Mein Gott, ich bin da.</w:t>
      </w:r>
    </w:p>
    <w:p w14:paraId="5124569C" w14:textId="77777777" w:rsidR="009524AE" w:rsidRPr="009B41ED" w:rsidRDefault="009524AE" w:rsidP="009524AE">
      <w:pPr>
        <w:tabs>
          <w:tab w:val="left" w:pos="0"/>
        </w:tabs>
        <w:jc w:val="both"/>
        <w:rPr>
          <w:rFonts w:ascii="Calibri" w:hAnsi="Calibri" w:cs="Calibri"/>
        </w:rPr>
      </w:pPr>
      <w:r w:rsidRPr="009B41ED">
        <w:rPr>
          <w:rFonts w:ascii="Calibri" w:hAnsi="Calibri" w:cs="Calibri"/>
        </w:rPr>
        <w:t>Ich bin da, mein Gott, für dein Wort. Mein Gott, ich bin da.</w:t>
      </w:r>
    </w:p>
    <w:p w14:paraId="7A1B7B5B" w14:textId="77777777" w:rsidR="009524AE" w:rsidRPr="009B41ED" w:rsidRDefault="009524AE" w:rsidP="009524AE">
      <w:pPr>
        <w:tabs>
          <w:tab w:val="left" w:pos="0"/>
        </w:tabs>
        <w:jc w:val="both"/>
        <w:rPr>
          <w:rFonts w:ascii="Calibri" w:hAnsi="Calibri" w:cs="Calibri"/>
        </w:rPr>
      </w:pPr>
      <w:r w:rsidRPr="009B41ED">
        <w:rPr>
          <w:rFonts w:ascii="Calibri" w:hAnsi="Calibri" w:cs="Calibri"/>
        </w:rPr>
        <w:t>Ich bin da, mein Gott, wenn du rufst. Mein Gott, ich bin da.</w:t>
      </w:r>
    </w:p>
    <w:p w14:paraId="0B58465A" w14:textId="77777777" w:rsidR="00F34B7D" w:rsidRPr="009B41ED" w:rsidRDefault="00F34B7D" w:rsidP="009524AE">
      <w:pPr>
        <w:tabs>
          <w:tab w:val="left" w:pos="0"/>
        </w:tabs>
        <w:jc w:val="both"/>
        <w:rPr>
          <w:rFonts w:ascii="Calibri" w:hAnsi="Calibri" w:cs="Calibri"/>
        </w:rPr>
      </w:pPr>
    </w:p>
    <w:p w14:paraId="548F9A93" w14:textId="77777777" w:rsidR="009524AE" w:rsidRPr="009B41ED" w:rsidRDefault="009524AE" w:rsidP="009524AE">
      <w:pPr>
        <w:tabs>
          <w:tab w:val="left" w:pos="0"/>
        </w:tabs>
        <w:jc w:val="both"/>
        <w:rPr>
          <w:rFonts w:ascii="Calibri" w:hAnsi="Calibri" w:cs="Calibri"/>
        </w:rPr>
      </w:pPr>
      <w:r w:rsidRPr="009B41ED">
        <w:rPr>
          <w:rFonts w:ascii="Calibri" w:hAnsi="Calibri" w:cs="Calibri"/>
        </w:rPr>
        <w:t>Ich bin da, mein Gott, für dein Reich. Mein Gott, ich bin da.</w:t>
      </w:r>
    </w:p>
    <w:p w14:paraId="2429D5DE" w14:textId="77777777" w:rsidR="009524AE" w:rsidRPr="009B41ED" w:rsidRDefault="009524AE" w:rsidP="009524AE">
      <w:pPr>
        <w:tabs>
          <w:tab w:val="left" w:pos="0"/>
        </w:tabs>
        <w:jc w:val="both"/>
        <w:rPr>
          <w:rFonts w:ascii="Calibri" w:hAnsi="Calibri" w:cs="Calibri"/>
        </w:rPr>
      </w:pPr>
      <w:r w:rsidRPr="009B41ED">
        <w:rPr>
          <w:rFonts w:ascii="Calibri" w:hAnsi="Calibri" w:cs="Calibri"/>
        </w:rPr>
        <w:t>Ich bin da, mein Gott, als dein Brot. Mein Gott, ich bin da.</w:t>
      </w:r>
    </w:p>
    <w:p w14:paraId="73FE5EAB" w14:textId="77777777" w:rsidR="009524AE" w:rsidRPr="009B41ED" w:rsidRDefault="009524AE" w:rsidP="009524AE">
      <w:pPr>
        <w:tabs>
          <w:tab w:val="left" w:pos="0"/>
        </w:tabs>
        <w:jc w:val="both"/>
        <w:rPr>
          <w:rFonts w:ascii="Calibri" w:hAnsi="Calibri" w:cs="Calibri"/>
        </w:rPr>
      </w:pPr>
      <w:r w:rsidRPr="009B41ED">
        <w:rPr>
          <w:rFonts w:ascii="Calibri" w:hAnsi="Calibri" w:cs="Calibri"/>
        </w:rPr>
        <w:t>Ich bin da, mein Gott, als deine Hand. Mein Gott, ich bin da.</w:t>
      </w:r>
    </w:p>
    <w:p w14:paraId="0082A8BB" w14:textId="77777777" w:rsidR="00F34B7D" w:rsidRPr="009B41ED" w:rsidRDefault="00F34B7D" w:rsidP="009524AE">
      <w:pPr>
        <w:tabs>
          <w:tab w:val="left" w:pos="0"/>
        </w:tabs>
        <w:jc w:val="both"/>
        <w:rPr>
          <w:rFonts w:ascii="Calibri" w:hAnsi="Calibri" w:cs="Calibri"/>
        </w:rPr>
      </w:pPr>
    </w:p>
    <w:p w14:paraId="2F8FC2E9" w14:textId="77777777" w:rsidR="009524AE" w:rsidRPr="009B41ED" w:rsidRDefault="009524AE" w:rsidP="009524AE">
      <w:pPr>
        <w:tabs>
          <w:tab w:val="left" w:pos="0"/>
        </w:tabs>
        <w:jc w:val="both"/>
        <w:rPr>
          <w:rFonts w:ascii="Calibri" w:hAnsi="Calibri" w:cs="Calibri"/>
        </w:rPr>
      </w:pPr>
      <w:r w:rsidRPr="009B41ED">
        <w:rPr>
          <w:rFonts w:ascii="Calibri" w:hAnsi="Calibri" w:cs="Calibri"/>
        </w:rPr>
        <w:t>Ich bin da, mein Gott, als dein Mund. Mein Gott, ich bin da.</w:t>
      </w:r>
    </w:p>
    <w:p w14:paraId="3935283B" w14:textId="77777777" w:rsidR="009524AE" w:rsidRPr="009B41ED" w:rsidRDefault="009524AE" w:rsidP="009524AE">
      <w:pPr>
        <w:tabs>
          <w:tab w:val="left" w:pos="0"/>
        </w:tabs>
        <w:jc w:val="both"/>
        <w:rPr>
          <w:rFonts w:ascii="Calibri" w:hAnsi="Calibri" w:cs="Calibri"/>
        </w:rPr>
      </w:pPr>
      <w:r w:rsidRPr="009B41ED">
        <w:rPr>
          <w:rFonts w:ascii="Calibri" w:hAnsi="Calibri" w:cs="Calibri"/>
        </w:rPr>
        <w:t>Ich bin da, mein Gott, als dein Herz. Mein Gott, ich bin da.</w:t>
      </w:r>
    </w:p>
    <w:p w14:paraId="47553EA1" w14:textId="77777777" w:rsidR="009524AE" w:rsidRPr="009B41ED" w:rsidRDefault="009524AE" w:rsidP="009524AE">
      <w:pPr>
        <w:tabs>
          <w:tab w:val="left" w:pos="0"/>
        </w:tabs>
        <w:jc w:val="both"/>
        <w:rPr>
          <w:rFonts w:ascii="Calibri" w:hAnsi="Calibri" w:cs="Calibri"/>
        </w:rPr>
      </w:pPr>
      <w:r w:rsidRPr="009B41ED">
        <w:rPr>
          <w:rFonts w:ascii="Calibri" w:hAnsi="Calibri" w:cs="Calibri"/>
        </w:rPr>
        <w:t>Ich bin da, mein Gott, da vor dir. Mein Gott, ich bin da.</w:t>
      </w:r>
    </w:p>
    <w:p w14:paraId="2C508AE5" w14:textId="77777777" w:rsidR="009524AE" w:rsidRPr="009B41ED" w:rsidRDefault="009524AE" w:rsidP="009524AE">
      <w:pPr>
        <w:tabs>
          <w:tab w:val="left" w:pos="0"/>
        </w:tabs>
        <w:jc w:val="both"/>
        <w:rPr>
          <w:rFonts w:ascii="Calibri" w:hAnsi="Calibri" w:cs="Calibri"/>
        </w:rPr>
      </w:pPr>
    </w:p>
    <w:p w14:paraId="28ED35F4" w14:textId="77777777" w:rsidR="009524AE" w:rsidRPr="009B41ED" w:rsidRDefault="009524AE" w:rsidP="009524AE">
      <w:pPr>
        <w:tabs>
          <w:tab w:val="left" w:pos="0"/>
        </w:tabs>
        <w:jc w:val="both"/>
        <w:rPr>
          <w:rFonts w:ascii="Calibri" w:hAnsi="Calibri" w:cs="Calibri"/>
        </w:rPr>
      </w:pPr>
      <w:r w:rsidRPr="009B41ED">
        <w:rPr>
          <w:rFonts w:ascii="Calibri" w:hAnsi="Calibri" w:cs="Calibri"/>
        </w:rPr>
        <w:t xml:space="preserve">Ich bin da, mein Gott, mit meiner Sehnsucht. </w:t>
      </w:r>
    </w:p>
    <w:p w14:paraId="2F3BA569" w14:textId="77777777" w:rsidR="009524AE" w:rsidRPr="009B41ED" w:rsidRDefault="009524AE" w:rsidP="009524AE">
      <w:pPr>
        <w:tabs>
          <w:tab w:val="left" w:pos="0"/>
        </w:tabs>
        <w:jc w:val="both"/>
        <w:rPr>
          <w:rFonts w:ascii="Calibri" w:hAnsi="Calibri" w:cs="Calibri"/>
        </w:rPr>
      </w:pPr>
      <w:r w:rsidRPr="009B41ED">
        <w:rPr>
          <w:rFonts w:ascii="Calibri" w:hAnsi="Calibri" w:cs="Calibri"/>
        </w:rPr>
        <w:t>Mein Gott, ich bin da.</w:t>
      </w:r>
    </w:p>
    <w:p w14:paraId="1E4589D5" w14:textId="77777777" w:rsidR="009524AE" w:rsidRPr="009B41ED" w:rsidRDefault="009524AE" w:rsidP="009524AE">
      <w:pPr>
        <w:tabs>
          <w:tab w:val="left" w:pos="0"/>
        </w:tabs>
        <w:ind w:firstLine="720"/>
        <w:jc w:val="both"/>
        <w:rPr>
          <w:rFonts w:ascii="Calibri" w:hAnsi="Calibri" w:cs="Calibri"/>
        </w:rPr>
      </w:pPr>
      <w:r w:rsidRPr="009B41ED">
        <w:rPr>
          <w:rFonts w:ascii="Calibri" w:hAnsi="Calibri" w:cs="Calibri"/>
        </w:rPr>
        <w:t xml:space="preserve">Ich bin da, mein Gott, mit meiner Hoffnung. </w:t>
      </w:r>
    </w:p>
    <w:p w14:paraId="6CC57E4D" w14:textId="77777777" w:rsidR="009524AE" w:rsidRPr="009B41ED" w:rsidRDefault="009524AE" w:rsidP="009524AE">
      <w:pPr>
        <w:tabs>
          <w:tab w:val="left" w:pos="0"/>
        </w:tabs>
        <w:ind w:firstLine="720"/>
        <w:jc w:val="both"/>
        <w:rPr>
          <w:rFonts w:ascii="Calibri" w:hAnsi="Calibri" w:cs="Calibri"/>
        </w:rPr>
      </w:pPr>
      <w:r w:rsidRPr="009B41ED">
        <w:rPr>
          <w:rFonts w:ascii="Calibri" w:hAnsi="Calibri" w:cs="Calibri"/>
        </w:rPr>
        <w:t>Mein Gott, ich bin da.</w:t>
      </w:r>
    </w:p>
    <w:p w14:paraId="6F8B4C93" w14:textId="77777777" w:rsidR="009524AE" w:rsidRPr="009B41ED" w:rsidRDefault="009524AE" w:rsidP="009524AE">
      <w:pPr>
        <w:tabs>
          <w:tab w:val="left" w:pos="0"/>
        </w:tabs>
        <w:jc w:val="both"/>
        <w:rPr>
          <w:rFonts w:ascii="Calibri" w:hAnsi="Calibri" w:cs="Calibri"/>
        </w:rPr>
      </w:pPr>
      <w:r w:rsidRPr="009B41ED">
        <w:rPr>
          <w:rFonts w:ascii="Calibri" w:hAnsi="Calibri" w:cs="Calibri"/>
        </w:rPr>
        <w:t xml:space="preserve">Ich bin da, mein Gott, mit meinem Glauben. </w:t>
      </w:r>
    </w:p>
    <w:p w14:paraId="4E05A64D" w14:textId="77777777" w:rsidR="009524AE" w:rsidRPr="009B41ED" w:rsidRDefault="009524AE" w:rsidP="009524AE">
      <w:pPr>
        <w:tabs>
          <w:tab w:val="left" w:pos="0"/>
        </w:tabs>
        <w:jc w:val="both"/>
        <w:rPr>
          <w:rFonts w:ascii="Calibri" w:hAnsi="Calibri" w:cs="Calibri"/>
        </w:rPr>
      </w:pPr>
      <w:r w:rsidRPr="009B41ED">
        <w:rPr>
          <w:rFonts w:ascii="Calibri" w:hAnsi="Calibri" w:cs="Calibri"/>
        </w:rPr>
        <w:t>Mein Gott, ich bin da.</w:t>
      </w:r>
    </w:p>
    <w:p w14:paraId="49C9BE66" w14:textId="77777777" w:rsidR="009524AE" w:rsidRPr="009B41ED" w:rsidRDefault="009524AE" w:rsidP="009524AE">
      <w:pPr>
        <w:tabs>
          <w:tab w:val="left" w:pos="0"/>
        </w:tabs>
        <w:ind w:firstLine="720"/>
        <w:jc w:val="both"/>
        <w:rPr>
          <w:rFonts w:ascii="Calibri" w:hAnsi="Calibri" w:cs="Calibri"/>
        </w:rPr>
      </w:pPr>
      <w:r w:rsidRPr="009B41ED">
        <w:rPr>
          <w:rFonts w:ascii="Calibri" w:hAnsi="Calibri" w:cs="Calibri"/>
        </w:rPr>
        <w:t xml:space="preserve">Ich bin da, mein Gott, mit meiner Liebe. </w:t>
      </w:r>
    </w:p>
    <w:p w14:paraId="5B9A3482" w14:textId="77777777" w:rsidR="009524AE" w:rsidRPr="009B41ED" w:rsidRDefault="009524AE" w:rsidP="009524AE">
      <w:pPr>
        <w:tabs>
          <w:tab w:val="left" w:pos="0"/>
        </w:tabs>
        <w:ind w:firstLine="720"/>
        <w:jc w:val="both"/>
        <w:rPr>
          <w:rFonts w:ascii="Calibri" w:hAnsi="Calibri" w:cs="Calibri"/>
        </w:rPr>
      </w:pPr>
      <w:r w:rsidRPr="009B41ED">
        <w:rPr>
          <w:rFonts w:ascii="Calibri" w:hAnsi="Calibri" w:cs="Calibri"/>
        </w:rPr>
        <w:t>Mein Gott, ich bin da.</w:t>
      </w:r>
    </w:p>
    <w:p w14:paraId="45DD36D1" w14:textId="77777777" w:rsidR="009524AE" w:rsidRPr="009B41ED" w:rsidRDefault="009524AE" w:rsidP="009524AE">
      <w:pPr>
        <w:tabs>
          <w:tab w:val="left" w:pos="0"/>
        </w:tabs>
        <w:jc w:val="both"/>
        <w:rPr>
          <w:rFonts w:ascii="Calibri" w:hAnsi="Calibri" w:cs="Calibri"/>
        </w:rPr>
      </w:pPr>
      <w:r w:rsidRPr="009B41ED">
        <w:rPr>
          <w:rFonts w:ascii="Calibri" w:hAnsi="Calibri" w:cs="Calibri"/>
        </w:rPr>
        <w:t xml:space="preserve">Ich bin da, mein Gott, mit meinen Zweifeln. </w:t>
      </w:r>
    </w:p>
    <w:p w14:paraId="528CD6BA" w14:textId="77777777" w:rsidR="009524AE" w:rsidRPr="009B41ED" w:rsidRDefault="009524AE" w:rsidP="009524AE">
      <w:pPr>
        <w:tabs>
          <w:tab w:val="left" w:pos="0"/>
        </w:tabs>
        <w:jc w:val="both"/>
        <w:rPr>
          <w:rFonts w:ascii="Calibri" w:hAnsi="Calibri" w:cs="Calibri"/>
        </w:rPr>
      </w:pPr>
      <w:r w:rsidRPr="009B41ED">
        <w:rPr>
          <w:rFonts w:ascii="Calibri" w:hAnsi="Calibri" w:cs="Calibri"/>
        </w:rPr>
        <w:t>Mein Gott, ich bin da.</w:t>
      </w:r>
    </w:p>
    <w:p w14:paraId="00167F81" w14:textId="77777777" w:rsidR="009524AE" w:rsidRPr="009B41ED" w:rsidRDefault="009524AE" w:rsidP="009524AE">
      <w:pPr>
        <w:tabs>
          <w:tab w:val="left" w:pos="0"/>
        </w:tabs>
        <w:ind w:firstLine="720"/>
        <w:jc w:val="both"/>
        <w:rPr>
          <w:rFonts w:ascii="Calibri" w:hAnsi="Calibri" w:cs="Calibri"/>
        </w:rPr>
      </w:pPr>
      <w:r w:rsidRPr="009B41ED">
        <w:rPr>
          <w:rFonts w:ascii="Calibri" w:hAnsi="Calibri" w:cs="Calibri"/>
        </w:rPr>
        <w:t xml:space="preserve">Ich bin da, mein Gott, mit meinem Dunkel. </w:t>
      </w:r>
    </w:p>
    <w:p w14:paraId="7A263AD9" w14:textId="77777777" w:rsidR="009524AE" w:rsidRPr="009B41ED" w:rsidRDefault="009524AE" w:rsidP="009524AE">
      <w:pPr>
        <w:tabs>
          <w:tab w:val="left" w:pos="0"/>
        </w:tabs>
        <w:ind w:firstLine="720"/>
        <w:jc w:val="both"/>
        <w:rPr>
          <w:rFonts w:ascii="Calibri" w:hAnsi="Calibri" w:cs="Calibri"/>
        </w:rPr>
      </w:pPr>
      <w:r w:rsidRPr="009B41ED">
        <w:rPr>
          <w:rFonts w:ascii="Calibri" w:hAnsi="Calibri" w:cs="Calibri"/>
        </w:rPr>
        <w:t>Mein Gott, ich bin da.</w:t>
      </w:r>
    </w:p>
    <w:p w14:paraId="27AC7F83" w14:textId="77777777" w:rsidR="009524AE" w:rsidRPr="009B41ED" w:rsidRDefault="009524AE" w:rsidP="009524AE">
      <w:pPr>
        <w:tabs>
          <w:tab w:val="left" w:pos="0"/>
        </w:tabs>
        <w:jc w:val="both"/>
        <w:rPr>
          <w:rFonts w:ascii="Calibri" w:hAnsi="Calibri" w:cs="Calibri"/>
        </w:rPr>
      </w:pPr>
      <w:r w:rsidRPr="009B41ED">
        <w:rPr>
          <w:rFonts w:ascii="Calibri" w:hAnsi="Calibri" w:cs="Calibri"/>
        </w:rPr>
        <w:t xml:space="preserve">Ich bin da, mein Gott, mit meinem Lachen. </w:t>
      </w:r>
    </w:p>
    <w:p w14:paraId="1FA47C44" w14:textId="77777777" w:rsidR="009524AE" w:rsidRPr="009B41ED" w:rsidRDefault="009524AE" w:rsidP="009524AE">
      <w:pPr>
        <w:tabs>
          <w:tab w:val="left" w:pos="0"/>
        </w:tabs>
        <w:jc w:val="both"/>
        <w:rPr>
          <w:rFonts w:ascii="Calibri" w:hAnsi="Calibri" w:cs="Calibri"/>
        </w:rPr>
      </w:pPr>
      <w:r w:rsidRPr="009B41ED">
        <w:rPr>
          <w:rFonts w:ascii="Calibri" w:hAnsi="Calibri" w:cs="Calibri"/>
        </w:rPr>
        <w:t>Mein Gott, ich bin da.</w:t>
      </w:r>
    </w:p>
    <w:p w14:paraId="043FEE9C" w14:textId="77777777" w:rsidR="009524AE" w:rsidRPr="009B41ED" w:rsidRDefault="009524AE" w:rsidP="009524AE">
      <w:pPr>
        <w:tabs>
          <w:tab w:val="left" w:pos="0"/>
        </w:tabs>
        <w:ind w:firstLine="720"/>
        <w:jc w:val="both"/>
        <w:rPr>
          <w:rFonts w:ascii="Calibri" w:hAnsi="Calibri" w:cs="Calibri"/>
        </w:rPr>
      </w:pPr>
      <w:r w:rsidRPr="009B41ED">
        <w:rPr>
          <w:rFonts w:ascii="Calibri" w:hAnsi="Calibri" w:cs="Calibri"/>
        </w:rPr>
        <w:t xml:space="preserve">Ich bin da, mein Gott, mit meinem Weinen. </w:t>
      </w:r>
    </w:p>
    <w:p w14:paraId="23B1891A" w14:textId="77777777" w:rsidR="009524AE" w:rsidRPr="009B41ED" w:rsidRDefault="009524AE" w:rsidP="009524AE">
      <w:pPr>
        <w:tabs>
          <w:tab w:val="left" w:pos="0"/>
        </w:tabs>
        <w:ind w:firstLine="720"/>
        <w:jc w:val="both"/>
        <w:rPr>
          <w:rFonts w:ascii="Calibri" w:hAnsi="Calibri" w:cs="Calibri"/>
        </w:rPr>
      </w:pPr>
      <w:r w:rsidRPr="009B41ED">
        <w:rPr>
          <w:rFonts w:ascii="Calibri" w:hAnsi="Calibri" w:cs="Calibri"/>
        </w:rPr>
        <w:t>Mein Gott, ich bin da.</w:t>
      </w:r>
    </w:p>
    <w:p w14:paraId="6CE56749" w14:textId="77777777" w:rsidR="009524AE" w:rsidRPr="009B41ED" w:rsidRDefault="009524AE" w:rsidP="009524AE">
      <w:pPr>
        <w:tabs>
          <w:tab w:val="left" w:pos="0"/>
        </w:tabs>
        <w:jc w:val="both"/>
        <w:rPr>
          <w:rFonts w:ascii="Calibri" w:hAnsi="Calibri" w:cs="Calibri"/>
        </w:rPr>
      </w:pPr>
      <w:r w:rsidRPr="009B41ED">
        <w:rPr>
          <w:rFonts w:ascii="Calibri" w:hAnsi="Calibri" w:cs="Calibri"/>
        </w:rPr>
        <w:t xml:space="preserve">Ich bin da, mein Gott, mit meinem Sprechen. </w:t>
      </w:r>
    </w:p>
    <w:p w14:paraId="37B8483E" w14:textId="77777777" w:rsidR="009524AE" w:rsidRPr="009B41ED" w:rsidRDefault="009524AE" w:rsidP="009524AE">
      <w:pPr>
        <w:tabs>
          <w:tab w:val="left" w:pos="0"/>
        </w:tabs>
        <w:jc w:val="both"/>
        <w:rPr>
          <w:rFonts w:ascii="Calibri" w:hAnsi="Calibri" w:cs="Calibri"/>
        </w:rPr>
      </w:pPr>
      <w:r w:rsidRPr="009B41ED">
        <w:rPr>
          <w:rFonts w:ascii="Calibri" w:hAnsi="Calibri" w:cs="Calibri"/>
        </w:rPr>
        <w:t>Mein Gott, ich bin da.</w:t>
      </w:r>
    </w:p>
    <w:p w14:paraId="33B83B94" w14:textId="77777777" w:rsidR="009524AE" w:rsidRPr="009B41ED" w:rsidRDefault="009524AE" w:rsidP="009524AE">
      <w:pPr>
        <w:tabs>
          <w:tab w:val="left" w:pos="0"/>
        </w:tabs>
        <w:ind w:firstLine="720"/>
        <w:jc w:val="both"/>
        <w:rPr>
          <w:rFonts w:ascii="Calibri" w:hAnsi="Calibri" w:cs="Calibri"/>
        </w:rPr>
      </w:pPr>
      <w:r w:rsidRPr="009B41ED">
        <w:rPr>
          <w:rFonts w:ascii="Calibri" w:hAnsi="Calibri" w:cs="Calibri"/>
        </w:rPr>
        <w:t xml:space="preserve">Ich bin da, mein Gott, mit meinem Schweigen. </w:t>
      </w:r>
    </w:p>
    <w:p w14:paraId="3DD27A6D" w14:textId="77777777" w:rsidR="009524AE" w:rsidRPr="009B41ED" w:rsidRDefault="009524AE" w:rsidP="009524AE">
      <w:pPr>
        <w:tabs>
          <w:tab w:val="left" w:pos="0"/>
        </w:tabs>
        <w:ind w:firstLine="720"/>
        <w:jc w:val="both"/>
        <w:rPr>
          <w:rFonts w:ascii="Calibri" w:hAnsi="Calibri" w:cs="Calibri"/>
        </w:rPr>
      </w:pPr>
      <w:r w:rsidRPr="009B41ED">
        <w:rPr>
          <w:rFonts w:ascii="Calibri" w:hAnsi="Calibri" w:cs="Calibri"/>
        </w:rPr>
        <w:t>Mein Gott, ich bin da.</w:t>
      </w:r>
    </w:p>
    <w:p w14:paraId="3E5033FF" w14:textId="77777777" w:rsidR="008C4465" w:rsidRPr="009B41ED" w:rsidRDefault="008C4465" w:rsidP="008C4465">
      <w:pPr>
        <w:tabs>
          <w:tab w:val="left" w:pos="0"/>
        </w:tabs>
        <w:jc w:val="both"/>
        <w:rPr>
          <w:rFonts w:ascii="Calibri" w:hAnsi="Calibri" w:cs="Calibri"/>
          <w:b/>
          <w:bCs/>
        </w:rPr>
      </w:pPr>
      <w:r w:rsidRPr="009B41ED">
        <w:rPr>
          <w:rFonts w:ascii="Calibri" w:hAnsi="Calibri" w:cs="Calibri"/>
          <w:b/>
          <w:bCs/>
          <w:iCs/>
        </w:rPr>
        <w:lastRenderedPageBreak/>
        <w:t>Psalm 1</w:t>
      </w:r>
    </w:p>
    <w:p w14:paraId="25E79EF8" w14:textId="77777777" w:rsidR="008C4465" w:rsidRPr="009B41ED" w:rsidRDefault="008C4465" w:rsidP="008C4465">
      <w:pPr>
        <w:tabs>
          <w:tab w:val="left" w:pos="0"/>
        </w:tabs>
        <w:jc w:val="both"/>
        <w:rPr>
          <w:rFonts w:ascii="Calibri" w:hAnsi="Calibri" w:cs="Calibri"/>
          <w:b/>
          <w:bCs/>
          <w:sz w:val="28"/>
          <w:szCs w:val="28"/>
        </w:rPr>
      </w:pPr>
    </w:p>
    <w:p w14:paraId="41CA680F" w14:textId="77777777" w:rsidR="008C4465" w:rsidRPr="009B41ED" w:rsidRDefault="008C4465" w:rsidP="008C4465">
      <w:pPr>
        <w:tabs>
          <w:tab w:val="left" w:pos="0"/>
        </w:tabs>
        <w:jc w:val="both"/>
        <w:rPr>
          <w:rFonts w:ascii="Calibri" w:hAnsi="Calibri" w:cs="Calibri"/>
          <w:bCs/>
          <w:i/>
        </w:rPr>
      </w:pPr>
      <w:r w:rsidRPr="009B41ED">
        <w:rPr>
          <w:rFonts w:ascii="Calibri" w:hAnsi="Calibri" w:cs="Calibri"/>
          <w:bCs/>
          <w:i/>
        </w:rPr>
        <w:t>Lobet und preiset meinen Herrn,</w:t>
      </w:r>
    </w:p>
    <w:p w14:paraId="0D06EABC" w14:textId="77777777" w:rsidR="008C4465" w:rsidRPr="009B41ED" w:rsidRDefault="008C4465" w:rsidP="008C4465">
      <w:pPr>
        <w:tabs>
          <w:tab w:val="left" w:pos="0"/>
        </w:tabs>
        <w:jc w:val="both"/>
        <w:rPr>
          <w:rFonts w:ascii="Calibri" w:hAnsi="Calibri" w:cs="Calibri"/>
          <w:i/>
        </w:rPr>
      </w:pPr>
      <w:r w:rsidRPr="009B41ED">
        <w:rPr>
          <w:rFonts w:ascii="Calibri" w:hAnsi="Calibri" w:cs="Calibri"/>
          <w:bCs/>
          <w:i/>
        </w:rPr>
        <w:t>dankt ihm und dient ihm in großer Demut</w:t>
      </w:r>
      <w:r w:rsidR="00273BAB" w:rsidRPr="009B41ED">
        <w:rPr>
          <w:rFonts w:ascii="Calibri" w:hAnsi="Calibri" w:cs="Calibri"/>
          <w:bCs/>
          <w:i/>
        </w:rPr>
        <w:t>.</w:t>
      </w:r>
    </w:p>
    <w:p w14:paraId="5D67D542" w14:textId="77777777" w:rsidR="008C4465" w:rsidRPr="009B41ED" w:rsidRDefault="008C4465" w:rsidP="008C4465">
      <w:pPr>
        <w:tabs>
          <w:tab w:val="left" w:pos="0"/>
        </w:tabs>
        <w:jc w:val="both"/>
        <w:rPr>
          <w:rFonts w:ascii="Calibri" w:hAnsi="Calibri" w:cs="Calibri"/>
        </w:rPr>
      </w:pPr>
    </w:p>
    <w:p w14:paraId="736D3032" w14:textId="77777777" w:rsidR="008C4465" w:rsidRPr="009B41ED" w:rsidRDefault="008C4465" w:rsidP="008C4465">
      <w:pPr>
        <w:tabs>
          <w:tab w:val="left" w:pos="0"/>
        </w:tabs>
        <w:jc w:val="both"/>
        <w:rPr>
          <w:rFonts w:ascii="Calibri" w:hAnsi="Calibri" w:cs="Calibri"/>
        </w:rPr>
      </w:pPr>
      <w:r w:rsidRPr="009B41ED">
        <w:rPr>
          <w:rFonts w:ascii="Calibri" w:hAnsi="Calibri" w:cs="Calibri"/>
        </w:rPr>
        <w:t xml:space="preserve">Kommt, </w:t>
      </w:r>
      <w:r w:rsidR="009524AE" w:rsidRPr="009B41ED">
        <w:rPr>
          <w:rFonts w:ascii="Calibri" w:hAnsi="Calibri" w:cs="Calibri"/>
        </w:rPr>
        <w:t>lasst</w:t>
      </w:r>
      <w:r w:rsidRPr="009B41ED">
        <w:rPr>
          <w:rFonts w:ascii="Calibri" w:hAnsi="Calibri" w:cs="Calibri"/>
        </w:rPr>
        <w:t xml:space="preserve"> uns niederfallen</w:t>
      </w:r>
    </w:p>
    <w:p w14:paraId="3EDEEB98" w14:textId="77777777" w:rsidR="008C4465" w:rsidRPr="009B41ED" w:rsidRDefault="008C4465" w:rsidP="008C4465">
      <w:pPr>
        <w:tabs>
          <w:tab w:val="left" w:pos="0"/>
        </w:tabs>
        <w:jc w:val="both"/>
        <w:rPr>
          <w:rFonts w:ascii="Calibri" w:hAnsi="Calibri" w:cs="Calibri"/>
        </w:rPr>
      </w:pPr>
      <w:r w:rsidRPr="009B41ED">
        <w:rPr>
          <w:rFonts w:ascii="Calibri" w:hAnsi="Calibri" w:cs="Calibri"/>
        </w:rPr>
        <w:t>und anbeten das Geheimnis unseres Lebens.</w:t>
      </w:r>
    </w:p>
    <w:p w14:paraId="090102C2" w14:textId="77777777" w:rsidR="008C4465" w:rsidRPr="009B41ED" w:rsidRDefault="008C4465" w:rsidP="008C4465">
      <w:pPr>
        <w:tabs>
          <w:tab w:val="left" w:pos="0"/>
        </w:tabs>
        <w:jc w:val="both"/>
        <w:rPr>
          <w:rFonts w:ascii="Calibri" w:hAnsi="Calibri" w:cs="Calibri"/>
        </w:rPr>
      </w:pPr>
      <w:r w:rsidRPr="009B41ED">
        <w:rPr>
          <w:rFonts w:ascii="Calibri" w:hAnsi="Calibri" w:cs="Calibri"/>
        </w:rPr>
        <w:t xml:space="preserve">Kommt, </w:t>
      </w:r>
      <w:r w:rsidR="009524AE" w:rsidRPr="009B41ED">
        <w:rPr>
          <w:rFonts w:ascii="Calibri" w:hAnsi="Calibri" w:cs="Calibri"/>
        </w:rPr>
        <w:t>lasst</w:t>
      </w:r>
      <w:r w:rsidRPr="009B41ED">
        <w:rPr>
          <w:rFonts w:ascii="Calibri" w:hAnsi="Calibri" w:cs="Calibri"/>
        </w:rPr>
        <w:t xml:space="preserve"> uns niederfallen</w:t>
      </w:r>
    </w:p>
    <w:p w14:paraId="06D38C78" w14:textId="77777777" w:rsidR="008C4465" w:rsidRPr="009B41ED" w:rsidRDefault="008C4465" w:rsidP="008C4465">
      <w:pPr>
        <w:tabs>
          <w:tab w:val="left" w:pos="0"/>
        </w:tabs>
        <w:jc w:val="both"/>
        <w:rPr>
          <w:rFonts w:ascii="Calibri" w:hAnsi="Calibri" w:cs="Calibri"/>
        </w:rPr>
      </w:pPr>
      <w:r w:rsidRPr="009B41ED">
        <w:rPr>
          <w:rFonts w:ascii="Calibri" w:hAnsi="Calibri" w:cs="Calibri"/>
        </w:rPr>
        <w:t>und bewundern den Grund unseres Seins.</w:t>
      </w:r>
    </w:p>
    <w:p w14:paraId="7CC08FB6" w14:textId="77777777" w:rsidR="008C4465" w:rsidRPr="009B41ED" w:rsidRDefault="008C4465" w:rsidP="008C4465">
      <w:pPr>
        <w:tabs>
          <w:tab w:val="left" w:pos="0"/>
        </w:tabs>
        <w:jc w:val="both"/>
        <w:rPr>
          <w:rFonts w:ascii="Calibri" w:hAnsi="Calibri" w:cs="Calibri"/>
        </w:rPr>
      </w:pPr>
    </w:p>
    <w:p w14:paraId="02563B32" w14:textId="77777777" w:rsidR="008C4465" w:rsidRPr="009B41ED" w:rsidRDefault="008C4465" w:rsidP="008C4465">
      <w:pPr>
        <w:tabs>
          <w:tab w:val="left" w:pos="0"/>
        </w:tabs>
        <w:jc w:val="both"/>
        <w:rPr>
          <w:rFonts w:ascii="Calibri" w:hAnsi="Calibri" w:cs="Calibri"/>
        </w:rPr>
      </w:pPr>
      <w:r w:rsidRPr="009B41ED">
        <w:rPr>
          <w:rFonts w:ascii="Calibri" w:hAnsi="Calibri" w:cs="Calibri"/>
          <w:i/>
          <w:iCs/>
        </w:rPr>
        <w:t>A: Antiphon</w:t>
      </w:r>
    </w:p>
    <w:p w14:paraId="4129AD3A" w14:textId="77777777" w:rsidR="008C4465" w:rsidRPr="009B41ED" w:rsidRDefault="008C4465" w:rsidP="008C4465">
      <w:pPr>
        <w:tabs>
          <w:tab w:val="left" w:pos="0"/>
        </w:tabs>
        <w:jc w:val="both"/>
        <w:rPr>
          <w:rFonts w:ascii="Calibri" w:hAnsi="Calibri" w:cs="Calibri"/>
        </w:rPr>
      </w:pPr>
    </w:p>
    <w:p w14:paraId="76E76F86" w14:textId="77777777" w:rsidR="008C4465" w:rsidRPr="009B41ED" w:rsidRDefault="008C4465" w:rsidP="008C4465">
      <w:pPr>
        <w:tabs>
          <w:tab w:val="left" w:pos="0"/>
        </w:tabs>
        <w:jc w:val="both"/>
        <w:rPr>
          <w:rFonts w:ascii="Calibri" w:hAnsi="Calibri" w:cs="Calibri"/>
        </w:rPr>
      </w:pPr>
      <w:r w:rsidRPr="009B41ED">
        <w:rPr>
          <w:rFonts w:ascii="Calibri" w:hAnsi="Calibri" w:cs="Calibri"/>
        </w:rPr>
        <w:t>Denn wir gehören nicht uns selbst,</w:t>
      </w:r>
    </w:p>
    <w:p w14:paraId="27AE5647" w14:textId="77777777" w:rsidR="008C4465" w:rsidRPr="009B41ED" w:rsidRDefault="008C4465" w:rsidP="008C4465">
      <w:pPr>
        <w:tabs>
          <w:tab w:val="left" w:pos="0"/>
        </w:tabs>
        <w:jc w:val="both"/>
        <w:rPr>
          <w:rFonts w:ascii="Calibri" w:hAnsi="Calibri" w:cs="Calibri"/>
        </w:rPr>
      </w:pPr>
      <w:r w:rsidRPr="009B41ED">
        <w:rPr>
          <w:rFonts w:ascii="Calibri" w:hAnsi="Calibri" w:cs="Calibri"/>
        </w:rPr>
        <w:t>sondern dem, der uns geschaffen hat.</w:t>
      </w:r>
    </w:p>
    <w:p w14:paraId="6630992A" w14:textId="77777777" w:rsidR="008C4465" w:rsidRPr="009B41ED" w:rsidRDefault="008C4465" w:rsidP="008C4465">
      <w:pPr>
        <w:tabs>
          <w:tab w:val="left" w:pos="0"/>
        </w:tabs>
        <w:jc w:val="both"/>
        <w:rPr>
          <w:rFonts w:ascii="Calibri" w:hAnsi="Calibri" w:cs="Calibri"/>
        </w:rPr>
      </w:pPr>
      <w:r w:rsidRPr="009B41ED">
        <w:rPr>
          <w:rFonts w:ascii="Calibri" w:hAnsi="Calibri" w:cs="Calibri"/>
        </w:rPr>
        <w:t>Wir sind eingefügt in diese Welt,</w:t>
      </w:r>
    </w:p>
    <w:p w14:paraId="7170C303" w14:textId="77777777" w:rsidR="008C4465" w:rsidRPr="009B41ED" w:rsidRDefault="008C4465" w:rsidP="008C4465">
      <w:pPr>
        <w:tabs>
          <w:tab w:val="left" w:pos="0"/>
        </w:tabs>
        <w:jc w:val="both"/>
        <w:rPr>
          <w:rFonts w:ascii="Calibri" w:hAnsi="Calibri" w:cs="Calibri"/>
        </w:rPr>
      </w:pPr>
      <w:r w:rsidRPr="009B41ED">
        <w:rPr>
          <w:rFonts w:ascii="Calibri" w:hAnsi="Calibri" w:cs="Calibri"/>
        </w:rPr>
        <w:t>ausgeliefert den Wechselfällen des Lebens,</w:t>
      </w:r>
    </w:p>
    <w:p w14:paraId="0DF6335E" w14:textId="77777777" w:rsidR="008C4465" w:rsidRPr="009B41ED" w:rsidRDefault="008C4465" w:rsidP="008C4465">
      <w:pPr>
        <w:tabs>
          <w:tab w:val="left" w:pos="0"/>
        </w:tabs>
        <w:jc w:val="both"/>
        <w:rPr>
          <w:rFonts w:ascii="Calibri" w:hAnsi="Calibri" w:cs="Calibri"/>
        </w:rPr>
      </w:pPr>
      <w:r w:rsidRPr="009B41ED">
        <w:rPr>
          <w:rFonts w:ascii="Calibri" w:hAnsi="Calibri" w:cs="Calibri"/>
        </w:rPr>
        <w:t>und doch in allem geführt und gehalten.</w:t>
      </w:r>
    </w:p>
    <w:p w14:paraId="391D5891" w14:textId="77777777" w:rsidR="008C4465" w:rsidRPr="009B41ED" w:rsidRDefault="008C4465" w:rsidP="008C4465">
      <w:pPr>
        <w:tabs>
          <w:tab w:val="left" w:pos="0"/>
        </w:tabs>
        <w:jc w:val="both"/>
        <w:rPr>
          <w:rFonts w:ascii="Calibri" w:hAnsi="Calibri" w:cs="Calibri"/>
        </w:rPr>
      </w:pPr>
    </w:p>
    <w:p w14:paraId="35DB8E17" w14:textId="77777777" w:rsidR="008C4465" w:rsidRPr="009B41ED" w:rsidRDefault="008C4465" w:rsidP="008C4465">
      <w:pPr>
        <w:tabs>
          <w:tab w:val="left" w:pos="0"/>
        </w:tabs>
        <w:jc w:val="both"/>
        <w:rPr>
          <w:rFonts w:ascii="Calibri" w:hAnsi="Calibri" w:cs="Calibri"/>
        </w:rPr>
      </w:pPr>
      <w:r w:rsidRPr="009B41ED">
        <w:rPr>
          <w:rFonts w:ascii="Calibri" w:hAnsi="Calibri" w:cs="Calibri"/>
          <w:i/>
          <w:iCs/>
        </w:rPr>
        <w:t>A: Antiphon</w:t>
      </w:r>
    </w:p>
    <w:p w14:paraId="42E6D2E9" w14:textId="77777777" w:rsidR="008C4465" w:rsidRPr="009B41ED" w:rsidRDefault="008C4465" w:rsidP="008C4465">
      <w:pPr>
        <w:tabs>
          <w:tab w:val="left" w:pos="0"/>
        </w:tabs>
        <w:jc w:val="both"/>
        <w:rPr>
          <w:rFonts w:ascii="Calibri" w:hAnsi="Calibri" w:cs="Calibri"/>
        </w:rPr>
      </w:pPr>
    </w:p>
    <w:p w14:paraId="2C360438" w14:textId="77777777" w:rsidR="008C4465" w:rsidRPr="009B41ED" w:rsidRDefault="008C4465" w:rsidP="008C4465">
      <w:pPr>
        <w:tabs>
          <w:tab w:val="left" w:pos="0"/>
        </w:tabs>
        <w:jc w:val="both"/>
        <w:rPr>
          <w:rFonts w:ascii="Calibri" w:hAnsi="Calibri" w:cs="Calibri"/>
        </w:rPr>
      </w:pPr>
      <w:r w:rsidRPr="009B41ED">
        <w:rPr>
          <w:rFonts w:ascii="Calibri" w:hAnsi="Calibri" w:cs="Calibri"/>
        </w:rPr>
        <w:t xml:space="preserve">So </w:t>
      </w:r>
      <w:r w:rsidR="009524AE" w:rsidRPr="009B41ED">
        <w:rPr>
          <w:rFonts w:ascii="Calibri" w:hAnsi="Calibri" w:cs="Calibri"/>
        </w:rPr>
        <w:t>lasst</w:t>
      </w:r>
      <w:r w:rsidRPr="009B41ED">
        <w:rPr>
          <w:rFonts w:ascii="Calibri" w:hAnsi="Calibri" w:cs="Calibri"/>
        </w:rPr>
        <w:t xml:space="preserve"> uns niederfallen</w:t>
      </w:r>
    </w:p>
    <w:p w14:paraId="2F4CAE70" w14:textId="77777777" w:rsidR="008C4465" w:rsidRPr="009B41ED" w:rsidRDefault="008C4465" w:rsidP="008C4465">
      <w:pPr>
        <w:tabs>
          <w:tab w:val="left" w:pos="0"/>
        </w:tabs>
        <w:jc w:val="both"/>
        <w:rPr>
          <w:rFonts w:ascii="Calibri" w:hAnsi="Calibri" w:cs="Calibri"/>
        </w:rPr>
      </w:pPr>
      <w:r w:rsidRPr="009B41ED">
        <w:rPr>
          <w:rFonts w:ascii="Calibri" w:hAnsi="Calibri" w:cs="Calibri"/>
        </w:rPr>
        <w:t>und anbeten das Geheimnis unseres Lebens.</w:t>
      </w:r>
    </w:p>
    <w:p w14:paraId="2BCCCD37" w14:textId="77777777" w:rsidR="008C4465" w:rsidRPr="009B41ED" w:rsidRDefault="009524AE" w:rsidP="008C4465">
      <w:pPr>
        <w:tabs>
          <w:tab w:val="left" w:pos="0"/>
        </w:tabs>
        <w:jc w:val="both"/>
        <w:rPr>
          <w:rFonts w:ascii="Calibri" w:hAnsi="Calibri" w:cs="Calibri"/>
        </w:rPr>
      </w:pPr>
      <w:r w:rsidRPr="009B41ED">
        <w:rPr>
          <w:rFonts w:ascii="Calibri" w:hAnsi="Calibri" w:cs="Calibri"/>
        </w:rPr>
        <w:t>Lasst</w:t>
      </w:r>
      <w:r w:rsidR="008C4465" w:rsidRPr="009B41ED">
        <w:rPr>
          <w:rFonts w:ascii="Calibri" w:hAnsi="Calibri" w:cs="Calibri"/>
        </w:rPr>
        <w:t xml:space="preserve"> uns niederfallen</w:t>
      </w:r>
    </w:p>
    <w:p w14:paraId="6AE9783E" w14:textId="77777777" w:rsidR="008C4465" w:rsidRPr="009B41ED" w:rsidRDefault="008C4465" w:rsidP="008C4465">
      <w:pPr>
        <w:tabs>
          <w:tab w:val="left" w:pos="0"/>
        </w:tabs>
        <w:jc w:val="both"/>
        <w:rPr>
          <w:rFonts w:ascii="Calibri" w:hAnsi="Calibri" w:cs="Calibri"/>
        </w:rPr>
      </w:pPr>
      <w:r w:rsidRPr="009B41ED">
        <w:rPr>
          <w:rFonts w:ascii="Calibri" w:hAnsi="Calibri" w:cs="Calibri"/>
        </w:rPr>
        <w:t>und anbeten den Grund unseres Seins.</w:t>
      </w:r>
    </w:p>
    <w:p w14:paraId="19B6C462" w14:textId="77777777" w:rsidR="008C4465" w:rsidRPr="009B41ED" w:rsidRDefault="008C4465" w:rsidP="008C4465">
      <w:pPr>
        <w:tabs>
          <w:tab w:val="left" w:pos="0"/>
        </w:tabs>
        <w:jc w:val="both"/>
        <w:rPr>
          <w:rFonts w:ascii="Calibri" w:hAnsi="Calibri" w:cs="Calibri"/>
        </w:rPr>
      </w:pPr>
    </w:p>
    <w:p w14:paraId="13989FC6" w14:textId="77777777" w:rsidR="008C4465" w:rsidRPr="009B41ED" w:rsidRDefault="008C4465" w:rsidP="008C4465">
      <w:pPr>
        <w:tabs>
          <w:tab w:val="left" w:pos="0"/>
        </w:tabs>
        <w:jc w:val="both"/>
        <w:rPr>
          <w:rFonts w:ascii="Calibri" w:hAnsi="Calibri" w:cs="Calibri"/>
        </w:rPr>
      </w:pPr>
      <w:r w:rsidRPr="009B41ED">
        <w:rPr>
          <w:rFonts w:ascii="Calibri" w:hAnsi="Calibri" w:cs="Calibri"/>
          <w:i/>
          <w:iCs/>
        </w:rPr>
        <w:t>A: Antiphon</w:t>
      </w:r>
    </w:p>
    <w:p w14:paraId="61361CEF" w14:textId="77777777" w:rsidR="008C4465" w:rsidRPr="009B41ED" w:rsidRDefault="008C4465" w:rsidP="008C4465">
      <w:pPr>
        <w:tabs>
          <w:tab w:val="left" w:pos="0"/>
        </w:tabs>
        <w:jc w:val="both"/>
        <w:rPr>
          <w:rFonts w:ascii="Calibri" w:hAnsi="Calibri" w:cs="Calibri"/>
        </w:rPr>
      </w:pPr>
    </w:p>
    <w:p w14:paraId="7400EAE4" w14:textId="77777777" w:rsidR="008C4465" w:rsidRPr="009B41ED" w:rsidRDefault="008C4465" w:rsidP="008C4465">
      <w:pPr>
        <w:tabs>
          <w:tab w:val="left" w:pos="0"/>
        </w:tabs>
        <w:jc w:val="both"/>
        <w:rPr>
          <w:rFonts w:ascii="Calibri" w:hAnsi="Calibri" w:cs="Calibri"/>
        </w:rPr>
      </w:pPr>
      <w:r w:rsidRPr="009B41ED">
        <w:rPr>
          <w:rFonts w:ascii="Calibri" w:hAnsi="Calibri" w:cs="Calibri"/>
        </w:rPr>
        <w:t>Ehre sei dem Vater und dem Sohn</w:t>
      </w:r>
    </w:p>
    <w:p w14:paraId="62402683" w14:textId="77777777" w:rsidR="008C4465" w:rsidRPr="009B41ED" w:rsidRDefault="008C4465" w:rsidP="008C4465">
      <w:pPr>
        <w:tabs>
          <w:tab w:val="left" w:pos="0"/>
        </w:tabs>
        <w:jc w:val="both"/>
        <w:rPr>
          <w:rFonts w:ascii="Calibri" w:hAnsi="Calibri" w:cs="Calibri"/>
        </w:rPr>
      </w:pPr>
      <w:r w:rsidRPr="009B41ED">
        <w:rPr>
          <w:rFonts w:ascii="Calibri" w:hAnsi="Calibri" w:cs="Calibri"/>
        </w:rPr>
        <w:t>und dem hl. Geist.</w:t>
      </w:r>
    </w:p>
    <w:p w14:paraId="521248D4" w14:textId="77777777" w:rsidR="008C4465" w:rsidRPr="009B41ED" w:rsidRDefault="008C4465" w:rsidP="008C4465">
      <w:pPr>
        <w:tabs>
          <w:tab w:val="left" w:pos="0"/>
        </w:tabs>
        <w:jc w:val="both"/>
        <w:rPr>
          <w:rFonts w:ascii="Calibri" w:hAnsi="Calibri" w:cs="Calibri"/>
        </w:rPr>
      </w:pPr>
      <w:r w:rsidRPr="009B41ED">
        <w:rPr>
          <w:rFonts w:ascii="Calibri" w:hAnsi="Calibri" w:cs="Calibri"/>
        </w:rPr>
        <w:t>Wie im Anfang, so auch jetzt und allezeit</w:t>
      </w:r>
    </w:p>
    <w:p w14:paraId="2280D3AB" w14:textId="77777777" w:rsidR="008C4465" w:rsidRPr="009B41ED" w:rsidRDefault="008C4465" w:rsidP="008C4465">
      <w:pPr>
        <w:tabs>
          <w:tab w:val="left" w:pos="0"/>
        </w:tabs>
        <w:jc w:val="both"/>
        <w:rPr>
          <w:rFonts w:ascii="Calibri" w:hAnsi="Calibri" w:cs="Calibri"/>
        </w:rPr>
      </w:pPr>
      <w:r w:rsidRPr="009B41ED">
        <w:rPr>
          <w:rFonts w:ascii="Calibri" w:hAnsi="Calibri" w:cs="Calibri"/>
        </w:rPr>
        <w:t>und in Ewigkeit. Amen</w:t>
      </w:r>
    </w:p>
    <w:p w14:paraId="43451B1E" w14:textId="77777777" w:rsidR="008C4465" w:rsidRPr="009B41ED" w:rsidRDefault="008C4465" w:rsidP="008C4465">
      <w:pPr>
        <w:tabs>
          <w:tab w:val="left" w:pos="0"/>
        </w:tabs>
        <w:jc w:val="both"/>
        <w:rPr>
          <w:rFonts w:ascii="Calibri" w:hAnsi="Calibri" w:cs="Calibri"/>
          <w:i/>
          <w:iCs/>
        </w:rPr>
      </w:pPr>
    </w:p>
    <w:p w14:paraId="4D2E1920" w14:textId="77777777" w:rsidR="008C4465" w:rsidRPr="009B41ED" w:rsidRDefault="008C4465" w:rsidP="008C4465">
      <w:pPr>
        <w:tabs>
          <w:tab w:val="left" w:pos="0"/>
        </w:tabs>
        <w:jc w:val="both"/>
        <w:rPr>
          <w:rFonts w:ascii="Calibri" w:hAnsi="Calibri" w:cs="Calibri"/>
          <w:bCs/>
          <w:i/>
        </w:rPr>
      </w:pPr>
      <w:r w:rsidRPr="009B41ED">
        <w:rPr>
          <w:rFonts w:ascii="Calibri" w:hAnsi="Calibri" w:cs="Calibri"/>
          <w:bCs/>
          <w:i/>
        </w:rPr>
        <w:t>Lobet und preiset meinen Herrn,</w:t>
      </w:r>
    </w:p>
    <w:p w14:paraId="7C86C88C" w14:textId="77777777" w:rsidR="008C4465" w:rsidRPr="009B41ED" w:rsidRDefault="008C4465" w:rsidP="008C4465">
      <w:pPr>
        <w:tabs>
          <w:tab w:val="left" w:pos="0"/>
        </w:tabs>
        <w:jc w:val="both"/>
        <w:rPr>
          <w:rFonts w:ascii="Calibri" w:hAnsi="Calibri" w:cs="Calibri"/>
          <w:i/>
          <w:iCs/>
        </w:rPr>
      </w:pPr>
      <w:r w:rsidRPr="009B41ED">
        <w:rPr>
          <w:rFonts w:ascii="Calibri" w:hAnsi="Calibri" w:cs="Calibri"/>
          <w:bCs/>
          <w:i/>
        </w:rPr>
        <w:t>dankt ihm und dient ihm in großer Demut</w:t>
      </w:r>
      <w:r w:rsidR="00273BAB" w:rsidRPr="009B41ED">
        <w:rPr>
          <w:rFonts w:ascii="Calibri" w:hAnsi="Calibri" w:cs="Calibri"/>
          <w:bCs/>
          <w:i/>
        </w:rPr>
        <w:t>.</w:t>
      </w:r>
    </w:p>
    <w:p w14:paraId="3A1B15BB" w14:textId="77777777" w:rsidR="00B7693E" w:rsidRPr="009B41ED" w:rsidRDefault="00B7693E" w:rsidP="008C4465">
      <w:pPr>
        <w:tabs>
          <w:tab w:val="left" w:pos="0"/>
        </w:tabs>
        <w:jc w:val="both"/>
        <w:rPr>
          <w:rFonts w:ascii="Calibri" w:hAnsi="Calibri" w:cs="Calibri"/>
          <w:b/>
          <w:bCs/>
          <w:iCs/>
        </w:rPr>
      </w:pPr>
    </w:p>
    <w:p w14:paraId="00C592E8" w14:textId="2E02BD0B" w:rsidR="008C4465" w:rsidRPr="009B41ED" w:rsidRDefault="008C4465" w:rsidP="008C4465">
      <w:pPr>
        <w:tabs>
          <w:tab w:val="left" w:pos="0"/>
        </w:tabs>
        <w:jc w:val="both"/>
        <w:rPr>
          <w:rFonts w:ascii="Calibri" w:hAnsi="Calibri" w:cs="Calibri"/>
          <w:b/>
          <w:bCs/>
        </w:rPr>
      </w:pPr>
      <w:r w:rsidRPr="009B41ED">
        <w:rPr>
          <w:rFonts w:ascii="Calibri" w:hAnsi="Calibri" w:cs="Calibri"/>
          <w:b/>
          <w:bCs/>
          <w:iCs/>
        </w:rPr>
        <w:t>Psalm 2</w:t>
      </w:r>
    </w:p>
    <w:p w14:paraId="36A17DC9" w14:textId="2441B04B" w:rsidR="008C4465" w:rsidRDefault="008C4465" w:rsidP="008C4465">
      <w:pPr>
        <w:tabs>
          <w:tab w:val="left" w:pos="0"/>
        </w:tabs>
        <w:jc w:val="both"/>
        <w:rPr>
          <w:rFonts w:ascii="Calibri" w:hAnsi="Calibri" w:cs="Calibri"/>
          <w:b/>
          <w:bCs/>
        </w:rPr>
      </w:pPr>
    </w:p>
    <w:p w14:paraId="0714E226" w14:textId="77777777" w:rsidR="005445BD" w:rsidRPr="009B41ED" w:rsidRDefault="005445BD" w:rsidP="008C4465">
      <w:pPr>
        <w:tabs>
          <w:tab w:val="left" w:pos="0"/>
        </w:tabs>
        <w:jc w:val="both"/>
        <w:rPr>
          <w:rFonts w:ascii="Calibri" w:hAnsi="Calibri" w:cs="Calibri"/>
          <w:b/>
          <w:bCs/>
        </w:rPr>
      </w:pPr>
    </w:p>
    <w:p w14:paraId="6C636800" w14:textId="77777777" w:rsidR="008C4465" w:rsidRPr="009B41ED" w:rsidRDefault="008C4465" w:rsidP="008C4465">
      <w:pPr>
        <w:tabs>
          <w:tab w:val="left" w:pos="0"/>
        </w:tabs>
        <w:jc w:val="both"/>
        <w:rPr>
          <w:rFonts w:ascii="Calibri" w:hAnsi="Calibri" w:cs="Calibri"/>
          <w:bCs/>
          <w:i/>
        </w:rPr>
      </w:pPr>
      <w:r w:rsidRPr="009B41ED">
        <w:rPr>
          <w:rFonts w:ascii="Calibri" w:hAnsi="Calibri" w:cs="Calibri"/>
          <w:bCs/>
          <w:i/>
        </w:rPr>
        <w:t>Du nimmst mich, Herr, bei der Hand</w:t>
      </w:r>
    </w:p>
    <w:p w14:paraId="3C99C774" w14:textId="77777777" w:rsidR="008C4465" w:rsidRPr="009B41ED" w:rsidRDefault="008C4465" w:rsidP="008C4465">
      <w:pPr>
        <w:tabs>
          <w:tab w:val="left" w:pos="0"/>
        </w:tabs>
        <w:jc w:val="both"/>
        <w:rPr>
          <w:rFonts w:ascii="Calibri" w:hAnsi="Calibri" w:cs="Calibri"/>
          <w:bCs/>
          <w:i/>
        </w:rPr>
      </w:pPr>
      <w:r w:rsidRPr="009B41ED">
        <w:rPr>
          <w:rFonts w:ascii="Calibri" w:hAnsi="Calibri" w:cs="Calibri"/>
          <w:bCs/>
          <w:i/>
        </w:rPr>
        <w:t>und führst mich nach deinem Willen</w:t>
      </w:r>
      <w:r w:rsidR="00273BAB" w:rsidRPr="009B41ED">
        <w:rPr>
          <w:rFonts w:ascii="Calibri" w:hAnsi="Calibri" w:cs="Calibri"/>
          <w:bCs/>
          <w:i/>
        </w:rPr>
        <w:t>.</w:t>
      </w:r>
    </w:p>
    <w:p w14:paraId="728585EE" w14:textId="77777777" w:rsidR="008C4465" w:rsidRPr="009B41ED" w:rsidRDefault="008C4465" w:rsidP="008C4465">
      <w:pPr>
        <w:tabs>
          <w:tab w:val="left" w:pos="0"/>
        </w:tabs>
        <w:jc w:val="both"/>
        <w:rPr>
          <w:rFonts w:ascii="Calibri" w:hAnsi="Calibri" w:cs="Calibri"/>
          <w:sz w:val="20"/>
          <w:szCs w:val="20"/>
        </w:rPr>
      </w:pPr>
    </w:p>
    <w:p w14:paraId="076FDEAB" w14:textId="77777777" w:rsidR="008C4465" w:rsidRPr="009B41ED" w:rsidRDefault="008C4465" w:rsidP="008C4465">
      <w:pPr>
        <w:tabs>
          <w:tab w:val="left" w:pos="0"/>
        </w:tabs>
        <w:jc w:val="both"/>
        <w:rPr>
          <w:rFonts w:ascii="Calibri" w:hAnsi="Calibri" w:cs="Calibri"/>
        </w:rPr>
      </w:pPr>
      <w:r w:rsidRPr="009B41ED">
        <w:rPr>
          <w:rFonts w:ascii="Calibri" w:hAnsi="Calibri" w:cs="Calibri"/>
        </w:rPr>
        <w:t>Ich suche meinen Weg, o Gott, *</w:t>
      </w:r>
    </w:p>
    <w:p w14:paraId="69BE0C7A" w14:textId="77777777" w:rsidR="008C4465" w:rsidRPr="009B41ED" w:rsidRDefault="008C4465" w:rsidP="008C4465">
      <w:pPr>
        <w:tabs>
          <w:tab w:val="left" w:pos="0"/>
        </w:tabs>
        <w:jc w:val="both"/>
        <w:rPr>
          <w:rFonts w:ascii="Calibri" w:hAnsi="Calibri" w:cs="Calibri"/>
        </w:rPr>
      </w:pPr>
      <w:r w:rsidRPr="009B41ED">
        <w:rPr>
          <w:rFonts w:ascii="Calibri" w:hAnsi="Calibri" w:cs="Calibri"/>
        </w:rPr>
        <w:t>und taste nach seinem Sinn.</w:t>
      </w:r>
    </w:p>
    <w:p w14:paraId="3AF193AA" w14:textId="77777777" w:rsidR="008C4465" w:rsidRPr="009B41ED" w:rsidRDefault="008C4465" w:rsidP="008C4465">
      <w:pPr>
        <w:tabs>
          <w:tab w:val="left" w:pos="0"/>
        </w:tabs>
        <w:ind w:left="720"/>
        <w:jc w:val="both"/>
        <w:rPr>
          <w:rFonts w:ascii="Calibri" w:hAnsi="Calibri" w:cs="Calibri"/>
        </w:rPr>
      </w:pPr>
      <w:r w:rsidRPr="009B41ED">
        <w:rPr>
          <w:rFonts w:ascii="Calibri" w:hAnsi="Calibri" w:cs="Calibri"/>
        </w:rPr>
        <w:t>Denn wie er, so gehen wir aus von dir *</w:t>
      </w:r>
    </w:p>
    <w:p w14:paraId="60BAB773" w14:textId="77777777" w:rsidR="008C4465" w:rsidRPr="009B41ED" w:rsidRDefault="008C4465" w:rsidP="008C4465">
      <w:pPr>
        <w:tabs>
          <w:tab w:val="left" w:pos="0"/>
        </w:tabs>
        <w:ind w:firstLine="720"/>
        <w:jc w:val="both"/>
        <w:rPr>
          <w:rFonts w:ascii="Calibri" w:hAnsi="Calibri" w:cs="Calibri"/>
        </w:rPr>
      </w:pPr>
      <w:r w:rsidRPr="009B41ED">
        <w:rPr>
          <w:rFonts w:ascii="Calibri" w:hAnsi="Calibri" w:cs="Calibri"/>
        </w:rPr>
        <w:t>und suchen in dir unser Ziel.</w:t>
      </w:r>
    </w:p>
    <w:p w14:paraId="761C96AF" w14:textId="77777777" w:rsidR="008C4465" w:rsidRPr="009B41ED" w:rsidRDefault="008C4465" w:rsidP="008C4465">
      <w:pPr>
        <w:tabs>
          <w:tab w:val="left" w:pos="0"/>
        </w:tabs>
        <w:jc w:val="both"/>
        <w:rPr>
          <w:rFonts w:ascii="Calibri" w:hAnsi="Calibri" w:cs="Calibri"/>
        </w:rPr>
      </w:pPr>
      <w:r w:rsidRPr="009B41ED">
        <w:rPr>
          <w:rFonts w:ascii="Calibri" w:hAnsi="Calibri" w:cs="Calibri"/>
        </w:rPr>
        <w:t>Göttlich war Christus wie du, Gott. *</w:t>
      </w:r>
    </w:p>
    <w:p w14:paraId="41CDA498" w14:textId="77777777" w:rsidR="008C4465" w:rsidRPr="009B41ED" w:rsidRDefault="008C4465" w:rsidP="008C4465">
      <w:pPr>
        <w:tabs>
          <w:tab w:val="left" w:pos="0"/>
        </w:tabs>
        <w:jc w:val="both"/>
        <w:rPr>
          <w:rFonts w:ascii="Calibri" w:hAnsi="Calibri" w:cs="Calibri"/>
        </w:rPr>
      </w:pPr>
      <w:r w:rsidRPr="009B41ED">
        <w:rPr>
          <w:rFonts w:ascii="Calibri" w:hAnsi="Calibri" w:cs="Calibri"/>
        </w:rPr>
        <w:t>Aber er bewahrte sich keine Macht</w:t>
      </w:r>
    </w:p>
    <w:p w14:paraId="09304027" w14:textId="77777777" w:rsidR="008C4465" w:rsidRPr="009B41ED" w:rsidRDefault="008C4465" w:rsidP="008C4465">
      <w:pPr>
        <w:tabs>
          <w:tab w:val="left" w:pos="0"/>
        </w:tabs>
        <w:jc w:val="both"/>
        <w:rPr>
          <w:rFonts w:ascii="Calibri" w:hAnsi="Calibri" w:cs="Calibri"/>
        </w:rPr>
      </w:pPr>
      <w:r w:rsidRPr="009B41ED">
        <w:rPr>
          <w:rFonts w:ascii="Calibri" w:hAnsi="Calibri" w:cs="Calibri"/>
        </w:rPr>
        <w:t>und behielt sein göttliches Wesen nicht.</w:t>
      </w:r>
    </w:p>
    <w:p w14:paraId="1B19BEFC" w14:textId="77777777" w:rsidR="008C4465" w:rsidRPr="009B41ED" w:rsidRDefault="008C4465" w:rsidP="008C4465">
      <w:pPr>
        <w:tabs>
          <w:tab w:val="left" w:pos="0"/>
        </w:tabs>
        <w:ind w:firstLine="720"/>
        <w:jc w:val="both"/>
        <w:rPr>
          <w:rFonts w:ascii="Calibri" w:hAnsi="Calibri" w:cs="Calibri"/>
        </w:rPr>
      </w:pPr>
      <w:r w:rsidRPr="009B41ED">
        <w:rPr>
          <w:rFonts w:ascii="Calibri" w:hAnsi="Calibri" w:cs="Calibri"/>
        </w:rPr>
        <w:t>Arm wurde er und machtlos. *</w:t>
      </w:r>
    </w:p>
    <w:p w14:paraId="45C08078" w14:textId="77777777" w:rsidR="008C4465" w:rsidRPr="009B41ED" w:rsidRDefault="008C4465" w:rsidP="008C4465">
      <w:pPr>
        <w:tabs>
          <w:tab w:val="left" w:pos="0"/>
        </w:tabs>
        <w:ind w:firstLine="720"/>
        <w:jc w:val="both"/>
        <w:rPr>
          <w:rFonts w:ascii="Calibri" w:hAnsi="Calibri" w:cs="Calibri"/>
        </w:rPr>
      </w:pPr>
      <w:r w:rsidRPr="009B41ED">
        <w:rPr>
          <w:rFonts w:ascii="Calibri" w:hAnsi="Calibri" w:cs="Calibri"/>
        </w:rPr>
        <w:t>Er nahm die Gestalt eines Knechtes an</w:t>
      </w:r>
    </w:p>
    <w:p w14:paraId="050D5AE8" w14:textId="77777777" w:rsidR="008C4465" w:rsidRPr="009B41ED" w:rsidRDefault="008C4465" w:rsidP="008C4465">
      <w:pPr>
        <w:tabs>
          <w:tab w:val="left" w:pos="0"/>
        </w:tabs>
        <w:ind w:firstLine="720"/>
        <w:jc w:val="both"/>
        <w:rPr>
          <w:rFonts w:ascii="Calibri" w:hAnsi="Calibri" w:cs="Calibri"/>
        </w:rPr>
      </w:pPr>
      <w:r w:rsidRPr="009B41ED">
        <w:rPr>
          <w:rFonts w:ascii="Calibri" w:hAnsi="Calibri" w:cs="Calibri"/>
        </w:rPr>
        <w:t>und wurde ein Mensch unter Menschen.</w:t>
      </w:r>
    </w:p>
    <w:p w14:paraId="6C652B8E" w14:textId="77777777" w:rsidR="008C4465" w:rsidRPr="009B41ED" w:rsidRDefault="008C4465" w:rsidP="008C4465">
      <w:pPr>
        <w:tabs>
          <w:tab w:val="left" w:pos="0"/>
        </w:tabs>
        <w:jc w:val="both"/>
        <w:rPr>
          <w:rFonts w:ascii="Calibri" w:hAnsi="Calibri" w:cs="Calibri"/>
        </w:rPr>
      </w:pPr>
      <w:r w:rsidRPr="009B41ED">
        <w:rPr>
          <w:rFonts w:ascii="Calibri" w:hAnsi="Calibri" w:cs="Calibri"/>
        </w:rPr>
        <w:t>In meiner Gestalt erschien er. *</w:t>
      </w:r>
    </w:p>
    <w:p w14:paraId="0044C60C" w14:textId="77777777" w:rsidR="008C4465" w:rsidRPr="009B41ED" w:rsidRDefault="008C4465" w:rsidP="008C4465">
      <w:pPr>
        <w:tabs>
          <w:tab w:val="left" w:pos="0"/>
        </w:tabs>
        <w:jc w:val="both"/>
        <w:rPr>
          <w:rFonts w:ascii="Calibri" w:hAnsi="Calibri" w:cs="Calibri"/>
        </w:rPr>
      </w:pPr>
      <w:r w:rsidRPr="009B41ED">
        <w:rPr>
          <w:rFonts w:ascii="Calibri" w:hAnsi="Calibri" w:cs="Calibri"/>
        </w:rPr>
        <w:t>Tief stieg er hinab bis zum Tod,</w:t>
      </w:r>
    </w:p>
    <w:p w14:paraId="696E7DB8" w14:textId="77777777" w:rsidR="008C4465" w:rsidRPr="009B41ED" w:rsidRDefault="008C4465" w:rsidP="008C4465">
      <w:pPr>
        <w:tabs>
          <w:tab w:val="left" w:pos="0"/>
        </w:tabs>
        <w:jc w:val="both"/>
        <w:rPr>
          <w:rFonts w:ascii="Calibri" w:hAnsi="Calibri" w:cs="Calibri"/>
        </w:rPr>
      </w:pPr>
      <w:r w:rsidRPr="009B41ED">
        <w:rPr>
          <w:rFonts w:ascii="Calibri" w:hAnsi="Calibri" w:cs="Calibri"/>
        </w:rPr>
        <w:t>ja zum Tode am Kreuz.</w:t>
      </w:r>
    </w:p>
    <w:p w14:paraId="4ED9E0FF" w14:textId="77777777" w:rsidR="008C4465" w:rsidRPr="009B41ED" w:rsidRDefault="008C4465" w:rsidP="008C4465">
      <w:pPr>
        <w:tabs>
          <w:tab w:val="left" w:pos="0"/>
        </w:tabs>
        <w:ind w:firstLine="720"/>
        <w:jc w:val="both"/>
        <w:rPr>
          <w:rFonts w:ascii="Calibri" w:hAnsi="Calibri" w:cs="Calibri"/>
        </w:rPr>
      </w:pPr>
      <w:r w:rsidRPr="009B41ED">
        <w:rPr>
          <w:rFonts w:ascii="Calibri" w:hAnsi="Calibri" w:cs="Calibri"/>
        </w:rPr>
        <w:t>Darum hobst du ihn, Gott, über alles empor *</w:t>
      </w:r>
    </w:p>
    <w:p w14:paraId="1799871B" w14:textId="77777777" w:rsidR="008C4465" w:rsidRPr="009B41ED" w:rsidRDefault="008C4465" w:rsidP="008C4465">
      <w:pPr>
        <w:tabs>
          <w:tab w:val="left" w:pos="0"/>
        </w:tabs>
        <w:ind w:firstLine="720"/>
        <w:jc w:val="both"/>
        <w:rPr>
          <w:rFonts w:ascii="Calibri" w:hAnsi="Calibri" w:cs="Calibri"/>
        </w:rPr>
      </w:pPr>
      <w:r w:rsidRPr="009B41ED">
        <w:rPr>
          <w:rFonts w:ascii="Calibri" w:hAnsi="Calibri" w:cs="Calibri"/>
        </w:rPr>
        <w:t>und setztest ihn über alles, was lebt,</w:t>
      </w:r>
    </w:p>
    <w:p w14:paraId="77E0E2EF" w14:textId="77777777" w:rsidR="008C4465" w:rsidRPr="009B41ED" w:rsidRDefault="008C4465" w:rsidP="008C4465">
      <w:pPr>
        <w:tabs>
          <w:tab w:val="left" w:pos="0"/>
        </w:tabs>
        <w:ind w:firstLine="720"/>
        <w:jc w:val="both"/>
        <w:rPr>
          <w:rFonts w:ascii="Calibri" w:hAnsi="Calibri" w:cs="Calibri"/>
        </w:rPr>
      </w:pPr>
      <w:r w:rsidRPr="009B41ED">
        <w:rPr>
          <w:rFonts w:ascii="Calibri" w:hAnsi="Calibri" w:cs="Calibri"/>
        </w:rPr>
        <w:t>über Menschen und Mächte.</w:t>
      </w:r>
    </w:p>
    <w:p w14:paraId="096ED9A6" w14:textId="77777777" w:rsidR="008C4465" w:rsidRPr="009B41ED" w:rsidRDefault="008C4465" w:rsidP="008C4465">
      <w:pPr>
        <w:tabs>
          <w:tab w:val="left" w:pos="0"/>
        </w:tabs>
        <w:jc w:val="both"/>
        <w:rPr>
          <w:rFonts w:ascii="Calibri" w:hAnsi="Calibri" w:cs="Calibri"/>
        </w:rPr>
      </w:pPr>
      <w:r w:rsidRPr="009B41ED">
        <w:rPr>
          <w:rFonts w:ascii="Calibri" w:hAnsi="Calibri" w:cs="Calibri"/>
        </w:rPr>
        <w:t>Denn in ihm sollen alle sich finden *</w:t>
      </w:r>
    </w:p>
    <w:p w14:paraId="7CA05B4A" w14:textId="77777777" w:rsidR="008C4465" w:rsidRPr="009B41ED" w:rsidRDefault="008C4465" w:rsidP="008C4465">
      <w:pPr>
        <w:tabs>
          <w:tab w:val="left" w:pos="0"/>
        </w:tabs>
        <w:jc w:val="both"/>
        <w:rPr>
          <w:rFonts w:ascii="Calibri" w:hAnsi="Calibri" w:cs="Calibri"/>
        </w:rPr>
      </w:pPr>
      <w:r w:rsidRPr="009B41ED">
        <w:rPr>
          <w:rFonts w:ascii="Calibri" w:hAnsi="Calibri" w:cs="Calibri"/>
        </w:rPr>
        <w:t>und seine Liebe erkennen im Himmel,</w:t>
      </w:r>
    </w:p>
    <w:p w14:paraId="2EDB299C" w14:textId="77777777" w:rsidR="008C4465" w:rsidRPr="009B41ED" w:rsidRDefault="008C4465" w:rsidP="008C4465">
      <w:pPr>
        <w:tabs>
          <w:tab w:val="left" w:pos="0"/>
        </w:tabs>
        <w:jc w:val="both"/>
        <w:rPr>
          <w:rFonts w:ascii="Calibri" w:hAnsi="Calibri" w:cs="Calibri"/>
        </w:rPr>
      </w:pPr>
      <w:r w:rsidRPr="009B41ED">
        <w:rPr>
          <w:rFonts w:ascii="Calibri" w:hAnsi="Calibri" w:cs="Calibri"/>
        </w:rPr>
        <w:t>auf der Erde und unter der Erde.</w:t>
      </w:r>
    </w:p>
    <w:p w14:paraId="28D805BD" w14:textId="77777777" w:rsidR="008C4465" w:rsidRPr="009B41ED" w:rsidRDefault="008C4465" w:rsidP="008C4465">
      <w:pPr>
        <w:tabs>
          <w:tab w:val="left" w:pos="0"/>
        </w:tabs>
        <w:ind w:firstLine="720"/>
        <w:jc w:val="both"/>
        <w:rPr>
          <w:rFonts w:ascii="Calibri" w:hAnsi="Calibri" w:cs="Calibri"/>
        </w:rPr>
      </w:pPr>
      <w:r w:rsidRPr="009B41ED">
        <w:rPr>
          <w:rFonts w:ascii="Calibri" w:hAnsi="Calibri" w:cs="Calibri"/>
        </w:rPr>
        <w:t>Mit allen Stimmen sollen sie rufen:</w:t>
      </w:r>
    </w:p>
    <w:p w14:paraId="0260E2C1" w14:textId="77777777" w:rsidR="008C4465" w:rsidRPr="009B41ED" w:rsidRDefault="008C4465" w:rsidP="008C4465">
      <w:pPr>
        <w:tabs>
          <w:tab w:val="left" w:pos="0"/>
        </w:tabs>
        <w:ind w:firstLine="720"/>
        <w:jc w:val="both"/>
        <w:rPr>
          <w:rFonts w:ascii="Calibri" w:hAnsi="Calibri" w:cs="Calibri"/>
        </w:rPr>
      </w:pPr>
      <w:r w:rsidRPr="009B41ED">
        <w:rPr>
          <w:rFonts w:ascii="Calibri" w:hAnsi="Calibri" w:cs="Calibri"/>
        </w:rPr>
        <w:t>"Jesus Christus, Haupt und Herz aller Welt!" *</w:t>
      </w:r>
    </w:p>
    <w:p w14:paraId="59E7B757" w14:textId="77777777" w:rsidR="008C4465" w:rsidRPr="009B41ED" w:rsidRDefault="008C4465" w:rsidP="008C4465">
      <w:pPr>
        <w:tabs>
          <w:tab w:val="left" w:pos="0"/>
        </w:tabs>
        <w:ind w:firstLine="720"/>
        <w:jc w:val="both"/>
        <w:rPr>
          <w:rFonts w:ascii="Calibri" w:hAnsi="Calibri" w:cs="Calibri"/>
        </w:rPr>
      </w:pPr>
      <w:r w:rsidRPr="009B41ED">
        <w:rPr>
          <w:rFonts w:ascii="Calibri" w:hAnsi="Calibri" w:cs="Calibri"/>
        </w:rPr>
        <w:t>Und dich, den Vater, rühmen und preisen.</w:t>
      </w:r>
    </w:p>
    <w:p w14:paraId="29716B69" w14:textId="77777777" w:rsidR="008C4465" w:rsidRPr="009B41ED" w:rsidRDefault="008C4465" w:rsidP="008C4465">
      <w:pPr>
        <w:tabs>
          <w:tab w:val="left" w:pos="0"/>
        </w:tabs>
        <w:jc w:val="both"/>
        <w:rPr>
          <w:rFonts w:ascii="Calibri" w:hAnsi="Calibri" w:cs="Calibri"/>
        </w:rPr>
      </w:pPr>
      <w:r w:rsidRPr="009B41ED">
        <w:rPr>
          <w:rFonts w:ascii="Calibri" w:hAnsi="Calibri" w:cs="Calibri"/>
        </w:rPr>
        <w:t>Ich suche meinen Weg, o Gott, *</w:t>
      </w:r>
    </w:p>
    <w:p w14:paraId="7F326DB6" w14:textId="77777777" w:rsidR="008C4465" w:rsidRPr="009B41ED" w:rsidRDefault="008C4465" w:rsidP="008C4465">
      <w:pPr>
        <w:tabs>
          <w:tab w:val="left" w:pos="0"/>
        </w:tabs>
        <w:jc w:val="both"/>
        <w:rPr>
          <w:rFonts w:ascii="Calibri" w:hAnsi="Calibri" w:cs="Calibri"/>
        </w:rPr>
      </w:pPr>
      <w:r w:rsidRPr="009B41ED">
        <w:rPr>
          <w:rFonts w:ascii="Calibri" w:hAnsi="Calibri" w:cs="Calibri"/>
        </w:rPr>
        <w:t>und finde ihn in Christus, der mir vorausging.</w:t>
      </w:r>
    </w:p>
    <w:p w14:paraId="4CA7E5C3" w14:textId="77777777" w:rsidR="008C4465" w:rsidRPr="009B41ED" w:rsidRDefault="008C4465" w:rsidP="008C4465">
      <w:pPr>
        <w:tabs>
          <w:tab w:val="left" w:pos="0"/>
        </w:tabs>
        <w:jc w:val="both"/>
        <w:rPr>
          <w:rFonts w:ascii="Calibri" w:hAnsi="Calibri" w:cs="Calibri"/>
          <w:sz w:val="20"/>
          <w:szCs w:val="20"/>
        </w:rPr>
      </w:pPr>
    </w:p>
    <w:p w14:paraId="6026536A" w14:textId="77777777" w:rsidR="008C4465" w:rsidRPr="009B41ED" w:rsidRDefault="008C4465" w:rsidP="008C4465">
      <w:pPr>
        <w:tabs>
          <w:tab w:val="left" w:pos="0"/>
        </w:tabs>
        <w:jc w:val="both"/>
        <w:rPr>
          <w:rFonts w:ascii="Calibri" w:hAnsi="Calibri" w:cs="Calibri"/>
          <w:bCs/>
          <w:i/>
        </w:rPr>
      </w:pPr>
      <w:r w:rsidRPr="009B41ED">
        <w:rPr>
          <w:rFonts w:ascii="Calibri" w:hAnsi="Calibri" w:cs="Calibri"/>
          <w:bCs/>
          <w:i/>
        </w:rPr>
        <w:t>Du nimmst mich, Herr, bei der Hand</w:t>
      </w:r>
    </w:p>
    <w:p w14:paraId="395AE0BA" w14:textId="77777777" w:rsidR="008C4465" w:rsidRPr="009B41ED" w:rsidRDefault="008C4465" w:rsidP="008C4465">
      <w:pPr>
        <w:tabs>
          <w:tab w:val="left" w:pos="0"/>
        </w:tabs>
        <w:jc w:val="both"/>
        <w:rPr>
          <w:rFonts w:ascii="Calibri" w:hAnsi="Calibri" w:cs="Calibri"/>
          <w:i/>
        </w:rPr>
      </w:pPr>
      <w:r w:rsidRPr="009B41ED">
        <w:rPr>
          <w:rFonts w:ascii="Calibri" w:hAnsi="Calibri" w:cs="Calibri"/>
          <w:bCs/>
          <w:i/>
        </w:rPr>
        <w:t>und führst mich nach deinem Willen</w:t>
      </w:r>
      <w:r w:rsidR="00273BAB" w:rsidRPr="009B41ED">
        <w:rPr>
          <w:rFonts w:ascii="Calibri" w:hAnsi="Calibri" w:cs="Calibri"/>
          <w:bCs/>
          <w:i/>
        </w:rPr>
        <w:t>.</w:t>
      </w:r>
    </w:p>
    <w:p w14:paraId="6E6C0387" w14:textId="77777777" w:rsidR="008C4465" w:rsidRPr="009B41ED" w:rsidRDefault="008C4465" w:rsidP="008C4465">
      <w:pPr>
        <w:tabs>
          <w:tab w:val="left" w:pos="0"/>
        </w:tabs>
        <w:jc w:val="both"/>
        <w:rPr>
          <w:rFonts w:ascii="Calibri" w:hAnsi="Calibri" w:cs="Calibri"/>
        </w:rPr>
      </w:pPr>
    </w:p>
    <w:p w14:paraId="40D04894" w14:textId="4734886C" w:rsidR="00767A7B" w:rsidRPr="009B41ED" w:rsidRDefault="00767A7B" w:rsidP="008C4465">
      <w:pPr>
        <w:tabs>
          <w:tab w:val="left" w:pos="0"/>
        </w:tabs>
        <w:jc w:val="both"/>
        <w:rPr>
          <w:rFonts w:ascii="Calibri" w:hAnsi="Calibri" w:cs="Calibri"/>
        </w:rPr>
      </w:pPr>
      <w:r w:rsidRPr="009B41ED">
        <w:rPr>
          <w:rFonts w:ascii="Calibri" w:hAnsi="Calibri" w:cs="Calibri"/>
          <w:b/>
        </w:rPr>
        <w:lastRenderedPageBreak/>
        <w:t>Lesung</w:t>
      </w:r>
      <w:r w:rsidR="00F34B7D" w:rsidRPr="009B41ED">
        <w:rPr>
          <w:rFonts w:ascii="Calibri" w:hAnsi="Calibri" w:cs="Calibri"/>
        </w:rPr>
        <w:tab/>
      </w:r>
      <w:r w:rsidR="005445BD">
        <w:rPr>
          <w:rFonts w:ascii="Calibri" w:hAnsi="Calibri" w:cs="Calibri"/>
        </w:rPr>
        <w:tab/>
      </w:r>
      <w:r w:rsidR="00F34B7D" w:rsidRPr="009B41ED">
        <w:rPr>
          <w:rFonts w:ascii="Calibri" w:hAnsi="Calibri" w:cs="Calibri"/>
        </w:rPr>
        <w:t>(nach Wahl)</w:t>
      </w:r>
    </w:p>
    <w:p w14:paraId="117D3D65" w14:textId="77777777" w:rsidR="00767A7B" w:rsidRPr="009B41ED" w:rsidRDefault="00767A7B" w:rsidP="00767A7B">
      <w:pPr>
        <w:rPr>
          <w:rFonts w:ascii="Calibri" w:hAnsi="Calibri" w:cs="Calibri"/>
          <w:b/>
          <w:lang w:val="it-IT"/>
        </w:rPr>
      </w:pPr>
    </w:p>
    <w:p w14:paraId="0CA90730" w14:textId="77777777" w:rsidR="00767A7B" w:rsidRPr="009B41ED" w:rsidRDefault="00767A7B" w:rsidP="00767A7B">
      <w:pPr>
        <w:rPr>
          <w:rFonts w:ascii="Calibri" w:hAnsi="Calibri" w:cs="Calibri"/>
          <w:b/>
        </w:rPr>
      </w:pPr>
      <w:r w:rsidRPr="009B41ED">
        <w:rPr>
          <w:rFonts w:ascii="Calibri" w:hAnsi="Calibri" w:cs="Calibri"/>
          <w:b/>
        </w:rPr>
        <w:t>Responsorium</w:t>
      </w:r>
    </w:p>
    <w:p w14:paraId="4B857874" w14:textId="47D70255" w:rsidR="00767A7B" w:rsidRPr="009B41ED" w:rsidRDefault="0008231B" w:rsidP="00767A7B">
      <w:pPr>
        <w:rPr>
          <w:rFonts w:ascii="Calibri" w:hAnsi="Calibri" w:cs="Calibri"/>
        </w:rPr>
      </w:pPr>
      <w:r>
        <w:rPr>
          <w:rFonts w:ascii="Calibri" w:hAnsi="Calibri" w:cs="Calibri"/>
        </w:rPr>
        <w:t>GL 616</w:t>
      </w:r>
    </w:p>
    <w:p w14:paraId="5A6AE6EF" w14:textId="77777777" w:rsidR="00767A7B" w:rsidRPr="009B41ED" w:rsidRDefault="00767A7B" w:rsidP="00767A7B">
      <w:pPr>
        <w:tabs>
          <w:tab w:val="left" w:pos="0"/>
        </w:tabs>
        <w:jc w:val="both"/>
        <w:rPr>
          <w:rFonts w:ascii="Calibri" w:hAnsi="Calibri" w:cs="Calibri"/>
        </w:rPr>
      </w:pPr>
      <w:r w:rsidRPr="009B41ED">
        <w:rPr>
          <w:rFonts w:ascii="Calibri" w:hAnsi="Calibri" w:cs="Calibri"/>
        </w:rPr>
        <w:t>oder: Meine Hoffnung und meine Freude…</w:t>
      </w:r>
    </w:p>
    <w:p w14:paraId="522A5523" w14:textId="77777777" w:rsidR="005656C0" w:rsidRPr="009B41ED" w:rsidRDefault="005656C0" w:rsidP="00767A7B">
      <w:pPr>
        <w:tabs>
          <w:tab w:val="left" w:pos="0"/>
        </w:tabs>
        <w:jc w:val="both"/>
        <w:rPr>
          <w:rFonts w:ascii="Calibri" w:hAnsi="Calibri" w:cs="Calibri"/>
        </w:rPr>
      </w:pPr>
      <w:r w:rsidRPr="009B41ED">
        <w:rPr>
          <w:rFonts w:ascii="Calibri" w:hAnsi="Calibri" w:cs="Calibri"/>
        </w:rPr>
        <w:t>Ich will dir danken, weil du meinen Namen… (Sonnenmusikant 29)</w:t>
      </w:r>
    </w:p>
    <w:p w14:paraId="3D10F249" w14:textId="77777777" w:rsidR="00767A7B" w:rsidRPr="009B41ED" w:rsidRDefault="00767A7B" w:rsidP="008C4465">
      <w:pPr>
        <w:tabs>
          <w:tab w:val="left" w:pos="0"/>
        </w:tabs>
        <w:jc w:val="both"/>
        <w:rPr>
          <w:rFonts w:ascii="Calibri" w:hAnsi="Calibri" w:cs="Calibri"/>
          <w:b/>
        </w:rPr>
      </w:pPr>
    </w:p>
    <w:p w14:paraId="4E2BBACD" w14:textId="77777777" w:rsidR="00767A7B" w:rsidRPr="009B41ED" w:rsidRDefault="00767A7B" w:rsidP="008C4465">
      <w:pPr>
        <w:tabs>
          <w:tab w:val="left" w:pos="0"/>
        </w:tabs>
        <w:jc w:val="both"/>
        <w:rPr>
          <w:rFonts w:ascii="Calibri" w:hAnsi="Calibri" w:cs="Calibri"/>
          <w:b/>
        </w:rPr>
      </w:pPr>
      <w:r w:rsidRPr="009B41ED">
        <w:rPr>
          <w:rFonts w:ascii="Calibri" w:hAnsi="Calibri" w:cs="Calibri"/>
          <w:b/>
        </w:rPr>
        <w:t>Kurze Ansprache</w:t>
      </w:r>
    </w:p>
    <w:p w14:paraId="7EAA33F8" w14:textId="77777777" w:rsidR="00767A7B" w:rsidRPr="009B41ED" w:rsidRDefault="00767A7B" w:rsidP="008C4465">
      <w:pPr>
        <w:tabs>
          <w:tab w:val="left" w:pos="0"/>
        </w:tabs>
        <w:jc w:val="both"/>
        <w:rPr>
          <w:rFonts w:ascii="Calibri" w:hAnsi="Calibri" w:cs="Calibri"/>
        </w:rPr>
      </w:pPr>
    </w:p>
    <w:p w14:paraId="6298A7B4" w14:textId="77777777" w:rsidR="00DE5B30" w:rsidRPr="009B41ED" w:rsidRDefault="00D3704F" w:rsidP="008C4465">
      <w:pPr>
        <w:tabs>
          <w:tab w:val="left" w:pos="0"/>
        </w:tabs>
        <w:jc w:val="both"/>
        <w:rPr>
          <w:rFonts w:ascii="Calibri" w:hAnsi="Calibri" w:cs="Calibri"/>
          <w:b/>
        </w:rPr>
      </w:pPr>
      <w:r w:rsidRPr="009B41ED">
        <w:rPr>
          <w:rFonts w:ascii="Calibri" w:hAnsi="Calibri" w:cs="Calibri"/>
          <w:b/>
        </w:rPr>
        <w:t>Magnificat</w:t>
      </w:r>
    </w:p>
    <w:p w14:paraId="156692EA" w14:textId="77777777" w:rsidR="00D3704F" w:rsidRPr="009B41ED" w:rsidRDefault="00D3704F" w:rsidP="008C4465">
      <w:pPr>
        <w:tabs>
          <w:tab w:val="left" w:pos="0"/>
        </w:tabs>
        <w:jc w:val="both"/>
        <w:rPr>
          <w:rFonts w:ascii="Calibri" w:hAnsi="Calibri" w:cs="Calibri"/>
        </w:rPr>
      </w:pPr>
      <w:r w:rsidRPr="009B41ED">
        <w:rPr>
          <w:rFonts w:ascii="Calibri" w:hAnsi="Calibri" w:cs="Calibri"/>
        </w:rPr>
        <w:t>Groß sein lässt meine Seele den Herrn…</w:t>
      </w:r>
      <w:r w:rsidR="001E3A9B" w:rsidRPr="009B41ED">
        <w:rPr>
          <w:rFonts w:ascii="Calibri" w:hAnsi="Calibri" w:cs="Calibri"/>
        </w:rPr>
        <w:t xml:space="preserve"> (Sonnenmusikant 123)</w:t>
      </w:r>
    </w:p>
    <w:p w14:paraId="1B1ECB6A" w14:textId="77777777" w:rsidR="00D3704F" w:rsidRPr="009B41ED" w:rsidRDefault="00D3704F" w:rsidP="008C4465">
      <w:pPr>
        <w:tabs>
          <w:tab w:val="left" w:pos="0"/>
        </w:tabs>
        <w:jc w:val="both"/>
        <w:rPr>
          <w:rFonts w:ascii="Calibri" w:hAnsi="Calibri" w:cs="Calibri"/>
        </w:rPr>
      </w:pPr>
    </w:p>
    <w:p w14:paraId="30B342B8" w14:textId="77777777" w:rsidR="008C4465" w:rsidRPr="009B41ED" w:rsidRDefault="00273BAB" w:rsidP="00F34B7D">
      <w:pPr>
        <w:tabs>
          <w:tab w:val="left" w:pos="0"/>
        </w:tabs>
        <w:jc w:val="both"/>
        <w:rPr>
          <w:rFonts w:ascii="Calibri" w:hAnsi="Calibri" w:cs="Calibri"/>
          <w:iCs/>
        </w:rPr>
      </w:pPr>
      <w:r w:rsidRPr="009B41ED">
        <w:rPr>
          <w:rFonts w:ascii="Calibri" w:hAnsi="Calibri" w:cs="Calibri"/>
          <w:b/>
          <w:bCs/>
          <w:iCs/>
        </w:rPr>
        <w:t>Bittgebet</w:t>
      </w:r>
    </w:p>
    <w:p w14:paraId="68134BB5" w14:textId="77777777" w:rsidR="008C4465" w:rsidRPr="009B41ED" w:rsidRDefault="008C4465" w:rsidP="00F34B7D">
      <w:pPr>
        <w:tabs>
          <w:tab w:val="left" w:pos="0"/>
        </w:tabs>
        <w:jc w:val="both"/>
        <w:rPr>
          <w:rFonts w:ascii="Calibri" w:hAnsi="Calibri" w:cs="Calibri"/>
          <w:i/>
          <w:iCs/>
          <w:sz w:val="22"/>
          <w:szCs w:val="22"/>
        </w:rPr>
      </w:pPr>
    </w:p>
    <w:p w14:paraId="474C47CE" w14:textId="77777777" w:rsidR="008C4465" w:rsidRPr="009B41ED" w:rsidRDefault="008C4465" w:rsidP="00F34B7D">
      <w:pPr>
        <w:tabs>
          <w:tab w:val="left" w:pos="0"/>
        </w:tabs>
        <w:jc w:val="both"/>
        <w:rPr>
          <w:rFonts w:ascii="Calibri" w:hAnsi="Calibri" w:cs="Calibri"/>
        </w:rPr>
      </w:pPr>
      <w:r w:rsidRPr="009B41ED">
        <w:rPr>
          <w:rFonts w:ascii="Calibri" w:hAnsi="Calibri" w:cs="Calibri"/>
          <w:i/>
          <w:iCs/>
        </w:rPr>
        <w:t xml:space="preserve">V: </w:t>
      </w:r>
      <w:r w:rsidRPr="009B41ED">
        <w:rPr>
          <w:rFonts w:ascii="Calibri" w:hAnsi="Calibri" w:cs="Calibri"/>
        </w:rPr>
        <w:t>Komm auf uns zu, Herr,</w:t>
      </w:r>
    </w:p>
    <w:p w14:paraId="546B76A3" w14:textId="3C1D6C65" w:rsidR="008C4465" w:rsidRPr="009B41ED" w:rsidRDefault="008C4465" w:rsidP="00F34B7D">
      <w:pPr>
        <w:tabs>
          <w:tab w:val="left" w:pos="0"/>
        </w:tabs>
        <w:jc w:val="both"/>
        <w:rPr>
          <w:rFonts w:ascii="Calibri" w:hAnsi="Calibri" w:cs="Calibri"/>
        </w:rPr>
      </w:pPr>
      <w:r w:rsidRPr="009B41ED">
        <w:rPr>
          <w:rFonts w:ascii="Calibri" w:hAnsi="Calibri" w:cs="Calibri"/>
        </w:rPr>
        <w:t>wenn wir uns voreinander verschließen, Gemeinschaft verweigern, auf Waffen setzen.</w:t>
      </w:r>
    </w:p>
    <w:p w14:paraId="39B32C06" w14:textId="77777777" w:rsidR="008C4465" w:rsidRPr="009B41ED" w:rsidRDefault="008C4465" w:rsidP="00F34B7D">
      <w:pPr>
        <w:tabs>
          <w:tab w:val="left" w:pos="0"/>
        </w:tabs>
        <w:jc w:val="both"/>
        <w:rPr>
          <w:rFonts w:ascii="Calibri" w:hAnsi="Calibri" w:cs="Calibri"/>
        </w:rPr>
      </w:pPr>
      <w:r w:rsidRPr="009B41ED">
        <w:rPr>
          <w:rFonts w:ascii="Calibri" w:hAnsi="Calibri" w:cs="Calibri"/>
          <w:i/>
          <w:iCs/>
        </w:rPr>
        <w:t>A:</w:t>
      </w:r>
      <w:r w:rsidRPr="009B41ED">
        <w:rPr>
          <w:rFonts w:ascii="Calibri" w:hAnsi="Calibri" w:cs="Calibri"/>
          <w:b/>
          <w:bCs/>
        </w:rPr>
        <w:t xml:space="preserve"> Lehr uns leben in Deinem Licht.</w:t>
      </w:r>
    </w:p>
    <w:p w14:paraId="29ACAFBB" w14:textId="77777777" w:rsidR="008C4465" w:rsidRPr="009B41ED" w:rsidRDefault="008C4465" w:rsidP="00F34B7D">
      <w:pPr>
        <w:tabs>
          <w:tab w:val="left" w:pos="0"/>
        </w:tabs>
        <w:jc w:val="both"/>
        <w:rPr>
          <w:rFonts w:ascii="Calibri" w:hAnsi="Calibri" w:cs="Calibri"/>
        </w:rPr>
      </w:pPr>
    </w:p>
    <w:p w14:paraId="60DE72B2" w14:textId="77777777" w:rsidR="008C4465" w:rsidRPr="009B41ED" w:rsidRDefault="008C4465" w:rsidP="00F34B7D">
      <w:pPr>
        <w:tabs>
          <w:tab w:val="left" w:pos="0"/>
        </w:tabs>
        <w:jc w:val="both"/>
        <w:rPr>
          <w:rFonts w:ascii="Calibri" w:hAnsi="Calibri" w:cs="Calibri"/>
        </w:rPr>
      </w:pPr>
      <w:r w:rsidRPr="009B41ED">
        <w:rPr>
          <w:rFonts w:ascii="Calibri" w:hAnsi="Calibri" w:cs="Calibri"/>
          <w:i/>
          <w:iCs/>
        </w:rPr>
        <w:t>V:</w:t>
      </w:r>
      <w:r w:rsidRPr="009B41ED">
        <w:rPr>
          <w:rFonts w:ascii="Calibri" w:hAnsi="Calibri" w:cs="Calibri"/>
        </w:rPr>
        <w:t xml:space="preserve"> Komm auf uns zu, Herr,</w:t>
      </w:r>
    </w:p>
    <w:p w14:paraId="50E307BB" w14:textId="77777777" w:rsidR="008C4465" w:rsidRPr="009B41ED" w:rsidRDefault="008C4465" w:rsidP="00F34B7D">
      <w:pPr>
        <w:tabs>
          <w:tab w:val="left" w:pos="0"/>
        </w:tabs>
        <w:jc w:val="both"/>
        <w:rPr>
          <w:rFonts w:ascii="Calibri" w:hAnsi="Calibri" w:cs="Calibri"/>
        </w:rPr>
      </w:pPr>
      <w:r w:rsidRPr="009B41ED">
        <w:rPr>
          <w:rFonts w:ascii="Calibri" w:hAnsi="Calibri" w:cs="Calibri"/>
        </w:rPr>
        <w:t>wenn wir das Vertrauen nicht wagen, am Überkommenen kleben,</w:t>
      </w:r>
    </w:p>
    <w:p w14:paraId="30AC6E72" w14:textId="77777777" w:rsidR="008C4465" w:rsidRPr="009B41ED" w:rsidRDefault="008C4465" w:rsidP="00F34B7D">
      <w:pPr>
        <w:tabs>
          <w:tab w:val="left" w:pos="0"/>
        </w:tabs>
        <w:jc w:val="both"/>
        <w:rPr>
          <w:rFonts w:ascii="Calibri" w:hAnsi="Calibri" w:cs="Calibri"/>
        </w:rPr>
      </w:pPr>
      <w:r w:rsidRPr="009B41ED">
        <w:rPr>
          <w:rFonts w:ascii="Calibri" w:hAnsi="Calibri" w:cs="Calibri"/>
        </w:rPr>
        <w:t>Deinen Geist in uns hindern.</w:t>
      </w:r>
    </w:p>
    <w:p w14:paraId="6215D943" w14:textId="77777777" w:rsidR="008C4465" w:rsidRPr="009B41ED" w:rsidRDefault="008C4465" w:rsidP="00F34B7D">
      <w:pPr>
        <w:tabs>
          <w:tab w:val="left" w:pos="0"/>
        </w:tabs>
        <w:jc w:val="both"/>
        <w:rPr>
          <w:rFonts w:ascii="Calibri" w:hAnsi="Calibri" w:cs="Calibri"/>
        </w:rPr>
      </w:pPr>
      <w:r w:rsidRPr="009B41ED">
        <w:rPr>
          <w:rFonts w:ascii="Calibri" w:hAnsi="Calibri" w:cs="Calibri"/>
          <w:i/>
          <w:iCs/>
        </w:rPr>
        <w:t>A:</w:t>
      </w:r>
      <w:r w:rsidRPr="009B41ED">
        <w:rPr>
          <w:rFonts w:ascii="Calibri" w:hAnsi="Calibri" w:cs="Calibri"/>
          <w:b/>
          <w:bCs/>
        </w:rPr>
        <w:t xml:space="preserve"> Ruf uns zur Umkehr, damit wir leben.</w:t>
      </w:r>
    </w:p>
    <w:p w14:paraId="7B3CD4F9" w14:textId="77777777" w:rsidR="008C4465" w:rsidRPr="009B41ED" w:rsidRDefault="008C4465" w:rsidP="00F34B7D">
      <w:pPr>
        <w:tabs>
          <w:tab w:val="left" w:pos="0"/>
        </w:tabs>
        <w:jc w:val="both"/>
        <w:rPr>
          <w:rFonts w:ascii="Calibri" w:hAnsi="Calibri" w:cs="Calibri"/>
        </w:rPr>
      </w:pPr>
    </w:p>
    <w:p w14:paraId="67C35B67" w14:textId="77777777" w:rsidR="008C4465" w:rsidRPr="009B41ED" w:rsidRDefault="008C4465" w:rsidP="00F34B7D">
      <w:pPr>
        <w:tabs>
          <w:tab w:val="left" w:pos="0"/>
        </w:tabs>
        <w:jc w:val="both"/>
        <w:rPr>
          <w:rFonts w:ascii="Calibri" w:hAnsi="Calibri" w:cs="Calibri"/>
        </w:rPr>
      </w:pPr>
      <w:r w:rsidRPr="009B41ED">
        <w:rPr>
          <w:rFonts w:ascii="Calibri" w:hAnsi="Calibri" w:cs="Calibri"/>
          <w:i/>
          <w:iCs/>
        </w:rPr>
        <w:t>V:</w:t>
      </w:r>
      <w:r w:rsidRPr="009B41ED">
        <w:rPr>
          <w:rFonts w:ascii="Calibri" w:hAnsi="Calibri" w:cs="Calibri"/>
        </w:rPr>
        <w:t xml:space="preserve"> Komm auf uns zu, Herr,</w:t>
      </w:r>
    </w:p>
    <w:p w14:paraId="4C965D80" w14:textId="77777777" w:rsidR="008C4465" w:rsidRPr="009B41ED" w:rsidRDefault="008C4465" w:rsidP="00F34B7D">
      <w:pPr>
        <w:tabs>
          <w:tab w:val="left" w:pos="0"/>
        </w:tabs>
        <w:jc w:val="both"/>
        <w:rPr>
          <w:rFonts w:ascii="Calibri" w:hAnsi="Calibri" w:cs="Calibri"/>
        </w:rPr>
      </w:pPr>
      <w:r w:rsidRPr="009B41ED">
        <w:rPr>
          <w:rFonts w:ascii="Calibri" w:hAnsi="Calibri" w:cs="Calibri"/>
        </w:rPr>
        <w:t>wenn wir an Dir zweifeln und Dir nicht zutrauen,</w:t>
      </w:r>
    </w:p>
    <w:p w14:paraId="3F8DE499" w14:textId="77777777" w:rsidR="008C4465" w:rsidRPr="009B41ED" w:rsidRDefault="009524AE" w:rsidP="00F34B7D">
      <w:pPr>
        <w:tabs>
          <w:tab w:val="left" w:pos="0"/>
        </w:tabs>
        <w:jc w:val="both"/>
        <w:rPr>
          <w:rFonts w:ascii="Calibri" w:hAnsi="Calibri" w:cs="Calibri"/>
        </w:rPr>
      </w:pPr>
      <w:r w:rsidRPr="009B41ED">
        <w:rPr>
          <w:rFonts w:ascii="Calibri" w:hAnsi="Calibri" w:cs="Calibri"/>
        </w:rPr>
        <w:t>dass</w:t>
      </w:r>
      <w:r w:rsidR="008C4465" w:rsidRPr="009B41ED">
        <w:rPr>
          <w:rFonts w:ascii="Calibri" w:hAnsi="Calibri" w:cs="Calibri"/>
        </w:rPr>
        <w:t xml:space="preserve"> Du alle Einsamkeit, alles Leid überwindest.</w:t>
      </w:r>
    </w:p>
    <w:p w14:paraId="4187870A" w14:textId="77777777" w:rsidR="008C4465" w:rsidRPr="009B41ED" w:rsidRDefault="008C4465" w:rsidP="00F34B7D">
      <w:pPr>
        <w:tabs>
          <w:tab w:val="left" w:pos="0"/>
        </w:tabs>
        <w:jc w:val="both"/>
        <w:rPr>
          <w:rFonts w:ascii="Calibri" w:hAnsi="Calibri" w:cs="Calibri"/>
          <w:b/>
          <w:bCs/>
          <w:i/>
          <w:iCs/>
        </w:rPr>
      </w:pPr>
      <w:r w:rsidRPr="009B41ED">
        <w:rPr>
          <w:rFonts w:ascii="Calibri" w:hAnsi="Calibri" w:cs="Calibri"/>
          <w:i/>
          <w:iCs/>
        </w:rPr>
        <w:t>A:</w:t>
      </w:r>
      <w:r w:rsidRPr="009B41ED">
        <w:rPr>
          <w:rFonts w:ascii="Calibri" w:hAnsi="Calibri" w:cs="Calibri"/>
        </w:rPr>
        <w:t xml:space="preserve"> </w:t>
      </w:r>
      <w:r w:rsidRPr="009B41ED">
        <w:rPr>
          <w:rFonts w:ascii="Calibri" w:hAnsi="Calibri" w:cs="Calibri"/>
          <w:b/>
          <w:bCs/>
        </w:rPr>
        <w:t>Mach unsre Herzen weit.</w:t>
      </w:r>
    </w:p>
    <w:p w14:paraId="07547316" w14:textId="77777777" w:rsidR="009524AE" w:rsidRPr="009B41ED" w:rsidRDefault="009524AE" w:rsidP="00F34B7D">
      <w:pPr>
        <w:tabs>
          <w:tab w:val="left" w:pos="0"/>
        </w:tabs>
        <w:jc w:val="both"/>
        <w:rPr>
          <w:rFonts w:ascii="Calibri" w:hAnsi="Calibri" w:cs="Calibri"/>
          <w:i/>
          <w:iCs/>
        </w:rPr>
      </w:pPr>
    </w:p>
    <w:p w14:paraId="4DCFCE69" w14:textId="77777777" w:rsidR="008C4465" w:rsidRPr="009B41ED" w:rsidRDefault="008C4465" w:rsidP="00F34B7D">
      <w:pPr>
        <w:tabs>
          <w:tab w:val="left" w:pos="0"/>
        </w:tabs>
        <w:jc w:val="both"/>
        <w:rPr>
          <w:rFonts w:ascii="Calibri" w:hAnsi="Calibri" w:cs="Calibri"/>
        </w:rPr>
      </w:pPr>
      <w:r w:rsidRPr="009B41ED">
        <w:rPr>
          <w:rFonts w:ascii="Calibri" w:hAnsi="Calibri" w:cs="Calibri"/>
          <w:i/>
          <w:iCs/>
        </w:rPr>
        <w:t xml:space="preserve">V: </w:t>
      </w:r>
      <w:r w:rsidRPr="009B41ED">
        <w:rPr>
          <w:rFonts w:ascii="Calibri" w:hAnsi="Calibri" w:cs="Calibri"/>
        </w:rPr>
        <w:t>Komm durch die verschlossenen Türen, Herr,</w:t>
      </w:r>
    </w:p>
    <w:p w14:paraId="382E6D8F" w14:textId="77777777" w:rsidR="008C4465" w:rsidRPr="009B41ED" w:rsidRDefault="008C4465" w:rsidP="00F34B7D">
      <w:pPr>
        <w:tabs>
          <w:tab w:val="left" w:pos="0"/>
        </w:tabs>
        <w:jc w:val="both"/>
        <w:rPr>
          <w:rFonts w:ascii="Calibri" w:hAnsi="Calibri" w:cs="Calibri"/>
        </w:rPr>
      </w:pPr>
      <w:r w:rsidRPr="009B41ED">
        <w:rPr>
          <w:rFonts w:ascii="Calibri" w:hAnsi="Calibri" w:cs="Calibri"/>
        </w:rPr>
        <w:t>wenn wir unsere eigenen Wahrheiten behalten</w:t>
      </w:r>
    </w:p>
    <w:p w14:paraId="682DD180" w14:textId="77777777" w:rsidR="008C4465" w:rsidRPr="009B41ED" w:rsidRDefault="008C4465" w:rsidP="00F34B7D">
      <w:pPr>
        <w:tabs>
          <w:tab w:val="left" w:pos="0"/>
        </w:tabs>
        <w:jc w:val="both"/>
        <w:rPr>
          <w:rFonts w:ascii="Calibri" w:hAnsi="Calibri" w:cs="Calibri"/>
        </w:rPr>
      </w:pPr>
      <w:r w:rsidRPr="009B41ED">
        <w:rPr>
          <w:rFonts w:ascii="Calibri" w:hAnsi="Calibri" w:cs="Calibri"/>
        </w:rPr>
        <w:t>und uns vom Zweifel nicht lösen wollen,</w:t>
      </w:r>
    </w:p>
    <w:p w14:paraId="40CB1170" w14:textId="77777777" w:rsidR="008C4465" w:rsidRPr="009B41ED" w:rsidRDefault="008C4465" w:rsidP="00F34B7D">
      <w:pPr>
        <w:tabs>
          <w:tab w:val="left" w:pos="0"/>
        </w:tabs>
        <w:jc w:val="both"/>
        <w:rPr>
          <w:rFonts w:ascii="Calibri" w:hAnsi="Calibri" w:cs="Calibri"/>
        </w:rPr>
      </w:pPr>
      <w:r w:rsidRPr="009B41ED">
        <w:rPr>
          <w:rFonts w:ascii="Calibri" w:hAnsi="Calibri" w:cs="Calibri"/>
        </w:rPr>
        <w:t>wenn wir Deinen Frieden nicht annehmen.</w:t>
      </w:r>
    </w:p>
    <w:p w14:paraId="4968CBC8" w14:textId="77777777" w:rsidR="008C4465" w:rsidRPr="009B41ED" w:rsidRDefault="008C4465" w:rsidP="00F34B7D">
      <w:pPr>
        <w:tabs>
          <w:tab w:val="left" w:pos="0"/>
        </w:tabs>
        <w:jc w:val="both"/>
        <w:rPr>
          <w:rFonts w:ascii="Calibri" w:hAnsi="Calibri" w:cs="Calibri"/>
        </w:rPr>
      </w:pPr>
      <w:r w:rsidRPr="009B41ED">
        <w:rPr>
          <w:rFonts w:ascii="Calibri" w:hAnsi="Calibri" w:cs="Calibri"/>
          <w:i/>
          <w:iCs/>
        </w:rPr>
        <w:t>A:</w:t>
      </w:r>
      <w:r w:rsidRPr="009B41ED">
        <w:rPr>
          <w:rFonts w:ascii="Calibri" w:hAnsi="Calibri" w:cs="Calibri"/>
        </w:rPr>
        <w:t xml:space="preserve"> </w:t>
      </w:r>
      <w:r w:rsidR="009524AE" w:rsidRPr="009B41ED">
        <w:rPr>
          <w:rFonts w:ascii="Calibri" w:hAnsi="Calibri" w:cs="Calibri"/>
          <w:b/>
          <w:bCs/>
        </w:rPr>
        <w:t>Lass</w:t>
      </w:r>
      <w:r w:rsidRPr="009B41ED">
        <w:rPr>
          <w:rFonts w:ascii="Calibri" w:hAnsi="Calibri" w:cs="Calibri"/>
          <w:b/>
          <w:bCs/>
        </w:rPr>
        <w:t xml:space="preserve"> uns Dich erkennen.</w:t>
      </w:r>
    </w:p>
    <w:p w14:paraId="545E862E" w14:textId="77777777" w:rsidR="008C4465" w:rsidRPr="009B41ED" w:rsidRDefault="008C4465" w:rsidP="00F34B7D">
      <w:pPr>
        <w:tabs>
          <w:tab w:val="left" w:pos="0"/>
        </w:tabs>
        <w:jc w:val="both"/>
        <w:rPr>
          <w:rFonts w:ascii="Calibri" w:hAnsi="Calibri" w:cs="Calibri"/>
        </w:rPr>
      </w:pPr>
    </w:p>
    <w:p w14:paraId="494E7A56" w14:textId="77777777" w:rsidR="008C4465" w:rsidRPr="009B41ED" w:rsidRDefault="008C4465" w:rsidP="00F34B7D">
      <w:pPr>
        <w:tabs>
          <w:tab w:val="left" w:pos="0"/>
        </w:tabs>
        <w:jc w:val="both"/>
        <w:rPr>
          <w:rFonts w:ascii="Calibri" w:hAnsi="Calibri" w:cs="Calibri"/>
        </w:rPr>
      </w:pPr>
      <w:r w:rsidRPr="009B41ED">
        <w:rPr>
          <w:rFonts w:ascii="Calibri" w:hAnsi="Calibri" w:cs="Calibri"/>
          <w:i/>
          <w:iCs/>
        </w:rPr>
        <w:t xml:space="preserve">V: </w:t>
      </w:r>
      <w:r w:rsidRPr="009B41ED">
        <w:rPr>
          <w:rFonts w:ascii="Calibri" w:hAnsi="Calibri" w:cs="Calibri"/>
        </w:rPr>
        <w:t>Ruf uns beim Namen, Herr,</w:t>
      </w:r>
    </w:p>
    <w:p w14:paraId="62B81719" w14:textId="77777777" w:rsidR="008C4465" w:rsidRPr="009B41ED" w:rsidRDefault="008C4465" w:rsidP="00F34B7D">
      <w:pPr>
        <w:tabs>
          <w:tab w:val="left" w:pos="0"/>
        </w:tabs>
        <w:jc w:val="both"/>
        <w:rPr>
          <w:rFonts w:ascii="Calibri" w:hAnsi="Calibri" w:cs="Calibri"/>
        </w:rPr>
      </w:pPr>
      <w:r w:rsidRPr="009B41ED">
        <w:rPr>
          <w:rFonts w:ascii="Calibri" w:hAnsi="Calibri" w:cs="Calibri"/>
        </w:rPr>
        <w:t>wenn wir uns in der Menge verlieren, fremden Hirten vertrauen,</w:t>
      </w:r>
    </w:p>
    <w:p w14:paraId="4B5AFC76" w14:textId="77777777" w:rsidR="008C4465" w:rsidRPr="009B41ED" w:rsidRDefault="008C4465" w:rsidP="00F34B7D">
      <w:pPr>
        <w:tabs>
          <w:tab w:val="left" w:pos="0"/>
        </w:tabs>
        <w:jc w:val="both"/>
        <w:rPr>
          <w:rFonts w:ascii="Calibri" w:hAnsi="Calibri" w:cs="Calibri"/>
        </w:rPr>
      </w:pPr>
      <w:r w:rsidRPr="009B41ED">
        <w:rPr>
          <w:rFonts w:ascii="Calibri" w:hAnsi="Calibri" w:cs="Calibri"/>
        </w:rPr>
        <w:t>die Tür zum Leben verfehlen.</w:t>
      </w:r>
    </w:p>
    <w:p w14:paraId="7C9427A9" w14:textId="77777777" w:rsidR="008C4465" w:rsidRPr="009B41ED" w:rsidRDefault="008C4465" w:rsidP="00F34B7D">
      <w:pPr>
        <w:tabs>
          <w:tab w:val="left" w:pos="0"/>
        </w:tabs>
        <w:jc w:val="both"/>
        <w:rPr>
          <w:rFonts w:ascii="Calibri" w:hAnsi="Calibri" w:cs="Calibri"/>
        </w:rPr>
      </w:pPr>
      <w:r w:rsidRPr="009B41ED">
        <w:rPr>
          <w:rFonts w:ascii="Calibri" w:hAnsi="Calibri" w:cs="Calibri"/>
          <w:i/>
          <w:iCs/>
        </w:rPr>
        <w:t xml:space="preserve">A: </w:t>
      </w:r>
      <w:r w:rsidRPr="009B41ED">
        <w:rPr>
          <w:rFonts w:ascii="Calibri" w:hAnsi="Calibri" w:cs="Calibri"/>
          <w:b/>
          <w:bCs/>
        </w:rPr>
        <w:t>Geh Du vor uns her.</w:t>
      </w:r>
    </w:p>
    <w:p w14:paraId="5AC274B4" w14:textId="77777777" w:rsidR="008C4465" w:rsidRPr="009B41ED" w:rsidRDefault="008C4465" w:rsidP="00F34B7D">
      <w:pPr>
        <w:tabs>
          <w:tab w:val="left" w:pos="0"/>
        </w:tabs>
        <w:jc w:val="both"/>
        <w:rPr>
          <w:rFonts w:ascii="Calibri" w:hAnsi="Calibri" w:cs="Calibri"/>
        </w:rPr>
      </w:pPr>
    </w:p>
    <w:p w14:paraId="71041666" w14:textId="77777777" w:rsidR="008C4465" w:rsidRPr="009B41ED" w:rsidRDefault="008C4465" w:rsidP="00F34B7D">
      <w:pPr>
        <w:tabs>
          <w:tab w:val="left" w:pos="0"/>
        </w:tabs>
        <w:jc w:val="both"/>
        <w:rPr>
          <w:rFonts w:ascii="Calibri" w:hAnsi="Calibri" w:cs="Calibri"/>
        </w:rPr>
      </w:pPr>
      <w:r w:rsidRPr="009B41ED">
        <w:rPr>
          <w:rFonts w:ascii="Calibri" w:hAnsi="Calibri" w:cs="Calibri"/>
          <w:i/>
          <w:iCs/>
        </w:rPr>
        <w:t>V:</w:t>
      </w:r>
      <w:r w:rsidRPr="009B41ED">
        <w:rPr>
          <w:rFonts w:ascii="Calibri" w:hAnsi="Calibri" w:cs="Calibri"/>
        </w:rPr>
        <w:t xml:space="preserve"> Komm, Herr,</w:t>
      </w:r>
    </w:p>
    <w:p w14:paraId="44DC2E4E" w14:textId="77777777" w:rsidR="008C4465" w:rsidRPr="009B41ED" w:rsidRDefault="008C4465" w:rsidP="00F34B7D">
      <w:pPr>
        <w:tabs>
          <w:tab w:val="left" w:pos="0"/>
        </w:tabs>
        <w:jc w:val="both"/>
        <w:rPr>
          <w:rFonts w:ascii="Calibri" w:hAnsi="Calibri" w:cs="Calibri"/>
        </w:rPr>
      </w:pPr>
      <w:r w:rsidRPr="009B41ED">
        <w:rPr>
          <w:rFonts w:ascii="Calibri" w:hAnsi="Calibri" w:cs="Calibri"/>
        </w:rPr>
        <w:t>wenn wir allein sind und müde, die Angst wächst in der Nacht;</w:t>
      </w:r>
    </w:p>
    <w:p w14:paraId="4DE94BDD" w14:textId="77777777" w:rsidR="008C4465" w:rsidRPr="009B41ED" w:rsidRDefault="008C4465" w:rsidP="00F34B7D">
      <w:pPr>
        <w:tabs>
          <w:tab w:val="left" w:pos="0"/>
        </w:tabs>
        <w:jc w:val="both"/>
        <w:rPr>
          <w:rFonts w:ascii="Calibri" w:hAnsi="Calibri" w:cs="Calibri"/>
        </w:rPr>
      </w:pPr>
      <w:r w:rsidRPr="009B41ED">
        <w:rPr>
          <w:rFonts w:ascii="Calibri" w:hAnsi="Calibri" w:cs="Calibri"/>
        </w:rPr>
        <w:t>wenn wir am Ende sind, uns selbst und Dich verloren haben.</w:t>
      </w:r>
    </w:p>
    <w:p w14:paraId="0A103BD9" w14:textId="77777777" w:rsidR="008C4465" w:rsidRPr="009B41ED" w:rsidRDefault="008C4465" w:rsidP="00F34B7D">
      <w:pPr>
        <w:tabs>
          <w:tab w:val="left" w:pos="0"/>
        </w:tabs>
        <w:jc w:val="both"/>
        <w:rPr>
          <w:rFonts w:ascii="Calibri" w:hAnsi="Calibri" w:cs="Calibri"/>
        </w:rPr>
      </w:pPr>
      <w:r w:rsidRPr="009B41ED">
        <w:rPr>
          <w:rFonts w:ascii="Calibri" w:hAnsi="Calibri" w:cs="Calibri"/>
          <w:i/>
          <w:iCs/>
        </w:rPr>
        <w:t>A:</w:t>
      </w:r>
      <w:r w:rsidRPr="009B41ED">
        <w:rPr>
          <w:rFonts w:ascii="Calibri" w:hAnsi="Calibri" w:cs="Calibri"/>
        </w:rPr>
        <w:t xml:space="preserve"> </w:t>
      </w:r>
      <w:r w:rsidRPr="009B41ED">
        <w:rPr>
          <w:rFonts w:ascii="Calibri" w:hAnsi="Calibri" w:cs="Calibri"/>
          <w:b/>
          <w:bCs/>
        </w:rPr>
        <w:t>Schenke uns Deine Nähe</w:t>
      </w:r>
      <w:r w:rsidRPr="009B41ED">
        <w:rPr>
          <w:rFonts w:ascii="Calibri" w:hAnsi="Calibri" w:cs="Calibri"/>
        </w:rPr>
        <w:t>.</w:t>
      </w:r>
    </w:p>
    <w:p w14:paraId="2BD4B027" w14:textId="77777777" w:rsidR="008C4465" w:rsidRPr="009B41ED" w:rsidRDefault="008C4465" w:rsidP="00F34B7D">
      <w:pPr>
        <w:tabs>
          <w:tab w:val="left" w:pos="0"/>
        </w:tabs>
        <w:jc w:val="both"/>
        <w:rPr>
          <w:rFonts w:ascii="Calibri" w:hAnsi="Calibri" w:cs="Calibri"/>
        </w:rPr>
      </w:pPr>
    </w:p>
    <w:p w14:paraId="1976841D" w14:textId="77777777" w:rsidR="008C4465" w:rsidRPr="009B41ED" w:rsidRDefault="008C4465" w:rsidP="00F34B7D">
      <w:pPr>
        <w:tabs>
          <w:tab w:val="left" w:pos="0"/>
        </w:tabs>
        <w:jc w:val="both"/>
        <w:rPr>
          <w:rFonts w:ascii="Calibri" w:hAnsi="Calibri" w:cs="Calibri"/>
        </w:rPr>
      </w:pPr>
      <w:r w:rsidRPr="009B41ED">
        <w:rPr>
          <w:rFonts w:ascii="Calibri" w:hAnsi="Calibri" w:cs="Calibri"/>
          <w:i/>
          <w:iCs/>
        </w:rPr>
        <w:t>V:</w:t>
      </w:r>
      <w:r w:rsidRPr="009B41ED">
        <w:rPr>
          <w:rFonts w:ascii="Calibri" w:hAnsi="Calibri" w:cs="Calibri"/>
        </w:rPr>
        <w:t xml:space="preserve"> Ruf uns heraus, Herr,</w:t>
      </w:r>
    </w:p>
    <w:p w14:paraId="72B70BFF" w14:textId="77777777" w:rsidR="008C4465" w:rsidRPr="009B41ED" w:rsidRDefault="008C4465" w:rsidP="00F34B7D">
      <w:pPr>
        <w:tabs>
          <w:tab w:val="left" w:pos="0"/>
        </w:tabs>
        <w:jc w:val="both"/>
        <w:rPr>
          <w:rFonts w:ascii="Calibri" w:hAnsi="Calibri" w:cs="Calibri"/>
        </w:rPr>
      </w:pPr>
      <w:r w:rsidRPr="009B41ED">
        <w:rPr>
          <w:rFonts w:ascii="Calibri" w:hAnsi="Calibri" w:cs="Calibri"/>
        </w:rPr>
        <w:t>aus unseren Höhlen und Verstecken,</w:t>
      </w:r>
    </w:p>
    <w:p w14:paraId="73543011" w14:textId="77777777" w:rsidR="008C4465" w:rsidRPr="009B41ED" w:rsidRDefault="008C4465" w:rsidP="00F34B7D">
      <w:pPr>
        <w:tabs>
          <w:tab w:val="left" w:pos="0"/>
        </w:tabs>
        <w:jc w:val="both"/>
        <w:rPr>
          <w:rFonts w:ascii="Calibri" w:hAnsi="Calibri" w:cs="Calibri"/>
        </w:rPr>
      </w:pPr>
      <w:r w:rsidRPr="009B41ED">
        <w:rPr>
          <w:rFonts w:ascii="Calibri" w:hAnsi="Calibri" w:cs="Calibri"/>
        </w:rPr>
        <w:t>aus den Booten, an die wir uns klammern.</w:t>
      </w:r>
    </w:p>
    <w:p w14:paraId="7FC4F4E2" w14:textId="77777777" w:rsidR="008C4465" w:rsidRPr="009B41ED" w:rsidRDefault="008C4465" w:rsidP="00F34B7D">
      <w:pPr>
        <w:tabs>
          <w:tab w:val="left" w:pos="0"/>
        </w:tabs>
        <w:jc w:val="both"/>
        <w:rPr>
          <w:rFonts w:ascii="Calibri" w:hAnsi="Calibri" w:cs="Calibri"/>
          <w:i/>
          <w:iCs/>
        </w:rPr>
      </w:pPr>
      <w:r w:rsidRPr="009B41ED">
        <w:rPr>
          <w:rFonts w:ascii="Calibri" w:hAnsi="Calibri" w:cs="Calibri"/>
          <w:i/>
          <w:iCs/>
        </w:rPr>
        <w:t xml:space="preserve">A: </w:t>
      </w:r>
      <w:r w:rsidRPr="009B41ED">
        <w:rPr>
          <w:rFonts w:ascii="Calibri" w:hAnsi="Calibri" w:cs="Calibri"/>
          <w:b/>
          <w:bCs/>
        </w:rPr>
        <w:t>Zeige uns Deinen Weg.</w:t>
      </w:r>
    </w:p>
    <w:p w14:paraId="41F373EB" w14:textId="77777777" w:rsidR="008C4465" w:rsidRPr="009B41ED" w:rsidRDefault="008C4465" w:rsidP="00F34B7D">
      <w:pPr>
        <w:jc w:val="both"/>
        <w:rPr>
          <w:rFonts w:ascii="Calibri" w:hAnsi="Calibri" w:cs="Calibri"/>
        </w:rPr>
      </w:pPr>
    </w:p>
    <w:p w14:paraId="33B2D4EA" w14:textId="77777777" w:rsidR="00767A7B" w:rsidRPr="009B41ED" w:rsidRDefault="00767A7B" w:rsidP="00CB13B7">
      <w:pPr>
        <w:rPr>
          <w:rFonts w:ascii="Calibri" w:hAnsi="Calibri" w:cs="Calibri"/>
          <w:b/>
        </w:rPr>
      </w:pPr>
      <w:r w:rsidRPr="009B41ED">
        <w:rPr>
          <w:rFonts w:ascii="Calibri" w:hAnsi="Calibri" w:cs="Calibri"/>
          <w:b/>
        </w:rPr>
        <w:t>Vater unser</w:t>
      </w:r>
    </w:p>
    <w:p w14:paraId="6E9EE6FA" w14:textId="77777777" w:rsidR="00767A7B" w:rsidRPr="009B41ED" w:rsidRDefault="00767A7B" w:rsidP="00CB13B7">
      <w:pPr>
        <w:rPr>
          <w:rFonts w:ascii="Calibri" w:hAnsi="Calibri" w:cs="Calibri"/>
        </w:rPr>
      </w:pPr>
    </w:p>
    <w:p w14:paraId="610FFA15" w14:textId="77777777" w:rsidR="00B35B81" w:rsidRPr="009B41ED" w:rsidRDefault="00B35B81" w:rsidP="00B35B81">
      <w:pPr>
        <w:rPr>
          <w:rFonts w:ascii="Calibri" w:hAnsi="Calibri" w:cs="Calibri"/>
          <w:b/>
        </w:rPr>
      </w:pPr>
      <w:r w:rsidRPr="009B41ED">
        <w:rPr>
          <w:rFonts w:ascii="Calibri" w:hAnsi="Calibri" w:cs="Calibri"/>
          <w:b/>
        </w:rPr>
        <w:t>Schlussgebet</w:t>
      </w:r>
    </w:p>
    <w:p w14:paraId="3CF9DBCF" w14:textId="77777777" w:rsidR="00B35B81" w:rsidRPr="009B41ED" w:rsidRDefault="00B35B81" w:rsidP="00B35B81">
      <w:pPr>
        <w:rPr>
          <w:rFonts w:ascii="Calibri" w:hAnsi="Calibri" w:cs="Calibri"/>
        </w:rPr>
      </w:pPr>
    </w:p>
    <w:p w14:paraId="5872686B" w14:textId="77777777" w:rsidR="00B35B81" w:rsidRPr="009B41ED" w:rsidRDefault="00B35B81" w:rsidP="00B35B81">
      <w:pPr>
        <w:rPr>
          <w:rFonts w:ascii="Calibri" w:hAnsi="Calibri" w:cs="Calibri"/>
        </w:rPr>
      </w:pPr>
      <w:r w:rsidRPr="009B41ED">
        <w:rPr>
          <w:rFonts w:ascii="Calibri" w:hAnsi="Calibri" w:cs="Calibri"/>
        </w:rPr>
        <w:t>Jeden Tag</w:t>
      </w:r>
    </w:p>
    <w:p w14:paraId="381CB101" w14:textId="77777777" w:rsidR="00B35B81" w:rsidRPr="009B41ED" w:rsidRDefault="00B35B81" w:rsidP="00B35B81">
      <w:pPr>
        <w:rPr>
          <w:rFonts w:ascii="Calibri" w:hAnsi="Calibri" w:cs="Calibri"/>
        </w:rPr>
      </w:pPr>
      <w:r w:rsidRPr="009B41ED">
        <w:rPr>
          <w:rFonts w:ascii="Calibri" w:hAnsi="Calibri" w:cs="Calibri"/>
        </w:rPr>
        <w:t>schenkst du mir einen neuen Morgen,</w:t>
      </w:r>
    </w:p>
    <w:p w14:paraId="3FBF4EED" w14:textId="77777777" w:rsidR="00B35B81" w:rsidRPr="009B41ED" w:rsidRDefault="00B35B81" w:rsidP="00B35B81">
      <w:pPr>
        <w:rPr>
          <w:rFonts w:ascii="Calibri" w:hAnsi="Calibri" w:cs="Calibri"/>
        </w:rPr>
      </w:pPr>
      <w:r w:rsidRPr="009B41ED">
        <w:rPr>
          <w:rFonts w:ascii="Calibri" w:hAnsi="Calibri" w:cs="Calibri"/>
        </w:rPr>
        <w:t>damit ich wieder anfangen kann,</w:t>
      </w:r>
    </w:p>
    <w:p w14:paraId="2943B297" w14:textId="77777777" w:rsidR="00B35B81" w:rsidRPr="009B41ED" w:rsidRDefault="00B35B81" w:rsidP="00B35B81">
      <w:pPr>
        <w:rPr>
          <w:rFonts w:ascii="Calibri" w:hAnsi="Calibri" w:cs="Calibri"/>
        </w:rPr>
      </w:pPr>
      <w:r w:rsidRPr="009B41ED">
        <w:rPr>
          <w:rFonts w:ascii="Calibri" w:hAnsi="Calibri" w:cs="Calibri"/>
        </w:rPr>
        <w:t xml:space="preserve">mir dein Vertrauen schenken zu lassen </w:t>
      </w:r>
    </w:p>
    <w:p w14:paraId="25271230" w14:textId="77777777" w:rsidR="00B35B81" w:rsidRPr="009B41ED" w:rsidRDefault="00B35B81" w:rsidP="00B35B81">
      <w:pPr>
        <w:rPr>
          <w:rFonts w:ascii="Calibri" w:hAnsi="Calibri" w:cs="Calibri"/>
        </w:rPr>
      </w:pPr>
      <w:r w:rsidRPr="009B41ED">
        <w:rPr>
          <w:rFonts w:ascii="Calibri" w:hAnsi="Calibri" w:cs="Calibri"/>
        </w:rPr>
        <w:t>und dir darauf zu antworten.</w:t>
      </w:r>
    </w:p>
    <w:p w14:paraId="66F19247" w14:textId="77777777" w:rsidR="00B35B81" w:rsidRPr="009B41ED" w:rsidRDefault="00B35B81" w:rsidP="00F34B7D">
      <w:pPr>
        <w:ind w:left="708"/>
        <w:rPr>
          <w:rFonts w:ascii="Calibri" w:hAnsi="Calibri" w:cs="Calibri"/>
        </w:rPr>
      </w:pPr>
      <w:r w:rsidRPr="009B41ED">
        <w:rPr>
          <w:rFonts w:ascii="Calibri" w:hAnsi="Calibri" w:cs="Calibri"/>
        </w:rPr>
        <w:t>Jeden Tag</w:t>
      </w:r>
    </w:p>
    <w:p w14:paraId="5C859BA3" w14:textId="77777777" w:rsidR="00B35B81" w:rsidRPr="009B41ED" w:rsidRDefault="00B35B81" w:rsidP="00F34B7D">
      <w:pPr>
        <w:ind w:left="708"/>
        <w:rPr>
          <w:rFonts w:ascii="Calibri" w:hAnsi="Calibri" w:cs="Calibri"/>
        </w:rPr>
      </w:pPr>
      <w:r w:rsidRPr="009B41ED">
        <w:rPr>
          <w:rFonts w:ascii="Calibri" w:hAnsi="Calibri" w:cs="Calibri"/>
        </w:rPr>
        <w:t xml:space="preserve">lässt du die Sonne aufgehen </w:t>
      </w:r>
    </w:p>
    <w:p w14:paraId="0CB0A0FF" w14:textId="77777777" w:rsidR="00B35B81" w:rsidRPr="009B41ED" w:rsidRDefault="00B35B81" w:rsidP="00F34B7D">
      <w:pPr>
        <w:ind w:left="708"/>
        <w:rPr>
          <w:rFonts w:ascii="Calibri" w:hAnsi="Calibri" w:cs="Calibri"/>
        </w:rPr>
      </w:pPr>
      <w:r w:rsidRPr="009B41ED">
        <w:rPr>
          <w:rFonts w:ascii="Calibri" w:hAnsi="Calibri" w:cs="Calibri"/>
        </w:rPr>
        <w:t>und mir einen Strahl deines göttlichen Lichtes zufallen,</w:t>
      </w:r>
    </w:p>
    <w:p w14:paraId="6F1D15E0" w14:textId="77777777" w:rsidR="00B35B81" w:rsidRPr="009B41ED" w:rsidRDefault="00B35B81" w:rsidP="00F34B7D">
      <w:pPr>
        <w:ind w:left="708"/>
        <w:rPr>
          <w:rFonts w:ascii="Calibri" w:hAnsi="Calibri" w:cs="Calibri"/>
        </w:rPr>
      </w:pPr>
      <w:r w:rsidRPr="009B41ED">
        <w:rPr>
          <w:rFonts w:ascii="Calibri" w:hAnsi="Calibri" w:cs="Calibri"/>
        </w:rPr>
        <w:t>damit ich dich in allem finden kann.</w:t>
      </w:r>
    </w:p>
    <w:p w14:paraId="49DD17E7" w14:textId="77777777" w:rsidR="00B35B81" w:rsidRPr="009B41ED" w:rsidRDefault="00B35B81" w:rsidP="00B35B81">
      <w:pPr>
        <w:rPr>
          <w:rFonts w:ascii="Calibri" w:hAnsi="Calibri" w:cs="Calibri"/>
        </w:rPr>
      </w:pPr>
      <w:r w:rsidRPr="009B41ED">
        <w:rPr>
          <w:rFonts w:ascii="Calibri" w:hAnsi="Calibri" w:cs="Calibri"/>
        </w:rPr>
        <w:t>Jeden Tag</w:t>
      </w:r>
    </w:p>
    <w:p w14:paraId="41EAD78D" w14:textId="77777777" w:rsidR="00B35B81" w:rsidRPr="009B41ED" w:rsidRDefault="00B35B81" w:rsidP="00B35B81">
      <w:pPr>
        <w:rPr>
          <w:rFonts w:ascii="Calibri" w:hAnsi="Calibri" w:cs="Calibri"/>
        </w:rPr>
      </w:pPr>
      <w:r w:rsidRPr="009B41ED">
        <w:rPr>
          <w:rFonts w:ascii="Calibri" w:hAnsi="Calibri" w:cs="Calibri"/>
        </w:rPr>
        <w:t xml:space="preserve">findest du Wohlgefallen an mir </w:t>
      </w:r>
    </w:p>
    <w:p w14:paraId="695C25DF" w14:textId="77777777" w:rsidR="00B35B81" w:rsidRPr="009B41ED" w:rsidRDefault="00B35B81" w:rsidP="00B35B81">
      <w:pPr>
        <w:rPr>
          <w:rFonts w:ascii="Calibri" w:hAnsi="Calibri" w:cs="Calibri"/>
        </w:rPr>
      </w:pPr>
      <w:r w:rsidRPr="009B41ED">
        <w:rPr>
          <w:rFonts w:ascii="Calibri" w:hAnsi="Calibri" w:cs="Calibri"/>
        </w:rPr>
        <w:t>und überraschst mich mit deinem Entgegenkommen,</w:t>
      </w:r>
    </w:p>
    <w:p w14:paraId="0F25BA33" w14:textId="77777777" w:rsidR="00B35B81" w:rsidRPr="009B41ED" w:rsidRDefault="00B35B81" w:rsidP="00B35B81">
      <w:pPr>
        <w:rPr>
          <w:rFonts w:ascii="Calibri" w:hAnsi="Calibri" w:cs="Calibri"/>
        </w:rPr>
      </w:pPr>
      <w:r w:rsidRPr="009B41ED">
        <w:rPr>
          <w:rFonts w:ascii="Calibri" w:hAnsi="Calibri" w:cs="Calibri"/>
        </w:rPr>
        <w:t>damit ich mich darüber freuen kann.</w:t>
      </w:r>
    </w:p>
    <w:p w14:paraId="3564F65E" w14:textId="77777777" w:rsidR="00B35B81" w:rsidRPr="009B41ED" w:rsidRDefault="00B35B81" w:rsidP="00F34B7D">
      <w:pPr>
        <w:ind w:left="708"/>
        <w:rPr>
          <w:rFonts w:ascii="Calibri" w:hAnsi="Calibri" w:cs="Calibri"/>
        </w:rPr>
      </w:pPr>
      <w:r w:rsidRPr="009B41ED">
        <w:rPr>
          <w:rFonts w:ascii="Calibri" w:hAnsi="Calibri" w:cs="Calibri"/>
        </w:rPr>
        <w:t>Jeden Tag</w:t>
      </w:r>
    </w:p>
    <w:p w14:paraId="7D4C44B1" w14:textId="77777777" w:rsidR="00B35B81" w:rsidRPr="009B41ED" w:rsidRDefault="00B35B81" w:rsidP="00F34B7D">
      <w:pPr>
        <w:ind w:left="708"/>
        <w:rPr>
          <w:rFonts w:ascii="Calibri" w:hAnsi="Calibri" w:cs="Calibri"/>
        </w:rPr>
      </w:pPr>
      <w:r w:rsidRPr="009B41ED">
        <w:rPr>
          <w:rFonts w:ascii="Calibri" w:hAnsi="Calibri" w:cs="Calibri"/>
        </w:rPr>
        <w:lastRenderedPageBreak/>
        <w:t>hast du ein gutes Wort für mich,</w:t>
      </w:r>
    </w:p>
    <w:p w14:paraId="71F4449E" w14:textId="77777777" w:rsidR="00B35B81" w:rsidRPr="009B41ED" w:rsidRDefault="00B35B81" w:rsidP="00F34B7D">
      <w:pPr>
        <w:ind w:left="708"/>
        <w:rPr>
          <w:rFonts w:ascii="Calibri" w:hAnsi="Calibri" w:cs="Calibri"/>
        </w:rPr>
      </w:pPr>
      <w:r w:rsidRPr="009B41ED">
        <w:rPr>
          <w:rFonts w:ascii="Calibri" w:hAnsi="Calibri" w:cs="Calibri"/>
        </w:rPr>
        <w:t xml:space="preserve">um es mir mitzugeben, </w:t>
      </w:r>
    </w:p>
    <w:p w14:paraId="42F9473A" w14:textId="77777777" w:rsidR="00B35B81" w:rsidRPr="009B41ED" w:rsidRDefault="00B35B81" w:rsidP="00F34B7D">
      <w:pPr>
        <w:ind w:left="708"/>
        <w:rPr>
          <w:rFonts w:ascii="Calibri" w:hAnsi="Calibri" w:cs="Calibri"/>
        </w:rPr>
      </w:pPr>
      <w:r w:rsidRPr="009B41ED">
        <w:rPr>
          <w:rFonts w:ascii="Calibri" w:hAnsi="Calibri" w:cs="Calibri"/>
        </w:rPr>
        <w:t>damit ich im Gespräch bleibe mit dir und den Menschen.</w:t>
      </w:r>
    </w:p>
    <w:p w14:paraId="702E5036" w14:textId="77777777" w:rsidR="00B35B81" w:rsidRPr="009B41ED" w:rsidRDefault="00B35B81" w:rsidP="00B35B81">
      <w:pPr>
        <w:rPr>
          <w:rFonts w:ascii="Calibri" w:hAnsi="Calibri" w:cs="Calibri"/>
        </w:rPr>
      </w:pPr>
      <w:r w:rsidRPr="009B41ED">
        <w:rPr>
          <w:rFonts w:ascii="Calibri" w:hAnsi="Calibri" w:cs="Calibri"/>
        </w:rPr>
        <w:t>Jeden Tag</w:t>
      </w:r>
    </w:p>
    <w:p w14:paraId="3BC82725" w14:textId="77777777" w:rsidR="00B35B81" w:rsidRPr="009B41ED" w:rsidRDefault="00B35B81" w:rsidP="00B35B81">
      <w:pPr>
        <w:rPr>
          <w:rFonts w:ascii="Calibri" w:hAnsi="Calibri" w:cs="Calibri"/>
        </w:rPr>
      </w:pPr>
      <w:r w:rsidRPr="009B41ED">
        <w:rPr>
          <w:rFonts w:ascii="Calibri" w:hAnsi="Calibri" w:cs="Calibri"/>
        </w:rPr>
        <w:t xml:space="preserve">lässt du es Abend werden </w:t>
      </w:r>
    </w:p>
    <w:p w14:paraId="08929647" w14:textId="77777777" w:rsidR="00B35B81" w:rsidRPr="009B41ED" w:rsidRDefault="00B35B81" w:rsidP="00B35B81">
      <w:pPr>
        <w:rPr>
          <w:rFonts w:ascii="Calibri" w:hAnsi="Calibri" w:cs="Calibri"/>
        </w:rPr>
      </w:pPr>
      <w:r w:rsidRPr="009B41ED">
        <w:rPr>
          <w:rFonts w:ascii="Calibri" w:hAnsi="Calibri" w:cs="Calibri"/>
        </w:rPr>
        <w:t xml:space="preserve">und die Sterne am nächtlichen Himmel leuchten, </w:t>
      </w:r>
    </w:p>
    <w:p w14:paraId="7A9BE17B" w14:textId="77777777" w:rsidR="00B35B81" w:rsidRPr="009B41ED" w:rsidRDefault="00B35B81" w:rsidP="00B35B81">
      <w:pPr>
        <w:rPr>
          <w:rFonts w:ascii="Calibri" w:hAnsi="Calibri" w:cs="Calibri"/>
        </w:rPr>
      </w:pPr>
      <w:r w:rsidRPr="009B41ED">
        <w:rPr>
          <w:rFonts w:ascii="Calibri" w:hAnsi="Calibri" w:cs="Calibri"/>
        </w:rPr>
        <w:t>damit ich durch sie zu dir aufschaue.</w:t>
      </w:r>
    </w:p>
    <w:p w14:paraId="54F35D4D" w14:textId="77777777" w:rsidR="00B35B81" w:rsidRPr="009B41ED" w:rsidRDefault="00B35B81" w:rsidP="00F34B7D">
      <w:pPr>
        <w:ind w:left="708"/>
        <w:rPr>
          <w:rFonts w:ascii="Calibri" w:hAnsi="Calibri" w:cs="Calibri"/>
        </w:rPr>
      </w:pPr>
      <w:r w:rsidRPr="009B41ED">
        <w:rPr>
          <w:rFonts w:ascii="Calibri" w:hAnsi="Calibri" w:cs="Calibri"/>
        </w:rPr>
        <w:t>Jeden Tag</w:t>
      </w:r>
    </w:p>
    <w:p w14:paraId="174F3EDF" w14:textId="77777777" w:rsidR="00B35B81" w:rsidRPr="009B41ED" w:rsidRDefault="00B35B81" w:rsidP="00F34B7D">
      <w:pPr>
        <w:ind w:left="708"/>
        <w:rPr>
          <w:rFonts w:ascii="Calibri" w:hAnsi="Calibri" w:cs="Calibri"/>
        </w:rPr>
      </w:pPr>
      <w:r w:rsidRPr="009B41ED">
        <w:rPr>
          <w:rFonts w:ascii="Calibri" w:hAnsi="Calibri" w:cs="Calibri"/>
        </w:rPr>
        <w:t xml:space="preserve">führst du mich in die Ruhe der Nacht, </w:t>
      </w:r>
    </w:p>
    <w:p w14:paraId="562BBA11" w14:textId="77777777" w:rsidR="00B35B81" w:rsidRPr="009B41ED" w:rsidRDefault="00B35B81" w:rsidP="00F34B7D">
      <w:pPr>
        <w:ind w:left="708"/>
        <w:rPr>
          <w:rFonts w:ascii="Calibri" w:hAnsi="Calibri" w:cs="Calibri"/>
        </w:rPr>
      </w:pPr>
      <w:r w:rsidRPr="009B41ED">
        <w:rPr>
          <w:rFonts w:ascii="Calibri" w:hAnsi="Calibri" w:cs="Calibri"/>
        </w:rPr>
        <w:t>um auch in der Dunkelheit des Lebens mit mir zu sein</w:t>
      </w:r>
    </w:p>
    <w:p w14:paraId="668DFBD6" w14:textId="77777777" w:rsidR="00B35B81" w:rsidRPr="009B41ED" w:rsidRDefault="00B35B81" w:rsidP="00F34B7D">
      <w:pPr>
        <w:ind w:left="708"/>
        <w:rPr>
          <w:rFonts w:ascii="Calibri" w:hAnsi="Calibri" w:cs="Calibri"/>
        </w:rPr>
      </w:pPr>
      <w:r w:rsidRPr="009B41ED">
        <w:rPr>
          <w:rFonts w:ascii="Calibri" w:hAnsi="Calibri" w:cs="Calibri"/>
        </w:rPr>
        <w:t>und bei mir zu bleiben.</w:t>
      </w:r>
    </w:p>
    <w:p w14:paraId="70031C87" w14:textId="77777777" w:rsidR="00B35B81" w:rsidRPr="009B41ED" w:rsidRDefault="00B35B81" w:rsidP="00CB13B7">
      <w:pPr>
        <w:rPr>
          <w:rFonts w:ascii="Calibri" w:hAnsi="Calibri" w:cs="Calibri"/>
        </w:rPr>
      </w:pPr>
    </w:p>
    <w:p w14:paraId="426A5470" w14:textId="58CAC4C5" w:rsidR="008C4465" w:rsidRPr="009B41ED" w:rsidRDefault="008C4465" w:rsidP="008C4465">
      <w:pPr>
        <w:tabs>
          <w:tab w:val="left" w:pos="0"/>
        </w:tabs>
        <w:jc w:val="both"/>
        <w:rPr>
          <w:rFonts w:ascii="Calibri" w:hAnsi="Calibri" w:cs="Calibri"/>
          <w:sz w:val="22"/>
          <w:szCs w:val="22"/>
        </w:rPr>
      </w:pPr>
      <w:r w:rsidRPr="009B41ED">
        <w:rPr>
          <w:rFonts w:ascii="Calibri" w:hAnsi="Calibri" w:cs="Calibri"/>
          <w:b/>
          <w:bCs/>
          <w:iCs/>
        </w:rPr>
        <w:t xml:space="preserve">Segen </w:t>
      </w:r>
      <w:r w:rsidR="00273BAB" w:rsidRPr="009B41ED">
        <w:rPr>
          <w:rFonts w:ascii="Calibri" w:hAnsi="Calibri" w:cs="Calibri"/>
          <w:sz w:val="22"/>
          <w:szCs w:val="22"/>
        </w:rPr>
        <w:t xml:space="preserve">(zum </w:t>
      </w:r>
      <w:proofErr w:type="spellStart"/>
      <w:r w:rsidR="00273BAB" w:rsidRPr="009B41ED">
        <w:rPr>
          <w:rFonts w:ascii="Calibri" w:hAnsi="Calibri" w:cs="Calibri"/>
          <w:sz w:val="22"/>
          <w:szCs w:val="22"/>
        </w:rPr>
        <w:t>Aaronsegen</w:t>
      </w:r>
      <w:proofErr w:type="spellEnd"/>
      <w:r w:rsidR="00273BAB" w:rsidRPr="009B41ED">
        <w:rPr>
          <w:rFonts w:ascii="Calibri" w:hAnsi="Calibri" w:cs="Calibri"/>
          <w:sz w:val="22"/>
          <w:szCs w:val="22"/>
        </w:rPr>
        <w:t>: Numeri 6,</w:t>
      </w:r>
      <w:r w:rsidRPr="009B41ED">
        <w:rPr>
          <w:rFonts w:ascii="Calibri" w:hAnsi="Calibri" w:cs="Calibri"/>
          <w:sz w:val="22"/>
          <w:szCs w:val="22"/>
        </w:rPr>
        <w:t>24-26)</w:t>
      </w:r>
    </w:p>
    <w:p w14:paraId="04362E06" w14:textId="77777777" w:rsidR="008C4465" w:rsidRPr="009B41ED" w:rsidRDefault="008C4465" w:rsidP="008C4465">
      <w:pPr>
        <w:tabs>
          <w:tab w:val="left" w:pos="0"/>
        </w:tabs>
        <w:jc w:val="both"/>
        <w:rPr>
          <w:rFonts w:ascii="Calibri" w:hAnsi="Calibri" w:cs="Calibri"/>
          <w:b/>
          <w:bCs/>
          <w:i/>
          <w:iCs/>
        </w:rPr>
      </w:pPr>
    </w:p>
    <w:p w14:paraId="2D904DC9" w14:textId="77777777" w:rsidR="008C4465" w:rsidRPr="009B41ED" w:rsidRDefault="008C4465" w:rsidP="008C4465">
      <w:pPr>
        <w:tabs>
          <w:tab w:val="left" w:pos="0"/>
        </w:tabs>
        <w:jc w:val="both"/>
        <w:rPr>
          <w:rFonts w:ascii="Calibri" w:hAnsi="Calibri" w:cs="Calibri"/>
          <w:sz w:val="22"/>
          <w:szCs w:val="22"/>
        </w:rPr>
      </w:pPr>
      <w:r w:rsidRPr="009B41ED">
        <w:rPr>
          <w:rFonts w:ascii="Calibri" w:hAnsi="Calibri" w:cs="Calibri"/>
          <w:b/>
          <w:bCs/>
          <w:i/>
          <w:iCs/>
          <w:sz w:val="22"/>
          <w:szCs w:val="22"/>
        </w:rPr>
        <w:t>Der Herr,</w:t>
      </w:r>
      <w:r w:rsidRPr="009B41ED">
        <w:rPr>
          <w:rFonts w:ascii="Calibri" w:hAnsi="Calibri" w:cs="Calibri"/>
          <w:sz w:val="22"/>
          <w:szCs w:val="22"/>
        </w:rPr>
        <w:t xml:space="preserve"> </w:t>
      </w:r>
      <w:r w:rsidRPr="009B41ED">
        <w:rPr>
          <w:rFonts w:ascii="Calibri" w:hAnsi="Calibri" w:cs="Calibri"/>
          <w:sz w:val="22"/>
          <w:szCs w:val="22"/>
        </w:rPr>
        <w:tab/>
        <w:t>der Mächtige,</w:t>
      </w:r>
    </w:p>
    <w:p w14:paraId="1404D4F0" w14:textId="77777777" w:rsidR="008C4465" w:rsidRPr="009B41ED" w:rsidRDefault="008C4465" w:rsidP="008C4465">
      <w:pPr>
        <w:tabs>
          <w:tab w:val="left" w:pos="0"/>
        </w:tabs>
        <w:ind w:firstLine="1440"/>
        <w:jc w:val="both"/>
        <w:rPr>
          <w:rFonts w:ascii="Calibri" w:hAnsi="Calibri" w:cs="Calibri"/>
          <w:sz w:val="22"/>
          <w:szCs w:val="22"/>
        </w:rPr>
      </w:pPr>
      <w:r w:rsidRPr="009B41ED">
        <w:rPr>
          <w:rFonts w:ascii="Calibri" w:hAnsi="Calibri" w:cs="Calibri"/>
          <w:sz w:val="22"/>
          <w:szCs w:val="22"/>
        </w:rPr>
        <w:t>Ursprung und Vollender</w:t>
      </w:r>
    </w:p>
    <w:p w14:paraId="1869C884" w14:textId="77777777" w:rsidR="008C4465" w:rsidRPr="009B41ED" w:rsidRDefault="008C4465" w:rsidP="008C4465">
      <w:pPr>
        <w:tabs>
          <w:tab w:val="left" w:pos="0"/>
        </w:tabs>
        <w:ind w:firstLine="1440"/>
        <w:jc w:val="both"/>
        <w:rPr>
          <w:rFonts w:ascii="Calibri" w:hAnsi="Calibri" w:cs="Calibri"/>
          <w:sz w:val="22"/>
          <w:szCs w:val="22"/>
        </w:rPr>
      </w:pPr>
      <w:r w:rsidRPr="009B41ED">
        <w:rPr>
          <w:rFonts w:ascii="Calibri" w:hAnsi="Calibri" w:cs="Calibri"/>
          <w:sz w:val="22"/>
          <w:szCs w:val="22"/>
        </w:rPr>
        <w:t>aller Dinge,</w:t>
      </w:r>
    </w:p>
    <w:p w14:paraId="2D3E34D0" w14:textId="77777777" w:rsidR="008C4465" w:rsidRPr="009B41ED" w:rsidRDefault="008C4465" w:rsidP="008C4465">
      <w:pPr>
        <w:tabs>
          <w:tab w:val="left" w:pos="0"/>
        </w:tabs>
        <w:jc w:val="both"/>
        <w:rPr>
          <w:rFonts w:ascii="Calibri" w:hAnsi="Calibri" w:cs="Calibri"/>
          <w:sz w:val="22"/>
          <w:szCs w:val="22"/>
        </w:rPr>
      </w:pPr>
      <w:r w:rsidRPr="009B41ED">
        <w:rPr>
          <w:rFonts w:ascii="Calibri" w:hAnsi="Calibri" w:cs="Calibri"/>
          <w:b/>
          <w:bCs/>
          <w:i/>
          <w:iCs/>
          <w:sz w:val="22"/>
          <w:szCs w:val="22"/>
        </w:rPr>
        <w:t>segne dich,</w:t>
      </w:r>
      <w:r w:rsidRPr="009B41ED">
        <w:rPr>
          <w:rFonts w:ascii="Calibri" w:hAnsi="Calibri" w:cs="Calibri"/>
          <w:sz w:val="22"/>
          <w:szCs w:val="22"/>
        </w:rPr>
        <w:t xml:space="preserve"> </w:t>
      </w:r>
      <w:r w:rsidRPr="009B41ED">
        <w:rPr>
          <w:rFonts w:ascii="Calibri" w:hAnsi="Calibri" w:cs="Calibri"/>
          <w:sz w:val="22"/>
          <w:szCs w:val="22"/>
        </w:rPr>
        <w:tab/>
        <w:t>gebe dir Gedeihen und Wachstum,</w:t>
      </w:r>
    </w:p>
    <w:p w14:paraId="467CE6A1" w14:textId="77777777" w:rsidR="008C4465" w:rsidRPr="009B41ED" w:rsidRDefault="008C4465" w:rsidP="008C4465">
      <w:pPr>
        <w:tabs>
          <w:tab w:val="left" w:pos="0"/>
        </w:tabs>
        <w:ind w:firstLine="1440"/>
        <w:jc w:val="both"/>
        <w:rPr>
          <w:rFonts w:ascii="Calibri" w:hAnsi="Calibri" w:cs="Calibri"/>
          <w:sz w:val="22"/>
          <w:szCs w:val="22"/>
        </w:rPr>
      </w:pPr>
      <w:r w:rsidRPr="009B41ED">
        <w:rPr>
          <w:rFonts w:ascii="Calibri" w:hAnsi="Calibri" w:cs="Calibri"/>
          <w:sz w:val="22"/>
          <w:szCs w:val="22"/>
        </w:rPr>
        <w:t>Gelingen deiner Hoffnungen,</w:t>
      </w:r>
    </w:p>
    <w:p w14:paraId="40A88AE0" w14:textId="77777777" w:rsidR="008C4465" w:rsidRPr="009B41ED" w:rsidRDefault="008C4465" w:rsidP="008C4465">
      <w:pPr>
        <w:tabs>
          <w:tab w:val="left" w:pos="0"/>
        </w:tabs>
        <w:ind w:firstLine="1440"/>
        <w:jc w:val="both"/>
        <w:rPr>
          <w:rFonts w:ascii="Calibri" w:hAnsi="Calibri" w:cs="Calibri"/>
          <w:sz w:val="22"/>
          <w:szCs w:val="22"/>
        </w:rPr>
      </w:pPr>
      <w:r w:rsidRPr="009B41ED">
        <w:rPr>
          <w:rFonts w:ascii="Calibri" w:hAnsi="Calibri" w:cs="Calibri"/>
          <w:sz w:val="22"/>
          <w:szCs w:val="22"/>
        </w:rPr>
        <w:t>Frucht deiner Mühe,</w:t>
      </w:r>
    </w:p>
    <w:p w14:paraId="1CE48BCB" w14:textId="77777777" w:rsidR="008C4465" w:rsidRPr="009B41ED" w:rsidRDefault="008C4465" w:rsidP="008C4465">
      <w:pPr>
        <w:tabs>
          <w:tab w:val="left" w:pos="0"/>
        </w:tabs>
        <w:jc w:val="both"/>
        <w:rPr>
          <w:rFonts w:ascii="Calibri" w:hAnsi="Calibri" w:cs="Calibri"/>
          <w:sz w:val="22"/>
          <w:szCs w:val="22"/>
        </w:rPr>
      </w:pPr>
      <w:r w:rsidRPr="009B41ED">
        <w:rPr>
          <w:rFonts w:ascii="Calibri" w:hAnsi="Calibri" w:cs="Calibri"/>
          <w:b/>
          <w:bCs/>
          <w:i/>
          <w:iCs/>
          <w:sz w:val="22"/>
          <w:szCs w:val="22"/>
        </w:rPr>
        <w:t>und behüte dich,</w:t>
      </w:r>
      <w:r w:rsidRPr="009B41ED">
        <w:rPr>
          <w:rFonts w:ascii="Calibri" w:hAnsi="Calibri" w:cs="Calibri"/>
          <w:sz w:val="22"/>
          <w:szCs w:val="22"/>
        </w:rPr>
        <w:t xml:space="preserve"> vor allem Argen,</w:t>
      </w:r>
    </w:p>
    <w:p w14:paraId="06D3AB1D" w14:textId="77777777" w:rsidR="008C4465" w:rsidRPr="009B41ED" w:rsidRDefault="008C4465" w:rsidP="008C4465">
      <w:pPr>
        <w:tabs>
          <w:tab w:val="left" w:pos="0"/>
        </w:tabs>
        <w:ind w:firstLine="1440"/>
        <w:jc w:val="both"/>
        <w:rPr>
          <w:rFonts w:ascii="Calibri" w:hAnsi="Calibri" w:cs="Calibri"/>
          <w:sz w:val="22"/>
          <w:szCs w:val="22"/>
        </w:rPr>
      </w:pPr>
      <w:r w:rsidRPr="009B41ED">
        <w:rPr>
          <w:rFonts w:ascii="Calibri" w:hAnsi="Calibri" w:cs="Calibri"/>
          <w:sz w:val="22"/>
          <w:szCs w:val="22"/>
        </w:rPr>
        <w:t>sei dir Schutz in Gefahr</w:t>
      </w:r>
    </w:p>
    <w:p w14:paraId="01582C24" w14:textId="77777777" w:rsidR="008C4465" w:rsidRPr="009B41ED" w:rsidRDefault="008C4465" w:rsidP="008C4465">
      <w:pPr>
        <w:tabs>
          <w:tab w:val="left" w:pos="0"/>
        </w:tabs>
        <w:ind w:firstLine="1440"/>
        <w:jc w:val="both"/>
        <w:rPr>
          <w:rFonts w:ascii="Calibri" w:hAnsi="Calibri" w:cs="Calibri"/>
          <w:sz w:val="22"/>
          <w:szCs w:val="22"/>
        </w:rPr>
      </w:pPr>
      <w:r w:rsidRPr="009B41ED">
        <w:rPr>
          <w:rFonts w:ascii="Calibri" w:hAnsi="Calibri" w:cs="Calibri"/>
          <w:sz w:val="22"/>
          <w:szCs w:val="22"/>
        </w:rPr>
        <w:t>und Zuflucht in Angst.</w:t>
      </w:r>
    </w:p>
    <w:p w14:paraId="2EA201D3" w14:textId="77777777" w:rsidR="008C4465" w:rsidRPr="009B41ED" w:rsidRDefault="008C4465" w:rsidP="008C4465">
      <w:pPr>
        <w:tabs>
          <w:tab w:val="left" w:pos="0"/>
        </w:tabs>
        <w:jc w:val="both"/>
        <w:rPr>
          <w:rFonts w:ascii="Calibri" w:hAnsi="Calibri" w:cs="Calibri"/>
          <w:sz w:val="22"/>
          <w:szCs w:val="22"/>
        </w:rPr>
      </w:pPr>
      <w:r w:rsidRPr="009B41ED">
        <w:rPr>
          <w:rFonts w:ascii="Calibri" w:hAnsi="Calibri" w:cs="Calibri"/>
          <w:b/>
          <w:bCs/>
          <w:i/>
          <w:iCs/>
          <w:sz w:val="22"/>
          <w:szCs w:val="22"/>
        </w:rPr>
        <w:t>Der Herr lasse leuchten sein Angesicht über dir,</w:t>
      </w:r>
    </w:p>
    <w:p w14:paraId="182CBD98" w14:textId="77777777" w:rsidR="008C4465" w:rsidRPr="009B41ED" w:rsidRDefault="008C4465" w:rsidP="008C4465">
      <w:pPr>
        <w:tabs>
          <w:tab w:val="left" w:pos="0"/>
        </w:tabs>
        <w:ind w:firstLine="1440"/>
        <w:jc w:val="both"/>
        <w:rPr>
          <w:rFonts w:ascii="Calibri" w:hAnsi="Calibri" w:cs="Calibri"/>
          <w:sz w:val="22"/>
          <w:szCs w:val="22"/>
        </w:rPr>
      </w:pPr>
      <w:r w:rsidRPr="009B41ED">
        <w:rPr>
          <w:rFonts w:ascii="Calibri" w:hAnsi="Calibri" w:cs="Calibri"/>
          <w:sz w:val="22"/>
          <w:szCs w:val="22"/>
        </w:rPr>
        <w:t>wie die Sonne über der Erde</w:t>
      </w:r>
    </w:p>
    <w:p w14:paraId="07722935" w14:textId="77777777" w:rsidR="008C4465" w:rsidRPr="009B41ED" w:rsidRDefault="008C4465" w:rsidP="008C4465">
      <w:pPr>
        <w:tabs>
          <w:tab w:val="left" w:pos="0"/>
        </w:tabs>
        <w:ind w:firstLine="1440"/>
        <w:jc w:val="both"/>
        <w:rPr>
          <w:rFonts w:ascii="Calibri" w:hAnsi="Calibri" w:cs="Calibri"/>
          <w:sz w:val="22"/>
          <w:szCs w:val="22"/>
        </w:rPr>
      </w:pPr>
      <w:r w:rsidRPr="009B41ED">
        <w:rPr>
          <w:rFonts w:ascii="Calibri" w:hAnsi="Calibri" w:cs="Calibri"/>
          <w:sz w:val="22"/>
          <w:szCs w:val="22"/>
        </w:rPr>
        <w:t>Wärme gibt dem Erstarrten</w:t>
      </w:r>
    </w:p>
    <w:p w14:paraId="41A37BD5" w14:textId="77777777" w:rsidR="008C4465" w:rsidRPr="009B41ED" w:rsidRDefault="008C4465" w:rsidP="008C4465">
      <w:pPr>
        <w:tabs>
          <w:tab w:val="left" w:pos="0"/>
        </w:tabs>
        <w:ind w:firstLine="1440"/>
        <w:jc w:val="both"/>
        <w:rPr>
          <w:rFonts w:ascii="Calibri" w:hAnsi="Calibri" w:cs="Calibri"/>
          <w:sz w:val="22"/>
          <w:szCs w:val="22"/>
        </w:rPr>
      </w:pPr>
      <w:r w:rsidRPr="009B41ED">
        <w:rPr>
          <w:rFonts w:ascii="Calibri" w:hAnsi="Calibri" w:cs="Calibri"/>
          <w:sz w:val="22"/>
          <w:szCs w:val="22"/>
        </w:rPr>
        <w:t>und Freude gibt dem Lebendigen,</w:t>
      </w:r>
    </w:p>
    <w:p w14:paraId="37D26499" w14:textId="77777777" w:rsidR="008C4465" w:rsidRPr="009B41ED" w:rsidRDefault="008C4465" w:rsidP="008C4465">
      <w:pPr>
        <w:tabs>
          <w:tab w:val="left" w:pos="0"/>
        </w:tabs>
        <w:jc w:val="both"/>
        <w:rPr>
          <w:rFonts w:ascii="Calibri" w:hAnsi="Calibri" w:cs="Calibri"/>
          <w:sz w:val="22"/>
          <w:szCs w:val="22"/>
        </w:rPr>
      </w:pPr>
      <w:r w:rsidRPr="009B41ED">
        <w:rPr>
          <w:rFonts w:ascii="Calibri" w:hAnsi="Calibri" w:cs="Calibri"/>
          <w:b/>
          <w:bCs/>
          <w:i/>
          <w:iCs/>
          <w:sz w:val="22"/>
          <w:szCs w:val="22"/>
        </w:rPr>
        <w:t>und sei dir gnädig,</w:t>
      </w:r>
    </w:p>
    <w:p w14:paraId="1D6A0505" w14:textId="77777777" w:rsidR="008C4465" w:rsidRPr="009B41ED" w:rsidRDefault="008C4465" w:rsidP="008C4465">
      <w:pPr>
        <w:tabs>
          <w:tab w:val="left" w:pos="0"/>
        </w:tabs>
        <w:ind w:firstLine="1440"/>
        <w:jc w:val="both"/>
        <w:rPr>
          <w:rFonts w:ascii="Calibri" w:hAnsi="Calibri" w:cs="Calibri"/>
          <w:sz w:val="22"/>
          <w:szCs w:val="22"/>
        </w:rPr>
      </w:pPr>
      <w:r w:rsidRPr="009B41ED">
        <w:rPr>
          <w:rFonts w:ascii="Calibri" w:hAnsi="Calibri" w:cs="Calibri"/>
          <w:sz w:val="22"/>
          <w:szCs w:val="22"/>
        </w:rPr>
        <w:t>wenn du verschlossen bist in Schuld,</w:t>
      </w:r>
    </w:p>
    <w:p w14:paraId="074F5694" w14:textId="77777777" w:rsidR="008C4465" w:rsidRPr="009B41ED" w:rsidRDefault="008C4465" w:rsidP="008C4465">
      <w:pPr>
        <w:tabs>
          <w:tab w:val="left" w:pos="0"/>
        </w:tabs>
        <w:ind w:firstLine="1440"/>
        <w:jc w:val="both"/>
        <w:rPr>
          <w:rFonts w:ascii="Calibri" w:hAnsi="Calibri" w:cs="Calibri"/>
          <w:sz w:val="22"/>
          <w:szCs w:val="22"/>
        </w:rPr>
      </w:pPr>
      <w:r w:rsidRPr="009B41ED">
        <w:rPr>
          <w:rFonts w:ascii="Calibri" w:hAnsi="Calibri" w:cs="Calibri"/>
          <w:sz w:val="22"/>
          <w:szCs w:val="22"/>
        </w:rPr>
        <w:t>erlöse dich von allem Bösen</w:t>
      </w:r>
    </w:p>
    <w:p w14:paraId="09B9235E" w14:textId="77777777" w:rsidR="008C4465" w:rsidRPr="009B41ED" w:rsidRDefault="008C4465" w:rsidP="008C4465">
      <w:pPr>
        <w:tabs>
          <w:tab w:val="left" w:pos="0"/>
        </w:tabs>
        <w:ind w:firstLine="1440"/>
        <w:jc w:val="both"/>
        <w:rPr>
          <w:rFonts w:ascii="Calibri" w:hAnsi="Calibri" w:cs="Calibri"/>
          <w:sz w:val="22"/>
          <w:szCs w:val="22"/>
        </w:rPr>
      </w:pPr>
      <w:r w:rsidRPr="009B41ED">
        <w:rPr>
          <w:rFonts w:ascii="Calibri" w:hAnsi="Calibri" w:cs="Calibri"/>
          <w:sz w:val="22"/>
          <w:szCs w:val="22"/>
        </w:rPr>
        <w:t>und mache dich frei.</w:t>
      </w:r>
    </w:p>
    <w:p w14:paraId="1E8E7816" w14:textId="77777777" w:rsidR="008C4465" w:rsidRPr="009B41ED" w:rsidRDefault="008C4465" w:rsidP="008C4465">
      <w:pPr>
        <w:tabs>
          <w:tab w:val="left" w:pos="0"/>
        </w:tabs>
        <w:jc w:val="both"/>
        <w:rPr>
          <w:rFonts w:ascii="Calibri" w:hAnsi="Calibri" w:cs="Calibri"/>
          <w:sz w:val="22"/>
          <w:szCs w:val="22"/>
        </w:rPr>
      </w:pPr>
      <w:r w:rsidRPr="009B41ED">
        <w:rPr>
          <w:rFonts w:ascii="Calibri" w:hAnsi="Calibri" w:cs="Calibri"/>
          <w:b/>
          <w:bCs/>
          <w:i/>
          <w:iCs/>
          <w:sz w:val="22"/>
          <w:szCs w:val="22"/>
        </w:rPr>
        <w:t>Der Herr erhebe dein Angesicht auf dich,</w:t>
      </w:r>
    </w:p>
    <w:p w14:paraId="5AA19A8A" w14:textId="77777777" w:rsidR="008C4465" w:rsidRPr="009B41ED" w:rsidRDefault="008C4465" w:rsidP="008C4465">
      <w:pPr>
        <w:tabs>
          <w:tab w:val="left" w:pos="0"/>
        </w:tabs>
        <w:ind w:firstLine="1440"/>
        <w:jc w:val="both"/>
        <w:rPr>
          <w:rFonts w:ascii="Calibri" w:hAnsi="Calibri" w:cs="Calibri"/>
          <w:sz w:val="22"/>
          <w:szCs w:val="22"/>
        </w:rPr>
      </w:pPr>
      <w:r w:rsidRPr="009B41ED">
        <w:rPr>
          <w:rFonts w:ascii="Calibri" w:hAnsi="Calibri" w:cs="Calibri"/>
          <w:sz w:val="22"/>
          <w:szCs w:val="22"/>
        </w:rPr>
        <w:t>er sehe dein Leid</w:t>
      </w:r>
    </w:p>
    <w:p w14:paraId="04B282F8" w14:textId="77777777" w:rsidR="008C4465" w:rsidRPr="009B41ED" w:rsidRDefault="008C4465" w:rsidP="008C4465">
      <w:pPr>
        <w:tabs>
          <w:tab w:val="left" w:pos="0"/>
        </w:tabs>
        <w:ind w:firstLine="1440"/>
        <w:jc w:val="both"/>
        <w:rPr>
          <w:rFonts w:ascii="Calibri" w:hAnsi="Calibri" w:cs="Calibri"/>
          <w:sz w:val="22"/>
          <w:szCs w:val="22"/>
        </w:rPr>
      </w:pPr>
      <w:r w:rsidRPr="009B41ED">
        <w:rPr>
          <w:rFonts w:ascii="Calibri" w:hAnsi="Calibri" w:cs="Calibri"/>
          <w:sz w:val="22"/>
          <w:szCs w:val="22"/>
        </w:rPr>
        <w:t>und höre deine Stimme,</w:t>
      </w:r>
    </w:p>
    <w:p w14:paraId="4F57079C" w14:textId="77777777" w:rsidR="008C4465" w:rsidRPr="009B41ED" w:rsidRDefault="008C4465" w:rsidP="008C4465">
      <w:pPr>
        <w:tabs>
          <w:tab w:val="left" w:pos="0"/>
        </w:tabs>
        <w:ind w:firstLine="1440"/>
        <w:jc w:val="both"/>
        <w:rPr>
          <w:rFonts w:ascii="Calibri" w:hAnsi="Calibri" w:cs="Calibri"/>
          <w:sz w:val="22"/>
          <w:szCs w:val="22"/>
        </w:rPr>
      </w:pPr>
      <w:r w:rsidRPr="009B41ED">
        <w:rPr>
          <w:rFonts w:ascii="Calibri" w:hAnsi="Calibri" w:cs="Calibri"/>
          <w:sz w:val="22"/>
          <w:szCs w:val="22"/>
        </w:rPr>
        <w:t>er heile und tröste dich</w:t>
      </w:r>
      <w:r w:rsidR="00273BAB" w:rsidRPr="009B41ED">
        <w:rPr>
          <w:rFonts w:ascii="Calibri" w:hAnsi="Calibri" w:cs="Calibri"/>
          <w:sz w:val="22"/>
          <w:szCs w:val="22"/>
        </w:rPr>
        <w:t>.</w:t>
      </w:r>
    </w:p>
    <w:p w14:paraId="58CBC942" w14:textId="77777777" w:rsidR="008C4465" w:rsidRPr="009B41ED" w:rsidRDefault="008C4465" w:rsidP="008C4465">
      <w:pPr>
        <w:tabs>
          <w:tab w:val="left" w:pos="0"/>
        </w:tabs>
        <w:jc w:val="both"/>
        <w:rPr>
          <w:rFonts w:ascii="Calibri" w:hAnsi="Calibri" w:cs="Calibri"/>
          <w:sz w:val="22"/>
          <w:szCs w:val="22"/>
        </w:rPr>
      </w:pPr>
      <w:r w:rsidRPr="009B41ED">
        <w:rPr>
          <w:rFonts w:ascii="Calibri" w:hAnsi="Calibri" w:cs="Calibri"/>
          <w:b/>
          <w:bCs/>
          <w:i/>
          <w:iCs/>
          <w:sz w:val="22"/>
          <w:szCs w:val="22"/>
        </w:rPr>
        <w:t>und gebe dir Frieden,</w:t>
      </w:r>
    </w:p>
    <w:p w14:paraId="1CF4BDCC" w14:textId="77777777" w:rsidR="008C4465" w:rsidRPr="009B41ED" w:rsidRDefault="008C4465" w:rsidP="008C4465">
      <w:pPr>
        <w:tabs>
          <w:tab w:val="left" w:pos="0"/>
        </w:tabs>
        <w:ind w:firstLine="1440"/>
        <w:jc w:val="both"/>
        <w:rPr>
          <w:rFonts w:ascii="Calibri" w:hAnsi="Calibri" w:cs="Calibri"/>
          <w:sz w:val="22"/>
          <w:szCs w:val="22"/>
        </w:rPr>
      </w:pPr>
      <w:r w:rsidRPr="009B41ED">
        <w:rPr>
          <w:rFonts w:ascii="Calibri" w:hAnsi="Calibri" w:cs="Calibri"/>
          <w:sz w:val="22"/>
          <w:szCs w:val="22"/>
        </w:rPr>
        <w:lastRenderedPageBreak/>
        <w:t>das Wohl des Leibes und der Seele,</w:t>
      </w:r>
    </w:p>
    <w:p w14:paraId="74220642" w14:textId="77777777" w:rsidR="008C4465" w:rsidRPr="009B41ED" w:rsidRDefault="008C4465" w:rsidP="008C4465">
      <w:pPr>
        <w:tabs>
          <w:tab w:val="left" w:pos="0"/>
        </w:tabs>
        <w:ind w:firstLine="1440"/>
        <w:jc w:val="both"/>
        <w:rPr>
          <w:rFonts w:ascii="Calibri" w:hAnsi="Calibri" w:cs="Calibri"/>
          <w:sz w:val="22"/>
          <w:szCs w:val="22"/>
        </w:rPr>
      </w:pPr>
      <w:r w:rsidRPr="009B41ED">
        <w:rPr>
          <w:rFonts w:ascii="Calibri" w:hAnsi="Calibri" w:cs="Calibri"/>
          <w:sz w:val="22"/>
          <w:szCs w:val="22"/>
        </w:rPr>
        <w:t>Liebe und Glück.</w:t>
      </w:r>
    </w:p>
    <w:p w14:paraId="5857194C" w14:textId="77777777" w:rsidR="008C4465" w:rsidRPr="009B41ED" w:rsidRDefault="008C4465" w:rsidP="008C4465">
      <w:pPr>
        <w:tabs>
          <w:tab w:val="left" w:pos="0"/>
        </w:tabs>
        <w:jc w:val="both"/>
        <w:rPr>
          <w:rFonts w:ascii="Calibri" w:hAnsi="Calibri" w:cs="Calibri"/>
          <w:sz w:val="22"/>
          <w:szCs w:val="22"/>
        </w:rPr>
      </w:pPr>
      <w:r w:rsidRPr="009B41ED">
        <w:rPr>
          <w:rFonts w:ascii="Calibri" w:hAnsi="Calibri" w:cs="Calibri"/>
          <w:b/>
          <w:bCs/>
          <w:i/>
          <w:iCs/>
          <w:sz w:val="22"/>
          <w:szCs w:val="22"/>
        </w:rPr>
        <w:t>Amen.</w:t>
      </w:r>
      <w:r w:rsidRPr="009B41ED">
        <w:rPr>
          <w:rFonts w:ascii="Calibri" w:hAnsi="Calibri" w:cs="Calibri"/>
          <w:sz w:val="22"/>
          <w:szCs w:val="22"/>
        </w:rPr>
        <w:tab/>
      </w:r>
      <w:r w:rsidRPr="009B41ED">
        <w:rPr>
          <w:rFonts w:ascii="Calibri" w:hAnsi="Calibri" w:cs="Calibri"/>
          <w:sz w:val="22"/>
          <w:szCs w:val="22"/>
        </w:rPr>
        <w:tab/>
        <w:t>So will es der Herr,</w:t>
      </w:r>
    </w:p>
    <w:p w14:paraId="20725440" w14:textId="77777777" w:rsidR="008C4465" w:rsidRPr="009B41ED" w:rsidRDefault="008C4465" w:rsidP="008C4465">
      <w:pPr>
        <w:tabs>
          <w:tab w:val="left" w:pos="0"/>
        </w:tabs>
        <w:ind w:firstLine="1440"/>
        <w:jc w:val="both"/>
        <w:rPr>
          <w:rFonts w:ascii="Calibri" w:hAnsi="Calibri" w:cs="Calibri"/>
          <w:sz w:val="22"/>
          <w:szCs w:val="22"/>
        </w:rPr>
      </w:pPr>
      <w:r w:rsidRPr="009B41ED">
        <w:rPr>
          <w:rFonts w:ascii="Calibri" w:hAnsi="Calibri" w:cs="Calibri"/>
          <w:sz w:val="22"/>
          <w:szCs w:val="22"/>
        </w:rPr>
        <w:t>der von Ewigkeit zu Ewigkeit bleibt.</w:t>
      </w:r>
    </w:p>
    <w:p w14:paraId="5D16D458" w14:textId="77777777" w:rsidR="008C4465" w:rsidRPr="009B41ED" w:rsidRDefault="008C4465" w:rsidP="008C4465">
      <w:pPr>
        <w:tabs>
          <w:tab w:val="left" w:pos="0"/>
        </w:tabs>
        <w:ind w:firstLine="1440"/>
        <w:jc w:val="both"/>
        <w:rPr>
          <w:rFonts w:ascii="Calibri" w:hAnsi="Calibri" w:cs="Calibri"/>
          <w:sz w:val="22"/>
          <w:szCs w:val="22"/>
        </w:rPr>
      </w:pPr>
      <w:r w:rsidRPr="009B41ED">
        <w:rPr>
          <w:rFonts w:ascii="Calibri" w:hAnsi="Calibri" w:cs="Calibri"/>
          <w:sz w:val="22"/>
          <w:szCs w:val="22"/>
        </w:rPr>
        <w:t>So steht es fest nach seinem Willen für dich.</w:t>
      </w:r>
    </w:p>
    <w:p w14:paraId="4FDD1D8B" w14:textId="77777777" w:rsidR="00527A62" w:rsidRPr="009B41ED" w:rsidRDefault="00527A62" w:rsidP="00CB13B7">
      <w:pPr>
        <w:rPr>
          <w:rFonts w:ascii="Calibri" w:hAnsi="Calibri" w:cs="Calibri"/>
        </w:rPr>
      </w:pPr>
    </w:p>
    <w:p w14:paraId="70C334B6" w14:textId="77777777" w:rsidR="00527A62" w:rsidRPr="009B41ED" w:rsidRDefault="00527A62" w:rsidP="00CB13B7">
      <w:pPr>
        <w:rPr>
          <w:rFonts w:ascii="Calibri" w:hAnsi="Calibri" w:cs="Calibri"/>
          <w:b/>
        </w:rPr>
      </w:pPr>
      <w:r w:rsidRPr="009B41ED">
        <w:rPr>
          <w:rFonts w:ascii="Calibri" w:hAnsi="Calibri" w:cs="Calibri"/>
          <w:b/>
        </w:rPr>
        <w:t>Schlusslied:</w:t>
      </w:r>
    </w:p>
    <w:p w14:paraId="0BCA1472" w14:textId="77777777" w:rsidR="00527A62" w:rsidRPr="009B41ED" w:rsidRDefault="00527A62" w:rsidP="00F34B7D">
      <w:pPr>
        <w:rPr>
          <w:rFonts w:ascii="Calibri" w:hAnsi="Calibri" w:cs="Calibri"/>
        </w:rPr>
      </w:pPr>
      <w:r w:rsidRPr="009B41ED">
        <w:rPr>
          <w:rFonts w:ascii="Calibri" w:hAnsi="Calibri" w:cs="Calibri"/>
        </w:rPr>
        <w:t>Einen Mund, ein gutes Wort zu sprechen…</w:t>
      </w:r>
      <w:r w:rsidR="001E3A9B" w:rsidRPr="009B41ED">
        <w:rPr>
          <w:rFonts w:ascii="Calibri" w:hAnsi="Calibri" w:cs="Calibri"/>
        </w:rPr>
        <w:t xml:space="preserve"> (Sonnenmusikant 292)</w:t>
      </w:r>
    </w:p>
    <w:p w14:paraId="627F034C" w14:textId="77777777" w:rsidR="00527A62" w:rsidRPr="009B41ED" w:rsidRDefault="00527A62" w:rsidP="00F34B7D">
      <w:pPr>
        <w:rPr>
          <w:rFonts w:ascii="Calibri" w:hAnsi="Calibri" w:cs="Calibri"/>
        </w:rPr>
      </w:pPr>
      <w:r w:rsidRPr="009B41ED">
        <w:rPr>
          <w:rFonts w:ascii="Calibri" w:hAnsi="Calibri" w:cs="Calibri"/>
        </w:rPr>
        <w:t>Gott gab uns Atem, damit wir leben…</w:t>
      </w:r>
      <w:r w:rsidR="001E3A9B" w:rsidRPr="009B41ED">
        <w:rPr>
          <w:rFonts w:ascii="Calibri" w:hAnsi="Calibri" w:cs="Calibri"/>
        </w:rPr>
        <w:t xml:space="preserve"> (Sonnenmusikant 272)</w:t>
      </w:r>
    </w:p>
    <w:p w14:paraId="3DAE690E" w14:textId="77777777" w:rsidR="00CB13B7" w:rsidRPr="009B41ED" w:rsidRDefault="00527A62" w:rsidP="00F34B7D">
      <w:pPr>
        <w:rPr>
          <w:rFonts w:ascii="Calibri" w:hAnsi="Calibri" w:cs="Calibri"/>
          <w:b/>
          <w:sz w:val="28"/>
          <w:szCs w:val="28"/>
        </w:rPr>
      </w:pPr>
      <w:r w:rsidRPr="009B41ED">
        <w:rPr>
          <w:rFonts w:ascii="Calibri" w:hAnsi="Calibri" w:cs="Calibri"/>
        </w:rPr>
        <w:t>Bewahre uns Gott, behüte uns Gott…</w:t>
      </w:r>
      <w:r w:rsidR="001E3A9B" w:rsidRPr="009B41ED">
        <w:rPr>
          <w:rFonts w:ascii="Calibri" w:hAnsi="Calibri" w:cs="Calibri"/>
        </w:rPr>
        <w:t xml:space="preserve"> (Sonnenmusikant 291)</w:t>
      </w:r>
      <w:r w:rsidR="00EC110F" w:rsidRPr="009B41ED">
        <w:rPr>
          <w:rFonts w:ascii="Calibri" w:hAnsi="Calibri" w:cs="Calibri"/>
        </w:rPr>
        <w:br w:type="page"/>
      </w:r>
      <w:r w:rsidR="00EC110F" w:rsidRPr="009B41ED">
        <w:rPr>
          <w:rFonts w:ascii="Calibri" w:hAnsi="Calibri" w:cs="Calibri"/>
          <w:b/>
          <w:sz w:val="28"/>
          <w:szCs w:val="28"/>
        </w:rPr>
        <w:lastRenderedPageBreak/>
        <w:t>Fürbitten</w:t>
      </w:r>
    </w:p>
    <w:p w14:paraId="67010DE2" w14:textId="77777777" w:rsidR="00CB13B7" w:rsidRPr="009B41ED" w:rsidRDefault="00CB13B7" w:rsidP="00CB13B7">
      <w:pPr>
        <w:rPr>
          <w:rFonts w:ascii="Calibri" w:hAnsi="Calibri" w:cs="Calibri"/>
        </w:rPr>
      </w:pPr>
    </w:p>
    <w:p w14:paraId="2E7E821A" w14:textId="1F5E53ED" w:rsidR="00CB13B7" w:rsidRPr="005A570C" w:rsidRDefault="00CB13B7" w:rsidP="00CB13B7">
      <w:pPr>
        <w:rPr>
          <w:rFonts w:ascii="Calibri" w:hAnsi="Calibri" w:cs="Calibri"/>
          <w:i/>
          <w:sz w:val="22"/>
        </w:rPr>
      </w:pPr>
      <w:r w:rsidRPr="005A570C">
        <w:rPr>
          <w:rFonts w:ascii="Calibri" w:hAnsi="Calibri" w:cs="Calibri"/>
          <w:i/>
          <w:sz w:val="22"/>
        </w:rPr>
        <w:t xml:space="preserve">Die folgenden Fürbitten sind aus der Vesper am Provinztag </w:t>
      </w:r>
      <w:r w:rsidR="00622640">
        <w:rPr>
          <w:rFonts w:ascii="Calibri" w:hAnsi="Calibri" w:cs="Calibri"/>
          <w:i/>
          <w:sz w:val="22"/>
        </w:rPr>
        <w:t>der Franziskaner</w:t>
      </w:r>
      <w:r w:rsidR="00EC110F" w:rsidRPr="005A570C">
        <w:rPr>
          <w:rFonts w:ascii="Calibri" w:hAnsi="Calibri" w:cs="Calibri"/>
          <w:i/>
          <w:sz w:val="22"/>
        </w:rPr>
        <w:t xml:space="preserve">-Provinz Saxonia </w:t>
      </w:r>
      <w:r w:rsidRPr="005A570C">
        <w:rPr>
          <w:rFonts w:ascii="Calibri" w:hAnsi="Calibri" w:cs="Calibri"/>
          <w:i/>
          <w:sz w:val="22"/>
        </w:rPr>
        <w:t>in</w:t>
      </w:r>
      <w:r w:rsidR="00EC110F" w:rsidRPr="005A570C">
        <w:rPr>
          <w:rFonts w:ascii="Calibri" w:hAnsi="Calibri" w:cs="Calibri"/>
          <w:i/>
          <w:sz w:val="22"/>
        </w:rPr>
        <w:t xml:space="preserve"> </w:t>
      </w:r>
      <w:r w:rsidRPr="005A570C">
        <w:rPr>
          <w:rFonts w:ascii="Calibri" w:hAnsi="Calibri" w:cs="Calibri"/>
          <w:i/>
          <w:sz w:val="22"/>
        </w:rPr>
        <w:t>Hildesheim</w:t>
      </w:r>
      <w:r w:rsidR="00EC110F" w:rsidRPr="005A570C">
        <w:rPr>
          <w:rFonts w:ascii="Calibri" w:hAnsi="Calibri" w:cs="Calibri"/>
          <w:i/>
          <w:sz w:val="22"/>
        </w:rPr>
        <w:t xml:space="preserve"> (Februar 2005)</w:t>
      </w:r>
      <w:r w:rsidRPr="005A570C">
        <w:rPr>
          <w:rFonts w:ascii="Calibri" w:hAnsi="Calibri" w:cs="Calibri"/>
          <w:i/>
          <w:sz w:val="22"/>
        </w:rPr>
        <w:t xml:space="preserve">. Sie eignen </w:t>
      </w:r>
      <w:r w:rsidR="00EC110F" w:rsidRPr="005A570C">
        <w:rPr>
          <w:rFonts w:ascii="Calibri" w:hAnsi="Calibri" w:cs="Calibri"/>
          <w:i/>
          <w:sz w:val="22"/>
        </w:rPr>
        <w:t>sich als komplette Fürbitten fü</w:t>
      </w:r>
      <w:r w:rsidRPr="005A570C">
        <w:rPr>
          <w:rFonts w:ascii="Calibri" w:hAnsi="Calibri" w:cs="Calibri"/>
          <w:i/>
          <w:sz w:val="22"/>
        </w:rPr>
        <w:t>r einen</w:t>
      </w:r>
      <w:r w:rsidR="00EC110F" w:rsidRPr="005A570C">
        <w:rPr>
          <w:rFonts w:ascii="Calibri" w:hAnsi="Calibri" w:cs="Calibri"/>
          <w:i/>
          <w:sz w:val="22"/>
        </w:rPr>
        <w:t xml:space="preserve"> </w:t>
      </w:r>
      <w:r w:rsidRPr="005A570C">
        <w:rPr>
          <w:rFonts w:ascii="Calibri" w:hAnsi="Calibri" w:cs="Calibri"/>
          <w:i/>
          <w:sz w:val="22"/>
        </w:rPr>
        <w:t>eigenen Gottesdienst zum Jubiläumsjahr oder zu</w:t>
      </w:r>
      <w:r w:rsidR="00EC110F" w:rsidRPr="005A570C">
        <w:rPr>
          <w:rFonts w:ascii="Calibri" w:hAnsi="Calibri" w:cs="Calibri"/>
          <w:i/>
          <w:sz w:val="22"/>
        </w:rPr>
        <w:t xml:space="preserve"> </w:t>
      </w:r>
      <w:r w:rsidRPr="005A570C">
        <w:rPr>
          <w:rFonts w:ascii="Calibri" w:hAnsi="Calibri" w:cs="Calibri"/>
          <w:i/>
          <w:sz w:val="22"/>
        </w:rPr>
        <w:t>franziskanischen</w:t>
      </w:r>
      <w:r w:rsidR="00EF44A5" w:rsidRPr="005A570C">
        <w:rPr>
          <w:rFonts w:ascii="Calibri" w:hAnsi="Calibri" w:cs="Calibri"/>
          <w:i/>
          <w:sz w:val="22"/>
        </w:rPr>
        <w:t xml:space="preserve"> </w:t>
      </w:r>
      <w:r w:rsidRPr="005A570C">
        <w:rPr>
          <w:rFonts w:ascii="Calibri" w:hAnsi="Calibri" w:cs="Calibri"/>
          <w:i/>
          <w:sz w:val="22"/>
        </w:rPr>
        <w:t>Themen oder aufgeteilt auf die Tage der Woche als zusätzliche</w:t>
      </w:r>
      <w:r w:rsidR="00EF44A5" w:rsidRPr="005A570C">
        <w:rPr>
          <w:rFonts w:ascii="Calibri" w:hAnsi="Calibri" w:cs="Calibri"/>
          <w:i/>
          <w:sz w:val="22"/>
        </w:rPr>
        <w:t xml:space="preserve"> </w:t>
      </w:r>
      <w:r w:rsidRPr="005A570C">
        <w:rPr>
          <w:rFonts w:ascii="Calibri" w:hAnsi="Calibri" w:cs="Calibri"/>
          <w:i/>
          <w:sz w:val="22"/>
        </w:rPr>
        <w:t>Fürbitte im Stundengebet:</w:t>
      </w:r>
    </w:p>
    <w:p w14:paraId="4E48E00F" w14:textId="77777777" w:rsidR="009474AB" w:rsidRPr="009B41ED" w:rsidRDefault="009474AB" w:rsidP="00CB13B7">
      <w:pPr>
        <w:rPr>
          <w:rFonts w:ascii="Calibri" w:hAnsi="Calibri" w:cs="Calibri"/>
        </w:rPr>
      </w:pPr>
    </w:p>
    <w:p w14:paraId="5CC876BD" w14:textId="77777777" w:rsidR="009474AB" w:rsidRPr="009B41ED" w:rsidRDefault="00CB13B7" w:rsidP="00CB13B7">
      <w:pPr>
        <w:rPr>
          <w:rFonts w:ascii="Calibri" w:hAnsi="Calibri" w:cs="Calibri"/>
        </w:rPr>
      </w:pPr>
      <w:r w:rsidRPr="009B41ED">
        <w:rPr>
          <w:rFonts w:ascii="Calibri" w:hAnsi="Calibri" w:cs="Calibri"/>
        </w:rPr>
        <w:t xml:space="preserve">Gott, Du hast uns berufen, das Kommen Deines Reiches zu verkünden. Du stehst uns zur Seite auf unserem Weg durch diese Zeit. </w:t>
      </w:r>
    </w:p>
    <w:p w14:paraId="118021F4" w14:textId="77777777" w:rsidR="00CB13B7" w:rsidRPr="009B41ED" w:rsidRDefault="00CB13B7" w:rsidP="00CB13B7">
      <w:pPr>
        <w:rPr>
          <w:rFonts w:ascii="Calibri" w:hAnsi="Calibri" w:cs="Calibri"/>
        </w:rPr>
      </w:pPr>
      <w:r w:rsidRPr="009B41ED">
        <w:rPr>
          <w:rFonts w:ascii="Calibri" w:hAnsi="Calibri" w:cs="Calibri"/>
        </w:rPr>
        <w:t>Wir bitten Dich:</w:t>
      </w:r>
    </w:p>
    <w:p w14:paraId="7BA359B1" w14:textId="77777777" w:rsidR="00CB13B7" w:rsidRPr="009B41ED" w:rsidRDefault="00CB13B7" w:rsidP="00CB13B7">
      <w:pPr>
        <w:rPr>
          <w:rFonts w:ascii="Calibri" w:hAnsi="Calibri" w:cs="Calibri"/>
        </w:rPr>
      </w:pPr>
    </w:p>
    <w:p w14:paraId="44B4C327" w14:textId="77777777" w:rsidR="00CB13B7" w:rsidRPr="009B41ED" w:rsidRDefault="00CB13B7" w:rsidP="00CB13B7">
      <w:pPr>
        <w:rPr>
          <w:rFonts w:ascii="Calibri" w:hAnsi="Calibri" w:cs="Calibri"/>
        </w:rPr>
      </w:pPr>
      <w:r w:rsidRPr="009B41ED">
        <w:rPr>
          <w:rFonts w:ascii="Calibri" w:hAnsi="Calibri" w:cs="Calibri"/>
        </w:rPr>
        <w:t>V: Dein Diener Franziskus hat den ‚Herrn Papst‘ bewegt, die</w:t>
      </w:r>
    </w:p>
    <w:p w14:paraId="65AF7FB7" w14:textId="77777777" w:rsidR="00CB13B7" w:rsidRPr="009B41ED" w:rsidRDefault="00CB13B7" w:rsidP="00CB13B7">
      <w:pPr>
        <w:rPr>
          <w:rFonts w:ascii="Calibri" w:hAnsi="Calibri" w:cs="Calibri"/>
        </w:rPr>
      </w:pPr>
      <w:r w:rsidRPr="009B41ED">
        <w:rPr>
          <w:rFonts w:ascii="Calibri" w:hAnsi="Calibri" w:cs="Calibri"/>
        </w:rPr>
        <w:t>Lebensweise der ersten Brüder zu segnen und zu</w:t>
      </w:r>
      <w:r w:rsidR="00EF44A5" w:rsidRPr="009B41ED">
        <w:rPr>
          <w:rFonts w:ascii="Calibri" w:hAnsi="Calibri" w:cs="Calibri"/>
        </w:rPr>
        <w:t xml:space="preserve"> </w:t>
      </w:r>
      <w:r w:rsidRPr="009B41ED">
        <w:rPr>
          <w:rFonts w:ascii="Calibri" w:hAnsi="Calibri" w:cs="Calibri"/>
        </w:rPr>
        <w:t>bestätigen:</w:t>
      </w:r>
    </w:p>
    <w:p w14:paraId="18C37370" w14:textId="77777777" w:rsidR="00CB13B7" w:rsidRPr="009B41ED" w:rsidRDefault="00CB13B7" w:rsidP="00CB13B7">
      <w:pPr>
        <w:rPr>
          <w:rFonts w:ascii="Calibri" w:hAnsi="Calibri" w:cs="Calibri"/>
        </w:rPr>
      </w:pPr>
      <w:r w:rsidRPr="009B41ED">
        <w:rPr>
          <w:rFonts w:ascii="Calibri" w:hAnsi="Calibri" w:cs="Calibri"/>
        </w:rPr>
        <w:t>Schenke uns Mut u</w:t>
      </w:r>
      <w:r w:rsidR="00EF44A5" w:rsidRPr="009B41ED">
        <w:rPr>
          <w:rFonts w:ascii="Calibri" w:hAnsi="Calibri" w:cs="Calibri"/>
        </w:rPr>
        <w:t>nd Ausdauer, mit unserem Leben z</w:t>
      </w:r>
      <w:r w:rsidRPr="009B41ED">
        <w:rPr>
          <w:rFonts w:ascii="Calibri" w:hAnsi="Calibri" w:cs="Calibri"/>
        </w:rPr>
        <w:t>ur</w:t>
      </w:r>
    </w:p>
    <w:p w14:paraId="1D304F01" w14:textId="77777777" w:rsidR="00EF44A5" w:rsidRPr="009B41ED" w:rsidRDefault="00CB13B7" w:rsidP="00CB13B7">
      <w:pPr>
        <w:rPr>
          <w:rFonts w:ascii="Calibri" w:hAnsi="Calibri" w:cs="Calibri"/>
        </w:rPr>
      </w:pPr>
      <w:r w:rsidRPr="009B41ED">
        <w:rPr>
          <w:rFonts w:ascii="Calibri" w:hAnsi="Calibri" w:cs="Calibri"/>
        </w:rPr>
        <w:t xml:space="preserve">Umkehr und zum Aufbruch in deiner Kirche beizutragen. </w:t>
      </w:r>
    </w:p>
    <w:p w14:paraId="61539F7F" w14:textId="77777777" w:rsidR="00CB13B7" w:rsidRPr="009B41ED" w:rsidRDefault="00CB13B7" w:rsidP="009474AB">
      <w:pPr>
        <w:ind w:firstLine="708"/>
        <w:rPr>
          <w:rFonts w:ascii="Calibri" w:hAnsi="Calibri" w:cs="Calibri"/>
          <w:i/>
        </w:rPr>
      </w:pPr>
      <w:r w:rsidRPr="009B41ED">
        <w:rPr>
          <w:rFonts w:ascii="Calibri" w:hAnsi="Calibri" w:cs="Calibri"/>
          <w:i/>
        </w:rPr>
        <w:t>Du</w:t>
      </w:r>
      <w:r w:rsidR="00EF44A5" w:rsidRPr="009B41ED">
        <w:rPr>
          <w:rFonts w:ascii="Calibri" w:hAnsi="Calibri" w:cs="Calibri"/>
          <w:i/>
        </w:rPr>
        <w:t xml:space="preserve"> </w:t>
      </w:r>
      <w:r w:rsidRPr="009B41ED">
        <w:rPr>
          <w:rFonts w:ascii="Calibri" w:hAnsi="Calibri" w:cs="Calibri"/>
          <w:i/>
        </w:rPr>
        <w:t>Gott des Lebens:</w:t>
      </w:r>
    </w:p>
    <w:p w14:paraId="601AA593" w14:textId="77777777" w:rsidR="00CB13B7" w:rsidRPr="009B41ED" w:rsidRDefault="00CB13B7" w:rsidP="009474AB">
      <w:pPr>
        <w:ind w:left="708" w:firstLine="708"/>
        <w:rPr>
          <w:rFonts w:ascii="Calibri" w:hAnsi="Calibri" w:cs="Calibri"/>
          <w:i/>
        </w:rPr>
      </w:pPr>
      <w:r w:rsidRPr="009B41ED">
        <w:rPr>
          <w:rFonts w:ascii="Calibri" w:hAnsi="Calibri" w:cs="Calibri"/>
        </w:rPr>
        <w:t xml:space="preserve">A: </w:t>
      </w:r>
      <w:r w:rsidRPr="009B41ED">
        <w:rPr>
          <w:rFonts w:ascii="Calibri" w:hAnsi="Calibri" w:cs="Calibri"/>
          <w:i/>
        </w:rPr>
        <w:t>Wir bitten Dich, erhöre uns.</w:t>
      </w:r>
    </w:p>
    <w:p w14:paraId="794EDB74" w14:textId="77777777" w:rsidR="00CB13B7" w:rsidRPr="009B41ED" w:rsidRDefault="00CB13B7" w:rsidP="00CB13B7">
      <w:pPr>
        <w:rPr>
          <w:rFonts w:ascii="Calibri" w:hAnsi="Calibri" w:cs="Calibri"/>
        </w:rPr>
      </w:pPr>
    </w:p>
    <w:p w14:paraId="6145F649" w14:textId="77777777" w:rsidR="00CB13B7" w:rsidRPr="009B41ED" w:rsidRDefault="00CB13B7" w:rsidP="00CB13B7">
      <w:pPr>
        <w:rPr>
          <w:rFonts w:ascii="Calibri" w:hAnsi="Calibri" w:cs="Calibri"/>
        </w:rPr>
      </w:pPr>
      <w:r w:rsidRPr="009B41ED">
        <w:rPr>
          <w:rFonts w:ascii="Calibri" w:hAnsi="Calibri" w:cs="Calibri"/>
        </w:rPr>
        <w:t>V: Dein Diener Franziskus hat sich zum Sultan begeben und</w:t>
      </w:r>
    </w:p>
    <w:p w14:paraId="5406462E" w14:textId="77777777" w:rsidR="00273BAB" w:rsidRPr="009B41ED" w:rsidRDefault="00CB13B7" w:rsidP="00CB13B7">
      <w:pPr>
        <w:rPr>
          <w:rFonts w:ascii="Calibri" w:hAnsi="Calibri" w:cs="Calibri"/>
        </w:rPr>
      </w:pPr>
      <w:r w:rsidRPr="009B41ED">
        <w:rPr>
          <w:rFonts w:ascii="Calibri" w:hAnsi="Calibri" w:cs="Calibri"/>
        </w:rPr>
        <w:t xml:space="preserve">sich zwischen die Fronten der Gewalt gestellt: </w:t>
      </w:r>
    </w:p>
    <w:p w14:paraId="0FBF2FA0" w14:textId="77777777" w:rsidR="00CB13B7" w:rsidRPr="009B41ED" w:rsidRDefault="00CB13B7" w:rsidP="00CB13B7">
      <w:pPr>
        <w:rPr>
          <w:rFonts w:ascii="Calibri" w:hAnsi="Calibri" w:cs="Calibri"/>
        </w:rPr>
      </w:pPr>
      <w:r w:rsidRPr="009B41ED">
        <w:rPr>
          <w:rFonts w:ascii="Calibri" w:hAnsi="Calibri" w:cs="Calibri"/>
        </w:rPr>
        <w:t>Öffne die</w:t>
      </w:r>
      <w:r w:rsidR="00273BAB" w:rsidRPr="009B41ED">
        <w:rPr>
          <w:rFonts w:ascii="Calibri" w:hAnsi="Calibri" w:cs="Calibri"/>
        </w:rPr>
        <w:t xml:space="preserve"> </w:t>
      </w:r>
      <w:r w:rsidRPr="009B41ED">
        <w:rPr>
          <w:rFonts w:ascii="Calibri" w:hAnsi="Calibri" w:cs="Calibri"/>
        </w:rPr>
        <w:t>Herzen der Menschen zum aufrichtigen Dialog der</w:t>
      </w:r>
    </w:p>
    <w:p w14:paraId="3492C998" w14:textId="77777777" w:rsidR="00CB13B7" w:rsidRPr="009B41ED" w:rsidRDefault="00CB13B7" w:rsidP="00CB13B7">
      <w:pPr>
        <w:rPr>
          <w:rFonts w:ascii="Calibri" w:hAnsi="Calibri" w:cs="Calibri"/>
        </w:rPr>
      </w:pPr>
      <w:r w:rsidRPr="009B41ED">
        <w:rPr>
          <w:rFonts w:ascii="Calibri" w:hAnsi="Calibri" w:cs="Calibri"/>
        </w:rPr>
        <w:t>Religionen, damit Frieden werde und kein Leben in deinem</w:t>
      </w:r>
    </w:p>
    <w:p w14:paraId="7E4C9618" w14:textId="77777777" w:rsidR="00CB13B7" w:rsidRPr="009B41ED" w:rsidRDefault="00CB13B7" w:rsidP="00CB13B7">
      <w:pPr>
        <w:rPr>
          <w:rFonts w:ascii="Calibri" w:hAnsi="Calibri" w:cs="Calibri"/>
        </w:rPr>
      </w:pPr>
      <w:r w:rsidRPr="009B41ED">
        <w:rPr>
          <w:rFonts w:ascii="Calibri" w:hAnsi="Calibri" w:cs="Calibri"/>
        </w:rPr>
        <w:t>Namen bedroht und zerstört w</w:t>
      </w:r>
      <w:r w:rsidR="009474AB" w:rsidRPr="009B41ED">
        <w:rPr>
          <w:rFonts w:ascii="Calibri" w:hAnsi="Calibri" w:cs="Calibri"/>
        </w:rPr>
        <w:t>ird.</w:t>
      </w:r>
    </w:p>
    <w:p w14:paraId="5B271AAB" w14:textId="77777777" w:rsidR="009474AB" w:rsidRPr="009B41ED" w:rsidRDefault="009474AB" w:rsidP="009474AB">
      <w:pPr>
        <w:ind w:firstLine="708"/>
        <w:rPr>
          <w:rFonts w:ascii="Calibri" w:hAnsi="Calibri" w:cs="Calibri"/>
          <w:i/>
        </w:rPr>
      </w:pPr>
      <w:r w:rsidRPr="009B41ED">
        <w:rPr>
          <w:rFonts w:ascii="Calibri" w:hAnsi="Calibri" w:cs="Calibri"/>
          <w:i/>
        </w:rPr>
        <w:t>Du Gott des Lebens:</w:t>
      </w:r>
    </w:p>
    <w:p w14:paraId="0636E705" w14:textId="77777777" w:rsidR="009474AB" w:rsidRPr="009B41ED" w:rsidRDefault="009474AB" w:rsidP="009474AB">
      <w:pPr>
        <w:ind w:left="708" w:firstLine="708"/>
        <w:rPr>
          <w:rFonts w:ascii="Calibri" w:hAnsi="Calibri" w:cs="Calibri"/>
          <w:i/>
        </w:rPr>
      </w:pPr>
      <w:r w:rsidRPr="009B41ED">
        <w:rPr>
          <w:rFonts w:ascii="Calibri" w:hAnsi="Calibri" w:cs="Calibri"/>
        </w:rPr>
        <w:t xml:space="preserve">A: </w:t>
      </w:r>
      <w:r w:rsidRPr="009B41ED">
        <w:rPr>
          <w:rFonts w:ascii="Calibri" w:hAnsi="Calibri" w:cs="Calibri"/>
          <w:i/>
        </w:rPr>
        <w:t>Wir bitten Dich, erhöre uns.</w:t>
      </w:r>
    </w:p>
    <w:p w14:paraId="03495694" w14:textId="77777777" w:rsidR="00CB13B7" w:rsidRPr="009B41ED" w:rsidRDefault="00CB13B7" w:rsidP="00CB13B7">
      <w:pPr>
        <w:rPr>
          <w:rFonts w:ascii="Calibri" w:hAnsi="Calibri" w:cs="Calibri"/>
        </w:rPr>
      </w:pPr>
    </w:p>
    <w:p w14:paraId="2F8B223D" w14:textId="77777777" w:rsidR="00CB13B7" w:rsidRPr="009B41ED" w:rsidRDefault="00CB13B7" w:rsidP="00CB13B7">
      <w:pPr>
        <w:rPr>
          <w:rFonts w:ascii="Calibri" w:hAnsi="Calibri" w:cs="Calibri"/>
        </w:rPr>
      </w:pPr>
      <w:r w:rsidRPr="009B41ED">
        <w:rPr>
          <w:rFonts w:ascii="Calibri" w:hAnsi="Calibri" w:cs="Calibri"/>
        </w:rPr>
        <w:t>V: Dein Diener Franziskus hat deinen gekreuzigten Sohn bei den Kranken und Ausgegrenzten gefunden. Die Wundmale Christi hat er an seinem Leib getragen:</w:t>
      </w:r>
    </w:p>
    <w:p w14:paraId="07AD5A07" w14:textId="77777777" w:rsidR="00CB13B7" w:rsidRPr="009B41ED" w:rsidRDefault="00CB13B7" w:rsidP="00CB13B7">
      <w:pPr>
        <w:rPr>
          <w:rFonts w:ascii="Calibri" w:hAnsi="Calibri" w:cs="Calibri"/>
        </w:rPr>
      </w:pPr>
      <w:r w:rsidRPr="009B41ED">
        <w:rPr>
          <w:rFonts w:ascii="Calibri" w:hAnsi="Calibri" w:cs="Calibri"/>
        </w:rPr>
        <w:t xml:space="preserve">Hilf vielen Menschen, in allem </w:t>
      </w:r>
      <w:proofErr w:type="gramStart"/>
      <w:r w:rsidRPr="009B41ED">
        <w:rPr>
          <w:rFonts w:ascii="Calibri" w:hAnsi="Calibri" w:cs="Calibri"/>
        </w:rPr>
        <w:t>Leid</w:t>
      </w:r>
      <w:proofErr w:type="gramEnd"/>
      <w:r w:rsidRPr="009B41ED">
        <w:rPr>
          <w:rFonts w:ascii="Calibri" w:hAnsi="Calibri" w:cs="Calibri"/>
        </w:rPr>
        <w:t xml:space="preserve"> dieser Welt an deiner Liebe festzuhalten und den Leidenden und Schwachen aus ihrem Glaube</w:t>
      </w:r>
      <w:r w:rsidR="009474AB" w:rsidRPr="009B41ED">
        <w:rPr>
          <w:rFonts w:ascii="Calibri" w:hAnsi="Calibri" w:cs="Calibri"/>
        </w:rPr>
        <w:t xml:space="preserve">n nahe </w:t>
      </w:r>
      <w:r w:rsidR="00273BAB" w:rsidRPr="009B41ED">
        <w:rPr>
          <w:rFonts w:ascii="Calibri" w:hAnsi="Calibri" w:cs="Calibri"/>
        </w:rPr>
        <w:t xml:space="preserve">zu </w:t>
      </w:r>
      <w:r w:rsidR="009474AB" w:rsidRPr="009B41ED">
        <w:rPr>
          <w:rFonts w:ascii="Calibri" w:hAnsi="Calibri" w:cs="Calibri"/>
        </w:rPr>
        <w:t>sein.</w:t>
      </w:r>
    </w:p>
    <w:p w14:paraId="20637D2F" w14:textId="77777777" w:rsidR="009474AB" w:rsidRPr="009B41ED" w:rsidRDefault="009474AB" w:rsidP="009474AB">
      <w:pPr>
        <w:ind w:firstLine="708"/>
        <w:rPr>
          <w:rFonts w:ascii="Calibri" w:hAnsi="Calibri" w:cs="Calibri"/>
          <w:i/>
        </w:rPr>
      </w:pPr>
      <w:r w:rsidRPr="009B41ED">
        <w:rPr>
          <w:rFonts w:ascii="Calibri" w:hAnsi="Calibri" w:cs="Calibri"/>
          <w:i/>
        </w:rPr>
        <w:t>Du Gott des Lebens:</w:t>
      </w:r>
    </w:p>
    <w:p w14:paraId="23C64839" w14:textId="77777777" w:rsidR="009474AB" w:rsidRPr="009B41ED" w:rsidRDefault="009474AB" w:rsidP="009474AB">
      <w:pPr>
        <w:ind w:left="708" w:firstLine="708"/>
        <w:rPr>
          <w:rFonts w:ascii="Calibri" w:hAnsi="Calibri" w:cs="Calibri"/>
          <w:i/>
        </w:rPr>
      </w:pPr>
      <w:r w:rsidRPr="009B41ED">
        <w:rPr>
          <w:rFonts w:ascii="Calibri" w:hAnsi="Calibri" w:cs="Calibri"/>
        </w:rPr>
        <w:t xml:space="preserve">A: </w:t>
      </w:r>
      <w:r w:rsidRPr="009B41ED">
        <w:rPr>
          <w:rFonts w:ascii="Calibri" w:hAnsi="Calibri" w:cs="Calibri"/>
          <w:i/>
        </w:rPr>
        <w:t>Wir bitten Dich, erhöre uns.</w:t>
      </w:r>
    </w:p>
    <w:p w14:paraId="08CD6583" w14:textId="77777777" w:rsidR="00EF44A5" w:rsidRPr="009B41ED" w:rsidRDefault="00EF44A5" w:rsidP="00CB13B7">
      <w:pPr>
        <w:rPr>
          <w:rFonts w:ascii="Calibri" w:hAnsi="Calibri" w:cs="Calibri"/>
        </w:rPr>
      </w:pPr>
    </w:p>
    <w:p w14:paraId="4ABC0BE9" w14:textId="77777777" w:rsidR="00CB13B7" w:rsidRPr="009B41ED" w:rsidRDefault="00CB13B7" w:rsidP="00CB13B7">
      <w:pPr>
        <w:rPr>
          <w:rFonts w:ascii="Calibri" w:hAnsi="Calibri" w:cs="Calibri"/>
        </w:rPr>
      </w:pPr>
      <w:r w:rsidRPr="009B41ED">
        <w:rPr>
          <w:rFonts w:ascii="Calibri" w:hAnsi="Calibri" w:cs="Calibri"/>
        </w:rPr>
        <w:t>V: Dein Diener Franziskus hat seine Brüder ausgesandt in unser Land, um als Mindere und Arme nach dem Evangelium zu leben:</w:t>
      </w:r>
    </w:p>
    <w:p w14:paraId="2B21C1C3" w14:textId="77777777" w:rsidR="00CB13B7" w:rsidRPr="009B41ED" w:rsidRDefault="00CB13B7" w:rsidP="00CB13B7">
      <w:pPr>
        <w:rPr>
          <w:rFonts w:ascii="Calibri" w:hAnsi="Calibri" w:cs="Calibri"/>
        </w:rPr>
      </w:pPr>
      <w:r w:rsidRPr="009B41ED">
        <w:rPr>
          <w:rFonts w:ascii="Calibri" w:hAnsi="Calibri" w:cs="Calibri"/>
        </w:rPr>
        <w:t>Lass uns ‚die Gnade unserer Ursprünge‘ neu erfassen und unsere Berufung in dieser Zeit des Umbruchs überzeugend leben, damit wir lebendig auf das Kommen deines Reiches verweisen.</w:t>
      </w:r>
    </w:p>
    <w:p w14:paraId="491320B1" w14:textId="77777777" w:rsidR="009474AB" w:rsidRPr="009B41ED" w:rsidRDefault="009474AB" w:rsidP="009474AB">
      <w:pPr>
        <w:ind w:firstLine="708"/>
        <w:rPr>
          <w:rFonts w:ascii="Calibri" w:hAnsi="Calibri" w:cs="Calibri"/>
          <w:i/>
        </w:rPr>
      </w:pPr>
      <w:r w:rsidRPr="009B41ED">
        <w:rPr>
          <w:rFonts w:ascii="Calibri" w:hAnsi="Calibri" w:cs="Calibri"/>
          <w:i/>
        </w:rPr>
        <w:t>Du Gott des Lebens:</w:t>
      </w:r>
    </w:p>
    <w:p w14:paraId="7DDA11BF" w14:textId="77777777" w:rsidR="009474AB" w:rsidRPr="009B41ED" w:rsidRDefault="009474AB" w:rsidP="009474AB">
      <w:pPr>
        <w:ind w:left="708" w:firstLine="708"/>
        <w:rPr>
          <w:rFonts w:ascii="Calibri" w:hAnsi="Calibri" w:cs="Calibri"/>
          <w:i/>
        </w:rPr>
      </w:pPr>
      <w:r w:rsidRPr="009B41ED">
        <w:rPr>
          <w:rFonts w:ascii="Calibri" w:hAnsi="Calibri" w:cs="Calibri"/>
        </w:rPr>
        <w:t xml:space="preserve">A: </w:t>
      </w:r>
      <w:r w:rsidRPr="009B41ED">
        <w:rPr>
          <w:rFonts w:ascii="Calibri" w:hAnsi="Calibri" w:cs="Calibri"/>
          <w:i/>
        </w:rPr>
        <w:t>Wir bitten Dich, erhöre uns.</w:t>
      </w:r>
    </w:p>
    <w:p w14:paraId="31E7B85C" w14:textId="77777777" w:rsidR="009474AB" w:rsidRPr="009B41ED" w:rsidRDefault="009474AB" w:rsidP="00CB13B7">
      <w:pPr>
        <w:rPr>
          <w:rFonts w:ascii="Calibri" w:hAnsi="Calibri" w:cs="Calibri"/>
        </w:rPr>
      </w:pPr>
    </w:p>
    <w:p w14:paraId="21987186" w14:textId="77777777" w:rsidR="00CB13B7" w:rsidRPr="009B41ED" w:rsidRDefault="00CB13B7" w:rsidP="00CB13B7">
      <w:pPr>
        <w:rPr>
          <w:rFonts w:ascii="Calibri" w:hAnsi="Calibri" w:cs="Calibri"/>
        </w:rPr>
      </w:pPr>
      <w:r w:rsidRPr="009B41ED">
        <w:rPr>
          <w:rFonts w:ascii="Calibri" w:hAnsi="Calibri" w:cs="Calibri"/>
        </w:rPr>
        <w:t>V: Dein Diener Franziskus hat seine Brüder gemahnt, sich nichts anzueignen und arm zu leben:</w:t>
      </w:r>
    </w:p>
    <w:p w14:paraId="7047DBD2" w14:textId="77777777" w:rsidR="00CB13B7" w:rsidRPr="009B41ED" w:rsidRDefault="00CB13B7" w:rsidP="00CB13B7">
      <w:pPr>
        <w:rPr>
          <w:rFonts w:ascii="Calibri" w:hAnsi="Calibri" w:cs="Calibri"/>
        </w:rPr>
      </w:pPr>
      <w:r w:rsidRPr="009B41ED">
        <w:rPr>
          <w:rFonts w:ascii="Calibri" w:hAnsi="Calibri" w:cs="Calibri"/>
        </w:rPr>
        <w:t>Steh uns bei, wenn wir das Loslassen üben und die Angst der leeren Hände uns überfällt. Hilf uns, dass wir alles Gute dir zurückerstatten, von dem es uns ge</w:t>
      </w:r>
      <w:r w:rsidR="009474AB" w:rsidRPr="009B41ED">
        <w:rPr>
          <w:rFonts w:ascii="Calibri" w:hAnsi="Calibri" w:cs="Calibri"/>
        </w:rPr>
        <w:t>schenkt ist.</w:t>
      </w:r>
    </w:p>
    <w:p w14:paraId="0FC905B2" w14:textId="77777777" w:rsidR="009474AB" w:rsidRPr="009B41ED" w:rsidRDefault="009474AB" w:rsidP="009474AB">
      <w:pPr>
        <w:ind w:firstLine="708"/>
        <w:rPr>
          <w:rFonts w:ascii="Calibri" w:hAnsi="Calibri" w:cs="Calibri"/>
          <w:i/>
        </w:rPr>
      </w:pPr>
      <w:r w:rsidRPr="009B41ED">
        <w:rPr>
          <w:rFonts w:ascii="Calibri" w:hAnsi="Calibri" w:cs="Calibri"/>
          <w:i/>
        </w:rPr>
        <w:t>Du Gott des Lebens:</w:t>
      </w:r>
    </w:p>
    <w:p w14:paraId="2DEC41A0" w14:textId="77777777" w:rsidR="009474AB" w:rsidRPr="009B41ED" w:rsidRDefault="009474AB" w:rsidP="009474AB">
      <w:pPr>
        <w:ind w:left="708" w:firstLine="708"/>
        <w:rPr>
          <w:rFonts w:ascii="Calibri" w:hAnsi="Calibri" w:cs="Calibri"/>
          <w:i/>
        </w:rPr>
      </w:pPr>
      <w:r w:rsidRPr="009B41ED">
        <w:rPr>
          <w:rFonts w:ascii="Calibri" w:hAnsi="Calibri" w:cs="Calibri"/>
        </w:rPr>
        <w:t xml:space="preserve">A: </w:t>
      </w:r>
      <w:r w:rsidRPr="009B41ED">
        <w:rPr>
          <w:rFonts w:ascii="Calibri" w:hAnsi="Calibri" w:cs="Calibri"/>
          <w:i/>
        </w:rPr>
        <w:t>Wir bitten Dich, erhöre uns.</w:t>
      </w:r>
    </w:p>
    <w:p w14:paraId="5B9E674C" w14:textId="77777777" w:rsidR="009474AB" w:rsidRPr="009B41ED" w:rsidRDefault="009474AB" w:rsidP="00CB13B7">
      <w:pPr>
        <w:rPr>
          <w:rFonts w:ascii="Calibri" w:hAnsi="Calibri" w:cs="Calibri"/>
        </w:rPr>
      </w:pPr>
    </w:p>
    <w:p w14:paraId="66EDB615" w14:textId="77777777" w:rsidR="00CB13B7" w:rsidRPr="009B41ED" w:rsidRDefault="00CB13B7" w:rsidP="00CB13B7">
      <w:pPr>
        <w:rPr>
          <w:rFonts w:ascii="Calibri" w:hAnsi="Calibri" w:cs="Calibri"/>
        </w:rPr>
      </w:pPr>
      <w:r w:rsidRPr="009B41ED">
        <w:rPr>
          <w:rFonts w:ascii="Calibri" w:hAnsi="Calibri" w:cs="Calibri"/>
        </w:rPr>
        <w:t>V: Dein Diener Franziskus hat deine Schöpfung mit</w:t>
      </w:r>
      <w:r w:rsidR="00EF44A5" w:rsidRPr="009B41ED">
        <w:rPr>
          <w:rFonts w:ascii="Calibri" w:hAnsi="Calibri" w:cs="Calibri"/>
        </w:rPr>
        <w:t xml:space="preserve"> </w:t>
      </w:r>
      <w:r w:rsidRPr="009B41ED">
        <w:rPr>
          <w:rFonts w:ascii="Calibri" w:hAnsi="Calibri" w:cs="Calibri"/>
        </w:rPr>
        <w:t>Dankbarkeit und Ehrfurcht besungen:</w:t>
      </w:r>
    </w:p>
    <w:p w14:paraId="486F3DE9" w14:textId="77777777" w:rsidR="00CB13B7" w:rsidRPr="009B41ED" w:rsidRDefault="00CB13B7" w:rsidP="00CB13B7">
      <w:pPr>
        <w:rPr>
          <w:rFonts w:ascii="Calibri" w:hAnsi="Calibri" w:cs="Calibri"/>
        </w:rPr>
      </w:pPr>
      <w:r w:rsidRPr="009B41ED">
        <w:rPr>
          <w:rFonts w:ascii="Calibri" w:hAnsi="Calibri" w:cs="Calibri"/>
        </w:rPr>
        <w:t>Erneuere in vielen Menschen diese Ehrfurcht, damit wir im</w:t>
      </w:r>
    </w:p>
    <w:p w14:paraId="6EA6FE44" w14:textId="77777777" w:rsidR="00CB13B7" w:rsidRPr="009B41ED" w:rsidRDefault="00CB13B7" w:rsidP="00CB13B7">
      <w:pPr>
        <w:rPr>
          <w:rFonts w:ascii="Calibri" w:hAnsi="Calibri" w:cs="Calibri"/>
        </w:rPr>
      </w:pPr>
      <w:r w:rsidRPr="009B41ED">
        <w:rPr>
          <w:rFonts w:ascii="Calibri" w:hAnsi="Calibri" w:cs="Calibri"/>
        </w:rPr>
        <w:t>Einklang mit deiner ganzen Schöpfung leben lernen und sie</w:t>
      </w:r>
    </w:p>
    <w:p w14:paraId="177562C1" w14:textId="77777777" w:rsidR="00CB13B7" w:rsidRPr="009B41ED" w:rsidRDefault="00CB13B7" w:rsidP="00CB13B7">
      <w:pPr>
        <w:rPr>
          <w:rFonts w:ascii="Calibri" w:hAnsi="Calibri" w:cs="Calibri"/>
        </w:rPr>
      </w:pPr>
      <w:r w:rsidRPr="009B41ED">
        <w:rPr>
          <w:rFonts w:ascii="Calibri" w:hAnsi="Calibri" w:cs="Calibri"/>
        </w:rPr>
        <w:t>auch in Zukunft dankbar und staunend betrachten können.</w:t>
      </w:r>
    </w:p>
    <w:p w14:paraId="0D5A36E5" w14:textId="77777777" w:rsidR="009474AB" w:rsidRPr="009B41ED" w:rsidRDefault="009474AB" w:rsidP="009474AB">
      <w:pPr>
        <w:ind w:firstLine="708"/>
        <w:rPr>
          <w:rFonts w:ascii="Calibri" w:hAnsi="Calibri" w:cs="Calibri"/>
          <w:i/>
        </w:rPr>
      </w:pPr>
      <w:r w:rsidRPr="009B41ED">
        <w:rPr>
          <w:rFonts w:ascii="Calibri" w:hAnsi="Calibri" w:cs="Calibri"/>
          <w:i/>
        </w:rPr>
        <w:t>Du Gott des Lebens:</w:t>
      </w:r>
    </w:p>
    <w:p w14:paraId="58F8AC2F" w14:textId="77777777" w:rsidR="009474AB" w:rsidRPr="009B41ED" w:rsidRDefault="009474AB" w:rsidP="009474AB">
      <w:pPr>
        <w:ind w:left="708" w:firstLine="708"/>
        <w:rPr>
          <w:rFonts w:ascii="Calibri" w:hAnsi="Calibri" w:cs="Calibri"/>
          <w:i/>
        </w:rPr>
      </w:pPr>
      <w:r w:rsidRPr="009B41ED">
        <w:rPr>
          <w:rFonts w:ascii="Calibri" w:hAnsi="Calibri" w:cs="Calibri"/>
        </w:rPr>
        <w:t xml:space="preserve">A: </w:t>
      </w:r>
      <w:r w:rsidRPr="009B41ED">
        <w:rPr>
          <w:rFonts w:ascii="Calibri" w:hAnsi="Calibri" w:cs="Calibri"/>
          <w:i/>
        </w:rPr>
        <w:t>Wir bitten Dich, erhöre uns.</w:t>
      </w:r>
    </w:p>
    <w:p w14:paraId="56F25B5E" w14:textId="77777777" w:rsidR="00CB13B7" w:rsidRPr="009B41ED" w:rsidRDefault="00CB13B7" w:rsidP="00CB13B7">
      <w:pPr>
        <w:rPr>
          <w:rFonts w:ascii="Calibri" w:hAnsi="Calibri" w:cs="Calibri"/>
        </w:rPr>
      </w:pPr>
    </w:p>
    <w:p w14:paraId="2AA80C40" w14:textId="77777777" w:rsidR="00CB13B7" w:rsidRPr="009B41ED" w:rsidRDefault="00CB13B7" w:rsidP="00CB13B7">
      <w:pPr>
        <w:rPr>
          <w:rFonts w:ascii="Calibri" w:hAnsi="Calibri" w:cs="Calibri"/>
        </w:rPr>
      </w:pPr>
      <w:r w:rsidRPr="009B41ED">
        <w:rPr>
          <w:rFonts w:ascii="Calibri" w:hAnsi="Calibri" w:cs="Calibri"/>
        </w:rPr>
        <w:t>V: Dein Diener Franziskus hat den Tod als Bruder empfangen:</w:t>
      </w:r>
    </w:p>
    <w:p w14:paraId="0BEACAB2" w14:textId="77777777" w:rsidR="00CB13B7" w:rsidRPr="009B41ED" w:rsidRDefault="009474AB" w:rsidP="00CB13B7">
      <w:pPr>
        <w:rPr>
          <w:rFonts w:ascii="Calibri" w:hAnsi="Calibri" w:cs="Calibri"/>
        </w:rPr>
      </w:pPr>
      <w:r w:rsidRPr="009B41ED">
        <w:rPr>
          <w:rFonts w:ascii="Calibri" w:hAnsi="Calibri" w:cs="Calibri"/>
        </w:rPr>
        <w:t>Zeige Dich unseren v</w:t>
      </w:r>
      <w:r w:rsidR="00CB13B7" w:rsidRPr="009B41ED">
        <w:rPr>
          <w:rFonts w:ascii="Calibri" w:hAnsi="Calibri" w:cs="Calibri"/>
        </w:rPr>
        <w:t xml:space="preserve">erstorbenen Brüdern </w:t>
      </w:r>
      <w:r w:rsidR="00EF44A5" w:rsidRPr="009B41ED">
        <w:rPr>
          <w:rFonts w:ascii="Calibri" w:hAnsi="Calibri" w:cs="Calibri"/>
        </w:rPr>
        <w:t xml:space="preserve">[Schwestern] </w:t>
      </w:r>
      <w:r w:rsidR="00CB13B7" w:rsidRPr="009B41ED">
        <w:rPr>
          <w:rFonts w:ascii="Calibri" w:hAnsi="Calibri" w:cs="Calibri"/>
        </w:rPr>
        <w:t>und Angehörigen, und allen Toten, deren Namen niemand mehr nennt, als der allein Gute, als das höchste Gut. Führe unser aller Leben zur Vollend</w:t>
      </w:r>
      <w:r w:rsidRPr="009B41ED">
        <w:rPr>
          <w:rFonts w:ascii="Calibri" w:hAnsi="Calibri" w:cs="Calibri"/>
        </w:rPr>
        <w:t>ung bei Dir.</w:t>
      </w:r>
    </w:p>
    <w:p w14:paraId="496EC12A" w14:textId="77777777" w:rsidR="009474AB" w:rsidRPr="009B41ED" w:rsidRDefault="009474AB" w:rsidP="009474AB">
      <w:pPr>
        <w:ind w:firstLine="708"/>
        <w:rPr>
          <w:rFonts w:ascii="Calibri" w:hAnsi="Calibri" w:cs="Calibri"/>
          <w:i/>
        </w:rPr>
      </w:pPr>
      <w:r w:rsidRPr="009B41ED">
        <w:rPr>
          <w:rFonts w:ascii="Calibri" w:hAnsi="Calibri" w:cs="Calibri"/>
          <w:i/>
        </w:rPr>
        <w:t>Du Gott des Lebens:</w:t>
      </w:r>
    </w:p>
    <w:p w14:paraId="38F5526F" w14:textId="77777777" w:rsidR="009474AB" w:rsidRPr="009B41ED" w:rsidRDefault="009474AB" w:rsidP="009474AB">
      <w:pPr>
        <w:ind w:left="708" w:firstLine="708"/>
        <w:rPr>
          <w:rFonts w:ascii="Calibri" w:hAnsi="Calibri" w:cs="Calibri"/>
          <w:i/>
        </w:rPr>
      </w:pPr>
      <w:r w:rsidRPr="009B41ED">
        <w:rPr>
          <w:rFonts w:ascii="Calibri" w:hAnsi="Calibri" w:cs="Calibri"/>
        </w:rPr>
        <w:t xml:space="preserve">A: </w:t>
      </w:r>
      <w:r w:rsidRPr="009B41ED">
        <w:rPr>
          <w:rFonts w:ascii="Calibri" w:hAnsi="Calibri" w:cs="Calibri"/>
          <w:i/>
        </w:rPr>
        <w:t>Wir bitten Dich, erhöre uns.</w:t>
      </w:r>
    </w:p>
    <w:p w14:paraId="36682E90" w14:textId="77777777" w:rsidR="009474AB" w:rsidRPr="009B41ED" w:rsidRDefault="009474AB" w:rsidP="00CB13B7">
      <w:pPr>
        <w:rPr>
          <w:rFonts w:ascii="Calibri" w:hAnsi="Calibri" w:cs="Calibri"/>
        </w:rPr>
      </w:pPr>
    </w:p>
    <w:p w14:paraId="04325A4C" w14:textId="77777777" w:rsidR="004B5EAD" w:rsidRPr="003153C1" w:rsidRDefault="004B5EAD" w:rsidP="003153C1">
      <w:pPr>
        <w:ind w:firstLine="708"/>
        <w:rPr>
          <w:rFonts w:ascii="Calibri" w:hAnsi="Calibri" w:cs="Calibri"/>
          <w:i/>
          <w:sz w:val="22"/>
        </w:rPr>
      </w:pPr>
      <w:r w:rsidRPr="003153C1">
        <w:rPr>
          <w:rFonts w:ascii="Calibri" w:hAnsi="Calibri" w:cs="Calibri"/>
          <w:i/>
          <w:sz w:val="22"/>
        </w:rPr>
        <w:t xml:space="preserve">(Norbert </w:t>
      </w:r>
      <w:proofErr w:type="spellStart"/>
      <w:r w:rsidRPr="003153C1">
        <w:rPr>
          <w:rFonts w:ascii="Calibri" w:hAnsi="Calibri" w:cs="Calibri"/>
          <w:i/>
          <w:sz w:val="22"/>
        </w:rPr>
        <w:t>Plogmann</w:t>
      </w:r>
      <w:proofErr w:type="spellEnd"/>
      <w:r w:rsidRPr="003153C1">
        <w:rPr>
          <w:rFonts w:ascii="Calibri" w:hAnsi="Calibri" w:cs="Calibri"/>
          <w:i/>
          <w:sz w:val="22"/>
        </w:rPr>
        <w:t xml:space="preserve"> ofm)</w:t>
      </w:r>
    </w:p>
    <w:p w14:paraId="22077BC1" w14:textId="2D183B49" w:rsidR="00CB13B7" w:rsidRPr="009B41ED" w:rsidRDefault="00CB13B7" w:rsidP="00CB13B7">
      <w:pPr>
        <w:rPr>
          <w:rFonts w:ascii="Calibri" w:hAnsi="Calibri" w:cs="Calibri"/>
          <w:b/>
          <w:sz w:val="28"/>
          <w:szCs w:val="28"/>
        </w:rPr>
      </w:pPr>
      <w:r w:rsidRPr="009B41ED">
        <w:rPr>
          <w:rFonts w:ascii="Calibri" w:hAnsi="Calibri" w:cs="Calibri"/>
          <w:b/>
          <w:sz w:val="28"/>
          <w:szCs w:val="28"/>
        </w:rPr>
        <w:lastRenderedPageBreak/>
        <w:t>Vorlage f</w:t>
      </w:r>
      <w:r w:rsidR="00EF44A5" w:rsidRPr="009B41ED">
        <w:rPr>
          <w:rFonts w:ascii="Calibri" w:hAnsi="Calibri" w:cs="Calibri"/>
          <w:b/>
          <w:sz w:val="28"/>
          <w:szCs w:val="28"/>
        </w:rPr>
        <w:t xml:space="preserve">ür ein </w:t>
      </w:r>
      <w:proofErr w:type="spellStart"/>
      <w:r w:rsidR="00EF44A5" w:rsidRPr="009B41ED">
        <w:rPr>
          <w:rFonts w:ascii="Calibri" w:hAnsi="Calibri" w:cs="Calibri"/>
          <w:b/>
          <w:sz w:val="28"/>
          <w:szCs w:val="28"/>
        </w:rPr>
        <w:t>Konventsgespräch</w:t>
      </w:r>
      <w:proofErr w:type="spellEnd"/>
      <w:r w:rsidR="00EF44A5" w:rsidRPr="009B41ED">
        <w:rPr>
          <w:rFonts w:ascii="Calibri" w:hAnsi="Calibri" w:cs="Calibri"/>
          <w:b/>
          <w:sz w:val="28"/>
          <w:szCs w:val="28"/>
        </w:rPr>
        <w:t xml:space="preserve"> </w:t>
      </w:r>
    </w:p>
    <w:p w14:paraId="14236E5D" w14:textId="77777777" w:rsidR="00CB13B7" w:rsidRPr="009B41ED" w:rsidRDefault="00CB13B7" w:rsidP="00CB13B7">
      <w:pPr>
        <w:rPr>
          <w:rFonts w:ascii="Calibri" w:hAnsi="Calibri" w:cs="Calibri"/>
        </w:rPr>
      </w:pPr>
    </w:p>
    <w:p w14:paraId="2E4D91B2" w14:textId="0CC90613" w:rsidR="00CB13B7" w:rsidRPr="009B41ED" w:rsidRDefault="00EF44A5" w:rsidP="00CB13B7">
      <w:pPr>
        <w:rPr>
          <w:rFonts w:ascii="Calibri" w:hAnsi="Calibri" w:cs="Calibri"/>
        </w:rPr>
      </w:pPr>
      <w:r w:rsidRPr="009B41ED">
        <w:rPr>
          <w:rFonts w:ascii="Calibri" w:hAnsi="Calibri" w:cs="Calibri"/>
        </w:rPr>
        <w:t xml:space="preserve">Die Zeit, in der </w:t>
      </w:r>
      <w:r w:rsidR="00B700AD" w:rsidRPr="009B41ED">
        <w:rPr>
          <w:rFonts w:ascii="Calibri" w:hAnsi="Calibri" w:cs="Calibri"/>
        </w:rPr>
        <w:t>das</w:t>
      </w:r>
      <w:r w:rsidRPr="009B41ED">
        <w:rPr>
          <w:rFonts w:ascii="Calibri" w:hAnsi="Calibri" w:cs="Calibri"/>
        </w:rPr>
        <w:t xml:space="preserve"> </w:t>
      </w:r>
      <w:r w:rsidR="00CB13B7" w:rsidRPr="009B41ED">
        <w:rPr>
          <w:rFonts w:ascii="Calibri" w:hAnsi="Calibri" w:cs="Calibri"/>
        </w:rPr>
        <w:t>J</w:t>
      </w:r>
      <w:r w:rsidRPr="009B41ED">
        <w:rPr>
          <w:rFonts w:ascii="Calibri" w:hAnsi="Calibri" w:cs="Calibri"/>
        </w:rPr>
        <w:t>ubiläums</w:t>
      </w:r>
      <w:r w:rsidR="00B700AD" w:rsidRPr="009B41ED">
        <w:rPr>
          <w:rFonts w:ascii="Calibri" w:hAnsi="Calibri" w:cs="Calibri"/>
        </w:rPr>
        <w:t>buch</w:t>
      </w:r>
      <w:r w:rsidR="00CB13B7" w:rsidRPr="009B41ED">
        <w:rPr>
          <w:rFonts w:ascii="Calibri" w:hAnsi="Calibri" w:cs="Calibri"/>
        </w:rPr>
        <w:t xml:space="preserve"> in einem Konvent ist, lädt ein, dass sich die </w:t>
      </w:r>
      <w:r w:rsidRPr="009B41ED">
        <w:rPr>
          <w:rFonts w:ascii="Calibri" w:hAnsi="Calibri" w:cs="Calibri"/>
        </w:rPr>
        <w:t>Sch</w:t>
      </w:r>
      <w:r w:rsidR="00531A8B" w:rsidRPr="009B41ED">
        <w:rPr>
          <w:rFonts w:ascii="Calibri" w:hAnsi="Calibri" w:cs="Calibri"/>
        </w:rPr>
        <w:t>w</w:t>
      </w:r>
      <w:r w:rsidRPr="009B41ED">
        <w:rPr>
          <w:rFonts w:ascii="Calibri" w:hAnsi="Calibri" w:cs="Calibri"/>
        </w:rPr>
        <w:t xml:space="preserve">estern/Brüder zu einem </w:t>
      </w:r>
      <w:proofErr w:type="spellStart"/>
      <w:r w:rsidRPr="009B41ED">
        <w:rPr>
          <w:rFonts w:ascii="Calibri" w:hAnsi="Calibri" w:cs="Calibri"/>
        </w:rPr>
        <w:t>Konventsgespräch</w:t>
      </w:r>
      <w:proofErr w:type="spellEnd"/>
      <w:r w:rsidRPr="009B41ED">
        <w:rPr>
          <w:rFonts w:ascii="Calibri" w:hAnsi="Calibri" w:cs="Calibri"/>
        </w:rPr>
        <w:t xml:space="preserve"> versammeln, in dem es</w:t>
      </w:r>
      <w:r w:rsidR="00CB13B7" w:rsidRPr="009B41ED">
        <w:rPr>
          <w:rFonts w:ascii="Calibri" w:hAnsi="Calibri" w:cs="Calibri"/>
        </w:rPr>
        <w:t xml:space="preserve"> schwerpunktmäßig um ein Erzählen der je eigenen Berufungswege geht.</w:t>
      </w:r>
    </w:p>
    <w:p w14:paraId="70DB1E12" w14:textId="77777777" w:rsidR="00CB13B7" w:rsidRPr="009B41ED" w:rsidRDefault="00CB13B7" w:rsidP="00CB13B7">
      <w:pPr>
        <w:rPr>
          <w:rFonts w:ascii="Calibri" w:hAnsi="Calibri" w:cs="Calibri"/>
        </w:rPr>
      </w:pPr>
      <w:r w:rsidRPr="009B41ED">
        <w:rPr>
          <w:rFonts w:ascii="Calibri" w:hAnsi="Calibri" w:cs="Calibri"/>
        </w:rPr>
        <w:t>Die folgende Vorlage versteht sich als Vorschlag, der auf die Situation des eigenen Konventes hin anzupassen ist.</w:t>
      </w:r>
    </w:p>
    <w:p w14:paraId="211D9286" w14:textId="77777777" w:rsidR="00CB13B7" w:rsidRPr="009B41ED" w:rsidRDefault="00531A8B" w:rsidP="00CB13B7">
      <w:pPr>
        <w:rPr>
          <w:rFonts w:ascii="Calibri" w:hAnsi="Calibri" w:cs="Calibri"/>
          <w:i/>
          <w:sz w:val="22"/>
          <w:szCs w:val="22"/>
        </w:rPr>
      </w:pPr>
      <w:r w:rsidRPr="009B41ED">
        <w:rPr>
          <w:rFonts w:ascii="Calibri" w:hAnsi="Calibri" w:cs="Calibri"/>
          <w:i/>
          <w:sz w:val="22"/>
          <w:szCs w:val="22"/>
        </w:rPr>
        <w:t>[</w:t>
      </w:r>
      <w:r w:rsidR="00CB13B7" w:rsidRPr="009B41ED">
        <w:rPr>
          <w:rFonts w:ascii="Calibri" w:hAnsi="Calibri" w:cs="Calibri"/>
          <w:i/>
          <w:sz w:val="22"/>
          <w:szCs w:val="22"/>
        </w:rPr>
        <w:t>Die Seitenzahlen beziehen sich auf die Taschenbuchausgabe der Schriften des heiligen Franziskus von Assisi, DCV Werl, 1981</w:t>
      </w:r>
      <w:r w:rsidRPr="009B41ED">
        <w:rPr>
          <w:rFonts w:ascii="Calibri" w:hAnsi="Calibri" w:cs="Calibri"/>
          <w:i/>
          <w:sz w:val="22"/>
          <w:szCs w:val="22"/>
        </w:rPr>
        <w:t>]</w:t>
      </w:r>
    </w:p>
    <w:p w14:paraId="068AED6F" w14:textId="77777777" w:rsidR="00CB13B7" w:rsidRPr="009B41ED" w:rsidRDefault="00CB13B7" w:rsidP="00CB13B7">
      <w:pPr>
        <w:rPr>
          <w:rFonts w:ascii="Calibri" w:hAnsi="Calibri" w:cs="Calibri"/>
        </w:rPr>
      </w:pPr>
    </w:p>
    <w:p w14:paraId="1AC36B22" w14:textId="77777777" w:rsidR="00CB13B7" w:rsidRPr="009B41ED" w:rsidRDefault="00CB13B7" w:rsidP="00CB13B7">
      <w:pPr>
        <w:rPr>
          <w:rFonts w:ascii="Calibri" w:hAnsi="Calibri" w:cs="Calibri"/>
        </w:rPr>
      </w:pPr>
      <w:r w:rsidRPr="009B41ED">
        <w:rPr>
          <w:rFonts w:ascii="Calibri" w:hAnsi="Calibri" w:cs="Calibri"/>
        </w:rPr>
        <w:t xml:space="preserve">Die </w:t>
      </w:r>
      <w:r w:rsidR="00EF44A5" w:rsidRPr="009B41ED">
        <w:rPr>
          <w:rFonts w:ascii="Calibri" w:hAnsi="Calibri" w:cs="Calibri"/>
        </w:rPr>
        <w:t>Schwestern/</w:t>
      </w:r>
      <w:r w:rsidRPr="009B41ED">
        <w:rPr>
          <w:rFonts w:ascii="Calibri" w:hAnsi="Calibri" w:cs="Calibri"/>
        </w:rPr>
        <w:t>Brüder versammeln sich, die Jubiläumskerze steht im Raum und wird entzündet. Ebenso wird ein kleines Teelicht entzündet.</w:t>
      </w:r>
    </w:p>
    <w:p w14:paraId="55F1A67B" w14:textId="77777777" w:rsidR="00CB13B7" w:rsidRPr="009B41ED" w:rsidRDefault="00CB13B7" w:rsidP="00CB13B7">
      <w:pPr>
        <w:rPr>
          <w:rFonts w:ascii="Calibri" w:hAnsi="Calibri" w:cs="Calibri"/>
        </w:rPr>
      </w:pPr>
    </w:p>
    <w:p w14:paraId="328CA031" w14:textId="77777777" w:rsidR="00CB13B7" w:rsidRPr="009B41ED" w:rsidRDefault="00CB13B7" w:rsidP="00CB13B7">
      <w:pPr>
        <w:rPr>
          <w:rFonts w:ascii="Calibri" w:hAnsi="Calibri" w:cs="Calibri"/>
          <w:b/>
        </w:rPr>
      </w:pPr>
      <w:r w:rsidRPr="009B41ED">
        <w:rPr>
          <w:rFonts w:ascii="Calibri" w:hAnsi="Calibri" w:cs="Calibri"/>
          <w:b/>
        </w:rPr>
        <w:t>Gebet</w:t>
      </w:r>
    </w:p>
    <w:p w14:paraId="57EA33AB" w14:textId="3C6DEA8A" w:rsidR="00CB13B7" w:rsidRPr="009B41ED" w:rsidRDefault="00CB13B7" w:rsidP="00DD1D36">
      <w:pPr>
        <w:rPr>
          <w:rFonts w:ascii="Calibri" w:hAnsi="Calibri" w:cs="Calibri"/>
        </w:rPr>
      </w:pPr>
      <w:r w:rsidRPr="009B41ED">
        <w:rPr>
          <w:rFonts w:ascii="Calibri" w:hAnsi="Calibri" w:cs="Calibri"/>
        </w:rPr>
        <w:t>Gebet des Franziskus vor dem Kreuzbild von San Damiano (S. 72)</w:t>
      </w:r>
    </w:p>
    <w:p w14:paraId="4ECD05FB" w14:textId="77777777" w:rsidR="00CB13B7" w:rsidRPr="009B41ED" w:rsidRDefault="00CB13B7" w:rsidP="00CB13B7">
      <w:pPr>
        <w:rPr>
          <w:rFonts w:ascii="Calibri" w:hAnsi="Calibri" w:cs="Calibri"/>
        </w:rPr>
      </w:pPr>
    </w:p>
    <w:p w14:paraId="2A6B4660" w14:textId="77777777" w:rsidR="00CB13B7" w:rsidRPr="009B41ED" w:rsidRDefault="00CB13B7" w:rsidP="00CB13B7">
      <w:pPr>
        <w:rPr>
          <w:rFonts w:ascii="Calibri" w:hAnsi="Calibri" w:cs="Calibri"/>
          <w:b/>
        </w:rPr>
      </w:pPr>
      <w:r w:rsidRPr="009B41ED">
        <w:rPr>
          <w:rFonts w:ascii="Calibri" w:hAnsi="Calibri" w:cs="Calibri"/>
          <w:b/>
        </w:rPr>
        <w:t>Lesung aus franziskanischen Texten</w:t>
      </w:r>
    </w:p>
    <w:p w14:paraId="7077A2B2" w14:textId="77777777" w:rsidR="00CB13B7" w:rsidRPr="009B41ED" w:rsidRDefault="00CB13B7" w:rsidP="00531A8B">
      <w:pPr>
        <w:ind w:firstLine="708"/>
        <w:rPr>
          <w:rFonts w:ascii="Calibri" w:hAnsi="Calibri" w:cs="Calibri"/>
        </w:rPr>
      </w:pPr>
      <w:r w:rsidRPr="009B41ED">
        <w:rPr>
          <w:rFonts w:ascii="Calibri" w:hAnsi="Calibri" w:cs="Calibri"/>
        </w:rPr>
        <w:t>z.</w:t>
      </w:r>
      <w:r w:rsidR="008B22C5" w:rsidRPr="009B41ED">
        <w:rPr>
          <w:rFonts w:ascii="Calibri" w:hAnsi="Calibri" w:cs="Calibri"/>
        </w:rPr>
        <w:t xml:space="preserve"> B.</w:t>
      </w:r>
      <w:r w:rsidR="008B22C5" w:rsidRPr="009B41ED">
        <w:rPr>
          <w:rFonts w:ascii="Calibri" w:hAnsi="Calibri" w:cs="Calibri"/>
        </w:rPr>
        <w:tab/>
        <w:t>Ermahnungen, 27. und 28. Kapitel</w:t>
      </w:r>
    </w:p>
    <w:p w14:paraId="38A96DFE" w14:textId="77777777" w:rsidR="00CB13B7" w:rsidRPr="009B41ED" w:rsidRDefault="00CB13B7" w:rsidP="00531A8B">
      <w:pPr>
        <w:ind w:firstLine="708"/>
        <w:rPr>
          <w:rFonts w:ascii="Calibri" w:hAnsi="Calibri" w:cs="Calibri"/>
        </w:rPr>
      </w:pPr>
      <w:r w:rsidRPr="009B41ED">
        <w:rPr>
          <w:rFonts w:ascii="Calibri" w:hAnsi="Calibri" w:cs="Calibri"/>
        </w:rPr>
        <w:t>Nicht bullierte Regel, 9. Kapitel</w:t>
      </w:r>
    </w:p>
    <w:p w14:paraId="56ED6F55" w14:textId="77777777" w:rsidR="00CB13B7" w:rsidRPr="009B41ED" w:rsidRDefault="00CB13B7" w:rsidP="00CB13B7">
      <w:pPr>
        <w:rPr>
          <w:rFonts w:ascii="Calibri" w:hAnsi="Calibri" w:cs="Calibri"/>
        </w:rPr>
      </w:pPr>
    </w:p>
    <w:p w14:paraId="6DD4E359" w14:textId="77777777" w:rsidR="00CB13B7" w:rsidRPr="009B41ED" w:rsidRDefault="00CB13B7" w:rsidP="00CB13B7">
      <w:pPr>
        <w:rPr>
          <w:rFonts w:ascii="Calibri" w:hAnsi="Calibri" w:cs="Calibri"/>
          <w:b/>
        </w:rPr>
      </w:pPr>
      <w:r w:rsidRPr="009B41ED">
        <w:rPr>
          <w:rFonts w:ascii="Calibri" w:hAnsi="Calibri" w:cs="Calibri"/>
          <w:b/>
        </w:rPr>
        <w:t>Erzählen</w:t>
      </w:r>
    </w:p>
    <w:p w14:paraId="1B22B483" w14:textId="77777777" w:rsidR="008B22C5" w:rsidRPr="009B41ED" w:rsidRDefault="00CB13B7" w:rsidP="00CB13B7">
      <w:pPr>
        <w:rPr>
          <w:rFonts w:ascii="Calibri" w:hAnsi="Calibri" w:cs="Calibri"/>
        </w:rPr>
      </w:pPr>
      <w:r w:rsidRPr="009B41ED">
        <w:rPr>
          <w:rFonts w:ascii="Calibri" w:hAnsi="Calibri" w:cs="Calibri"/>
        </w:rPr>
        <w:t xml:space="preserve">Reihum erzählt </w:t>
      </w:r>
      <w:r w:rsidR="00EF44A5" w:rsidRPr="009B41ED">
        <w:rPr>
          <w:rFonts w:ascii="Calibri" w:hAnsi="Calibri" w:cs="Calibri"/>
        </w:rPr>
        <w:t>jede Schwester/</w:t>
      </w:r>
      <w:r w:rsidRPr="009B41ED">
        <w:rPr>
          <w:rFonts w:ascii="Calibri" w:hAnsi="Calibri" w:cs="Calibri"/>
        </w:rPr>
        <w:t xml:space="preserve">jeder Bruder, soweit </w:t>
      </w:r>
      <w:r w:rsidR="00EF44A5" w:rsidRPr="009B41ED">
        <w:rPr>
          <w:rFonts w:ascii="Calibri" w:hAnsi="Calibri" w:cs="Calibri"/>
        </w:rPr>
        <w:t>sie/</w:t>
      </w:r>
      <w:r w:rsidRPr="009B41ED">
        <w:rPr>
          <w:rFonts w:ascii="Calibri" w:hAnsi="Calibri" w:cs="Calibri"/>
        </w:rPr>
        <w:t>er es möchte, von</w:t>
      </w:r>
      <w:r w:rsidR="00EF44A5" w:rsidRPr="009B41ED">
        <w:rPr>
          <w:rFonts w:ascii="Calibri" w:hAnsi="Calibri" w:cs="Calibri"/>
        </w:rPr>
        <w:t xml:space="preserve"> ihrem/seinem eigenen Berufu</w:t>
      </w:r>
      <w:r w:rsidRPr="009B41ED">
        <w:rPr>
          <w:rFonts w:ascii="Calibri" w:hAnsi="Calibri" w:cs="Calibri"/>
        </w:rPr>
        <w:t xml:space="preserve">ngsweg. </w:t>
      </w:r>
    </w:p>
    <w:p w14:paraId="1D73BDB7" w14:textId="77777777" w:rsidR="00CB13B7" w:rsidRPr="009B41ED" w:rsidRDefault="00CB13B7" w:rsidP="00CB13B7">
      <w:pPr>
        <w:rPr>
          <w:rFonts w:ascii="Calibri" w:hAnsi="Calibri" w:cs="Calibri"/>
        </w:rPr>
      </w:pPr>
      <w:r w:rsidRPr="009B41ED">
        <w:rPr>
          <w:rFonts w:ascii="Calibri" w:hAnsi="Calibri" w:cs="Calibri"/>
        </w:rPr>
        <w:t>Wer an der Reihe ist, stellt</w:t>
      </w:r>
      <w:r w:rsidR="008B22C5" w:rsidRPr="009B41ED">
        <w:rPr>
          <w:rFonts w:ascii="Calibri" w:hAnsi="Calibri" w:cs="Calibri"/>
        </w:rPr>
        <w:t xml:space="preserve"> </w:t>
      </w:r>
      <w:r w:rsidRPr="009B41ED">
        <w:rPr>
          <w:rFonts w:ascii="Calibri" w:hAnsi="Calibri" w:cs="Calibri"/>
        </w:rPr>
        <w:t>das Teelicht vor sich auf zum Zeichen, dass es jetzt um</w:t>
      </w:r>
      <w:r w:rsidR="00EF44A5" w:rsidRPr="009B41ED">
        <w:rPr>
          <w:rFonts w:ascii="Calibri" w:hAnsi="Calibri" w:cs="Calibri"/>
        </w:rPr>
        <w:t xml:space="preserve"> ihren/</w:t>
      </w:r>
      <w:r w:rsidRPr="009B41ED">
        <w:rPr>
          <w:rFonts w:ascii="Calibri" w:hAnsi="Calibri" w:cs="Calibri"/>
        </w:rPr>
        <w:t>seinen Weg geht.</w:t>
      </w:r>
    </w:p>
    <w:p w14:paraId="7C41CAD3" w14:textId="77777777" w:rsidR="008B22C5" w:rsidRPr="009B41ED" w:rsidRDefault="008B22C5" w:rsidP="00CB13B7">
      <w:pPr>
        <w:rPr>
          <w:rFonts w:ascii="Calibri" w:hAnsi="Calibri" w:cs="Calibri"/>
        </w:rPr>
      </w:pPr>
    </w:p>
    <w:p w14:paraId="030F0D72" w14:textId="25E9A9D1" w:rsidR="00CB13B7" w:rsidRPr="009B41ED" w:rsidRDefault="00CB13B7" w:rsidP="00CB13B7">
      <w:pPr>
        <w:rPr>
          <w:rFonts w:ascii="Calibri" w:hAnsi="Calibri" w:cs="Calibri"/>
        </w:rPr>
      </w:pPr>
      <w:r w:rsidRPr="009B41ED">
        <w:rPr>
          <w:rFonts w:ascii="Calibri" w:hAnsi="Calibri" w:cs="Calibri"/>
        </w:rPr>
        <w:t>•</w:t>
      </w:r>
      <w:r w:rsidRPr="009B41ED">
        <w:rPr>
          <w:rFonts w:ascii="Calibri" w:hAnsi="Calibri" w:cs="Calibri"/>
        </w:rPr>
        <w:tab/>
        <w:t xml:space="preserve">Wie verlief mein Weg in den </w:t>
      </w:r>
      <w:r w:rsidR="00EF44A5" w:rsidRPr="009B41ED">
        <w:rPr>
          <w:rFonts w:ascii="Calibri" w:hAnsi="Calibri" w:cs="Calibri"/>
        </w:rPr>
        <w:t>O</w:t>
      </w:r>
      <w:r w:rsidRPr="009B41ED">
        <w:rPr>
          <w:rFonts w:ascii="Calibri" w:hAnsi="Calibri" w:cs="Calibri"/>
        </w:rPr>
        <w:t>rden?</w:t>
      </w:r>
    </w:p>
    <w:p w14:paraId="73838D93" w14:textId="77777777" w:rsidR="00CB13B7" w:rsidRPr="009B41ED" w:rsidRDefault="00CB13B7" w:rsidP="00CB13B7">
      <w:pPr>
        <w:rPr>
          <w:rFonts w:ascii="Calibri" w:hAnsi="Calibri" w:cs="Calibri"/>
        </w:rPr>
      </w:pPr>
      <w:r w:rsidRPr="009B41ED">
        <w:rPr>
          <w:rFonts w:ascii="Calibri" w:hAnsi="Calibri" w:cs="Calibri"/>
        </w:rPr>
        <w:t>•</w:t>
      </w:r>
      <w:r w:rsidRPr="009B41ED">
        <w:rPr>
          <w:rFonts w:ascii="Calibri" w:hAnsi="Calibri" w:cs="Calibri"/>
        </w:rPr>
        <w:tab/>
        <w:t>Welche Menschen waren wichtig?</w:t>
      </w:r>
    </w:p>
    <w:p w14:paraId="18DB4555" w14:textId="77777777" w:rsidR="00CB13B7" w:rsidRPr="009B41ED" w:rsidRDefault="00CB13B7" w:rsidP="00CB13B7">
      <w:pPr>
        <w:rPr>
          <w:rFonts w:ascii="Calibri" w:hAnsi="Calibri" w:cs="Calibri"/>
        </w:rPr>
      </w:pPr>
      <w:r w:rsidRPr="009B41ED">
        <w:rPr>
          <w:rFonts w:ascii="Calibri" w:hAnsi="Calibri" w:cs="Calibri"/>
        </w:rPr>
        <w:t>•</w:t>
      </w:r>
      <w:r w:rsidRPr="009B41ED">
        <w:rPr>
          <w:rFonts w:ascii="Calibri" w:hAnsi="Calibri" w:cs="Calibri"/>
        </w:rPr>
        <w:tab/>
        <w:t>Welche Ideale, Visionen haben mich motiviert?</w:t>
      </w:r>
    </w:p>
    <w:p w14:paraId="2EFF7AEA" w14:textId="77777777" w:rsidR="00CB13B7" w:rsidRPr="009B41ED" w:rsidRDefault="00CB13B7" w:rsidP="00CB13B7">
      <w:pPr>
        <w:rPr>
          <w:rFonts w:ascii="Calibri" w:hAnsi="Calibri" w:cs="Calibri"/>
        </w:rPr>
      </w:pPr>
      <w:r w:rsidRPr="009B41ED">
        <w:rPr>
          <w:rFonts w:ascii="Calibri" w:hAnsi="Calibri" w:cs="Calibri"/>
        </w:rPr>
        <w:t>•</w:t>
      </w:r>
      <w:r w:rsidRPr="009B41ED">
        <w:rPr>
          <w:rFonts w:ascii="Calibri" w:hAnsi="Calibri" w:cs="Calibri"/>
        </w:rPr>
        <w:tab/>
        <w:t>Was war schwer? Was hat mir in Krisenzeiten geholfen?</w:t>
      </w:r>
    </w:p>
    <w:p w14:paraId="1A1B1CDB" w14:textId="77777777" w:rsidR="00CB13B7" w:rsidRPr="009B41ED" w:rsidRDefault="00CB13B7" w:rsidP="00531A8B">
      <w:pPr>
        <w:ind w:left="705" w:hanging="705"/>
        <w:rPr>
          <w:rFonts w:ascii="Calibri" w:hAnsi="Calibri" w:cs="Calibri"/>
        </w:rPr>
      </w:pPr>
      <w:r w:rsidRPr="009B41ED">
        <w:rPr>
          <w:rFonts w:ascii="Calibri" w:hAnsi="Calibri" w:cs="Calibri"/>
        </w:rPr>
        <w:t>•</w:t>
      </w:r>
      <w:r w:rsidRPr="009B41ED">
        <w:rPr>
          <w:rFonts w:ascii="Calibri" w:hAnsi="Calibri" w:cs="Calibri"/>
        </w:rPr>
        <w:tab/>
        <w:t>Wie haben sich meine Vo</w:t>
      </w:r>
      <w:r w:rsidR="00531A8B" w:rsidRPr="009B41ED">
        <w:rPr>
          <w:rFonts w:ascii="Calibri" w:hAnsi="Calibri" w:cs="Calibri"/>
        </w:rPr>
        <w:t>rstellungen im Laufe des Ordensl</w:t>
      </w:r>
      <w:r w:rsidRPr="009B41ED">
        <w:rPr>
          <w:rFonts w:ascii="Calibri" w:hAnsi="Calibri" w:cs="Calibri"/>
        </w:rPr>
        <w:t>ebens geändert?</w:t>
      </w:r>
    </w:p>
    <w:p w14:paraId="1D2EB9BA" w14:textId="77777777" w:rsidR="00CB13B7" w:rsidRPr="009B41ED" w:rsidRDefault="00CB13B7" w:rsidP="00531A8B">
      <w:pPr>
        <w:ind w:left="705" w:hanging="705"/>
        <w:rPr>
          <w:rFonts w:ascii="Calibri" w:hAnsi="Calibri" w:cs="Calibri"/>
        </w:rPr>
      </w:pPr>
      <w:r w:rsidRPr="009B41ED">
        <w:rPr>
          <w:rFonts w:ascii="Calibri" w:hAnsi="Calibri" w:cs="Calibri"/>
        </w:rPr>
        <w:lastRenderedPageBreak/>
        <w:t>•</w:t>
      </w:r>
      <w:r w:rsidRPr="009B41ED">
        <w:rPr>
          <w:rFonts w:ascii="Calibri" w:hAnsi="Calibri" w:cs="Calibri"/>
        </w:rPr>
        <w:tab/>
        <w:t>Was waren prägende Erfahrungen, Orte, Aufgaben in meiner Ordenszeit?</w:t>
      </w:r>
    </w:p>
    <w:p w14:paraId="2497E8F1" w14:textId="77777777" w:rsidR="00CB13B7" w:rsidRPr="009B41ED" w:rsidRDefault="00CB13B7" w:rsidP="00CB13B7">
      <w:pPr>
        <w:rPr>
          <w:rFonts w:ascii="Calibri" w:hAnsi="Calibri" w:cs="Calibri"/>
        </w:rPr>
      </w:pPr>
      <w:r w:rsidRPr="009B41ED">
        <w:rPr>
          <w:rFonts w:ascii="Calibri" w:hAnsi="Calibri" w:cs="Calibri"/>
        </w:rPr>
        <w:t>•</w:t>
      </w:r>
      <w:r w:rsidRPr="009B41ED">
        <w:rPr>
          <w:rFonts w:ascii="Calibri" w:hAnsi="Calibri" w:cs="Calibri"/>
        </w:rPr>
        <w:tab/>
        <w:t>Mit welchem Empfinden schaue ich heute auf mein Leben?</w:t>
      </w:r>
    </w:p>
    <w:p w14:paraId="72D02D41" w14:textId="77777777" w:rsidR="00CB13B7" w:rsidRPr="009B41ED" w:rsidRDefault="00CB13B7" w:rsidP="00CB13B7">
      <w:pPr>
        <w:rPr>
          <w:rFonts w:ascii="Calibri" w:hAnsi="Calibri" w:cs="Calibri"/>
        </w:rPr>
      </w:pPr>
    </w:p>
    <w:p w14:paraId="3765104C" w14:textId="26862AC8" w:rsidR="00CB13B7" w:rsidRPr="009B41ED" w:rsidRDefault="00CB13B7" w:rsidP="00CB13B7">
      <w:pPr>
        <w:rPr>
          <w:rFonts w:ascii="Calibri" w:hAnsi="Calibri" w:cs="Calibri"/>
        </w:rPr>
      </w:pPr>
      <w:r w:rsidRPr="009B41ED">
        <w:rPr>
          <w:rFonts w:ascii="Calibri" w:hAnsi="Calibri" w:cs="Calibri"/>
        </w:rPr>
        <w:t xml:space="preserve">Wichtig ist das Bemühen um ein persönliches Erzählen </w:t>
      </w:r>
      <w:proofErr w:type="gramStart"/>
      <w:r w:rsidRPr="009B41ED">
        <w:rPr>
          <w:rFonts w:ascii="Calibri" w:hAnsi="Calibri" w:cs="Calibri"/>
        </w:rPr>
        <w:t>(,ich</w:t>
      </w:r>
      <w:proofErr w:type="gramEnd"/>
      <w:r w:rsidRPr="009B41ED">
        <w:rPr>
          <w:rFonts w:ascii="Calibri" w:hAnsi="Calibri" w:cs="Calibri"/>
        </w:rPr>
        <w:t xml:space="preserve">‘ statt ‚man‘). Andere können nachfragen, sollten aber das Erzählen des anderen nicht durch eigene </w:t>
      </w:r>
      <w:r w:rsidR="00957C67" w:rsidRPr="009B41ED">
        <w:rPr>
          <w:rFonts w:ascii="Calibri" w:hAnsi="Calibri" w:cs="Calibri"/>
        </w:rPr>
        <w:t>Erlebnisse</w:t>
      </w:r>
      <w:r w:rsidRPr="009B41ED">
        <w:rPr>
          <w:rFonts w:ascii="Calibri" w:hAnsi="Calibri" w:cs="Calibri"/>
        </w:rPr>
        <w:t xml:space="preserve"> unterbrechen. Es geht immer um den Weg </w:t>
      </w:r>
      <w:r w:rsidR="00EF44A5" w:rsidRPr="009B41ED">
        <w:rPr>
          <w:rFonts w:ascii="Calibri" w:hAnsi="Calibri" w:cs="Calibri"/>
        </w:rPr>
        <w:t>der Schwester/</w:t>
      </w:r>
      <w:r w:rsidRPr="009B41ED">
        <w:rPr>
          <w:rFonts w:ascii="Calibri" w:hAnsi="Calibri" w:cs="Calibri"/>
        </w:rPr>
        <w:t xml:space="preserve">des Bruders, vor </w:t>
      </w:r>
      <w:r w:rsidR="00EF44A5" w:rsidRPr="009B41ED">
        <w:rPr>
          <w:rFonts w:ascii="Calibri" w:hAnsi="Calibri" w:cs="Calibri"/>
        </w:rPr>
        <w:t>der/</w:t>
      </w:r>
      <w:r w:rsidRPr="009B41ED">
        <w:rPr>
          <w:rFonts w:ascii="Calibri" w:hAnsi="Calibri" w:cs="Calibri"/>
        </w:rPr>
        <w:t>dem das Teelicht brennt.</w:t>
      </w:r>
    </w:p>
    <w:p w14:paraId="3B2F0CD9" w14:textId="77777777" w:rsidR="00CB13B7" w:rsidRPr="009B41ED" w:rsidRDefault="00CB13B7" w:rsidP="00CB13B7">
      <w:pPr>
        <w:rPr>
          <w:rFonts w:ascii="Calibri" w:hAnsi="Calibri" w:cs="Calibri"/>
        </w:rPr>
      </w:pPr>
      <w:r w:rsidRPr="009B41ED">
        <w:rPr>
          <w:rFonts w:ascii="Calibri" w:hAnsi="Calibri" w:cs="Calibri"/>
        </w:rPr>
        <w:t xml:space="preserve">Wenn das Erzählen </w:t>
      </w:r>
      <w:r w:rsidR="00EF44A5" w:rsidRPr="009B41ED">
        <w:rPr>
          <w:rFonts w:ascii="Calibri" w:hAnsi="Calibri" w:cs="Calibri"/>
        </w:rPr>
        <w:t>einer Schwester/</w:t>
      </w:r>
      <w:r w:rsidRPr="009B41ED">
        <w:rPr>
          <w:rFonts w:ascii="Calibri" w:hAnsi="Calibri" w:cs="Calibri"/>
        </w:rPr>
        <w:t>eines Bruders beendet ist, kann eine kurze Stille folgen.</w:t>
      </w:r>
      <w:r w:rsidR="00EF44A5" w:rsidRPr="009B41ED">
        <w:rPr>
          <w:rFonts w:ascii="Calibri" w:hAnsi="Calibri" w:cs="Calibri"/>
        </w:rPr>
        <w:t xml:space="preserve"> </w:t>
      </w:r>
      <w:r w:rsidRPr="009B41ED">
        <w:rPr>
          <w:rFonts w:ascii="Calibri" w:hAnsi="Calibri" w:cs="Calibri"/>
        </w:rPr>
        <w:t xml:space="preserve">Das Teelicht wird weitergegeben und </w:t>
      </w:r>
      <w:r w:rsidR="00EF44A5" w:rsidRPr="009B41ED">
        <w:rPr>
          <w:rFonts w:ascii="Calibri" w:hAnsi="Calibri" w:cs="Calibri"/>
        </w:rPr>
        <w:t>die/</w:t>
      </w:r>
      <w:r w:rsidRPr="009B41ED">
        <w:rPr>
          <w:rFonts w:ascii="Calibri" w:hAnsi="Calibri" w:cs="Calibri"/>
        </w:rPr>
        <w:t>der nächste ist an der Reihe.</w:t>
      </w:r>
    </w:p>
    <w:p w14:paraId="170CC77D" w14:textId="77777777" w:rsidR="00CB13B7" w:rsidRPr="009B41ED" w:rsidRDefault="00CB13B7" w:rsidP="00CB13B7">
      <w:pPr>
        <w:rPr>
          <w:rFonts w:ascii="Calibri" w:hAnsi="Calibri" w:cs="Calibri"/>
        </w:rPr>
      </w:pPr>
    </w:p>
    <w:p w14:paraId="604DB40A" w14:textId="77777777" w:rsidR="00CB13B7" w:rsidRPr="009B41ED" w:rsidRDefault="00EF44A5" w:rsidP="00CB13B7">
      <w:pPr>
        <w:rPr>
          <w:rFonts w:ascii="Calibri" w:hAnsi="Calibri" w:cs="Calibri"/>
          <w:b/>
        </w:rPr>
      </w:pPr>
      <w:r w:rsidRPr="009B41ED">
        <w:rPr>
          <w:rFonts w:ascii="Calibri" w:hAnsi="Calibri" w:cs="Calibri"/>
          <w:b/>
        </w:rPr>
        <w:t>G</w:t>
      </w:r>
      <w:r w:rsidR="00CB13B7" w:rsidRPr="009B41ED">
        <w:rPr>
          <w:rFonts w:ascii="Calibri" w:hAnsi="Calibri" w:cs="Calibri"/>
          <w:b/>
        </w:rPr>
        <w:t>emeinsamer Austausch</w:t>
      </w:r>
    </w:p>
    <w:p w14:paraId="5B00D3A2" w14:textId="77777777" w:rsidR="00CB13B7" w:rsidRPr="009B41ED" w:rsidRDefault="00CB13B7" w:rsidP="00CB13B7">
      <w:pPr>
        <w:rPr>
          <w:rFonts w:ascii="Calibri" w:hAnsi="Calibri" w:cs="Calibri"/>
        </w:rPr>
      </w:pPr>
      <w:r w:rsidRPr="009B41ED">
        <w:rPr>
          <w:rFonts w:ascii="Calibri" w:hAnsi="Calibri" w:cs="Calibri"/>
        </w:rPr>
        <w:t>Je nach Größe des Konv</w:t>
      </w:r>
      <w:r w:rsidR="00EF44A5" w:rsidRPr="009B41ED">
        <w:rPr>
          <w:rFonts w:ascii="Calibri" w:hAnsi="Calibri" w:cs="Calibri"/>
        </w:rPr>
        <w:t>entes kann</w:t>
      </w:r>
      <w:r w:rsidRPr="009B41ED">
        <w:rPr>
          <w:rFonts w:ascii="Calibri" w:hAnsi="Calibri" w:cs="Calibri"/>
        </w:rPr>
        <w:t xml:space="preserve"> noch Zeit zu einem Austausch über das Gehörte sein</w:t>
      </w:r>
      <w:r w:rsidR="00EF44A5" w:rsidRPr="009B41ED">
        <w:rPr>
          <w:rFonts w:ascii="Calibri" w:hAnsi="Calibri" w:cs="Calibri"/>
        </w:rPr>
        <w:t>:</w:t>
      </w:r>
    </w:p>
    <w:p w14:paraId="49C3C538" w14:textId="77777777" w:rsidR="00CB13B7" w:rsidRPr="009B41ED" w:rsidRDefault="00CB13B7" w:rsidP="00531A8B">
      <w:pPr>
        <w:ind w:left="705" w:hanging="705"/>
        <w:rPr>
          <w:rFonts w:ascii="Calibri" w:hAnsi="Calibri" w:cs="Calibri"/>
        </w:rPr>
      </w:pPr>
      <w:r w:rsidRPr="009B41ED">
        <w:rPr>
          <w:rFonts w:ascii="Calibri" w:hAnsi="Calibri" w:cs="Calibri"/>
        </w:rPr>
        <w:t>•</w:t>
      </w:r>
      <w:r w:rsidRPr="009B41ED">
        <w:rPr>
          <w:rFonts w:ascii="Calibri" w:hAnsi="Calibri" w:cs="Calibri"/>
        </w:rPr>
        <w:tab/>
        <w:t>Was ist mir beim Zuhören und Erzählen an Gemeinsamkeiten oder Unterschieden aufgefallen?</w:t>
      </w:r>
    </w:p>
    <w:p w14:paraId="7671C73D" w14:textId="77777777" w:rsidR="00CB13B7" w:rsidRPr="009B41ED" w:rsidRDefault="00CB13B7" w:rsidP="00531A8B">
      <w:pPr>
        <w:ind w:left="705" w:hanging="705"/>
        <w:rPr>
          <w:rFonts w:ascii="Calibri" w:hAnsi="Calibri" w:cs="Calibri"/>
        </w:rPr>
      </w:pPr>
      <w:r w:rsidRPr="009B41ED">
        <w:rPr>
          <w:rFonts w:ascii="Calibri" w:hAnsi="Calibri" w:cs="Calibri"/>
        </w:rPr>
        <w:t>•</w:t>
      </w:r>
      <w:r w:rsidRPr="009B41ED">
        <w:rPr>
          <w:rFonts w:ascii="Calibri" w:hAnsi="Calibri" w:cs="Calibri"/>
        </w:rPr>
        <w:tab/>
        <w:t>Was bewegt mich, wenn ich auf unsere unterschiedlichen oder ähnlichen Geschichten blicke?</w:t>
      </w:r>
    </w:p>
    <w:p w14:paraId="05F55D75" w14:textId="77777777" w:rsidR="00CB13B7" w:rsidRPr="009B41ED" w:rsidRDefault="00CB13B7" w:rsidP="00CB13B7">
      <w:pPr>
        <w:rPr>
          <w:rFonts w:ascii="Calibri" w:hAnsi="Calibri" w:cs="Calibri"/>
        </w:rPr>
      </w:pPr>
    </w:p>
    <w:p w14:paraId="310F135E" w14:textId="77777777" w:rsidR="00CB13B7" w:rsidRPr="009B41ED" w:rsidRDefault="00CB13B7" w:rsidP="00CB13B7">
      <w:pPr>
        <w:rPr>
          <w:rFonts w:ascii="Calibri" w:hAnsi="Calibri" w:cs="Calibri"/>
          <w:b/>
        </w:rPr>
      </w:pPr>
      <w:r w:rsidRPr="009B41ED">
        <w:rPr>
          <w:rFonts w:ascii="Calibri" w:hAnsi="Calibri" w:cs="Calibri"/>
          <w:b/>
        </w:rPr>
        <w:t>Gemeinsames Gebet des ‚Vater Unser‘</w:t>
      </w:r>
    </w:p>
    <w:p w14:paraId="2A66CA07" w14:textId="77777777" w:rsidR="00CB13B7" w:rsidRPr="009B41ED" w:rsidRDefault="00CB13B7" w:rsidP="00CB13B7">
      <w:pPr>
        <w:rPr>
          <w:rFonts w:ascii="Calibri" w:hAnsi="Calibri" w:cs="Calibri"/>
        </w:rPr>
      </w:pPr>
      <w:r w:rsidRPr="009B41ED">
        <w:rPr>
          <w:rFonts w:ascii="Calibri" w:hAnsi="Calibri" w:cs="Calibri"/>
        </w:rPr>
        <w:t>oder als Wechselgebet aus franziskanischen Texten</w:t>
      </w:r>
    </w:p>
    <w:p w14:paraId="44612FF5" w14:textId="77777777" w:rsidR="00CB13B7" w:rsidRPr="009B41ED" w:rsidRDefault="00EF44A5" w:rsidP="00CB13B7">
      <w:pPr>
        <w:rPr>
          <w:rFonts w:ascii="Calibri" w:hAnsi="Calibri" w:cs="Calibri"/>
        </w:rPr>
      </w:pPr>
      <w:r w:rsidRPr="009B41ED">
        <w:rPr>
          <w:rFonts w:ascii="Calibri" w:hAnsi="Calibri" w:cs="Calibri"/>
        </w:rPr>
        <w:t>z. B.</w:t>
      </w:r>
      <w:r w:rsidR="00CB13B7" w:rsidRPr="009B41ED">
        <w:rPr>
          <w:rFonts w:ascii="Calibri" w:hAnsi="Calibri" w:cs="Calibri"/>
        </w:rPr>
        <w:t xml:space="preserve"> Gruß an die Tugenden (S. </w:t>
      </w:r>
      <w:r w:rsidRPr="009B41ED">
        <w:rPr>
          <w:rFonts w:ascii="Calibri" w:hAnsi="Calibri" w:cs="Calibri"/>
        </w:rPr>
        <w:t>74</w:t>
      </w:r>
      <w:r w:rsidR="008B22C5" w:rsidRPr="009B41ED">
        <w:rPr>
          <w:rFonts w:ascii="Calibri" w:hAnsi="Calibri" w:cs="Calibri"/>
        </w:rPr>
        <w:t xml:space="preserve"> </w:t>
      </w:r>
      <w:r w:rsidRPr="009B41ED">
        <w:rPr>
          <w:rFonts w:ascii="Calibri" w:hAnsi="Calibri" w:cs="Calibri"/>
        </w:rPr>
        <w:t>f.) oder Lob</w:t>
      </w:r>
      <w:r w:rsidR="008B22C5" w:rsidRPr="009B41ED">
        <w:rPr>
          <w:rFonts w:ascii="Calibri" w:hAnsi="Calibri" w:cs="Calibri"/>
        </w:rPr>
        <w:t>p</w:t>
      </w:r>
      <w:r w:rsidRPr="009B41ED">
        <w:rPr>
          <w:rFonts w:ascii="Calibri" w:hAnsi="Calibri" w:cs="Calibri"/>
        </w:rPr>
        <w:t>reis Gottes (S. 1</w:t>
      </w:r>
      <w:r w:rsidR="00CB13B7" w:rsidRPr="009B41ED">
        <w:rPr>
          <w:rFonts w:ascii="Calibri" w:hAnsi="Calibri" w:cs="Calibri"/>
        </w:rPr>
        <w:t>37</w:t>
      </w:r>
      <w:r w:rsidR="008B22C5" w:rsidRPr="009B41ED">
        <w:rPr>
          <w:rFonts w:ascii="Calibri" w:hAnsi="Calibri" w:cs="Calibri"/>
        </w:rPr>
        <w:t xml:space="preserve"> </w:t>
      </w:r>
      <w:r w:rsidR="00CB13B7" w:rsidRPr="009B41ED">
        <w:rPr>
          <w:rFonts w:ascii="Calibri" w:hAnsi="Calibri" w:cs="Calibri"/>
        </w:rPr>
        <w:t>f.)</w:t>
      </w:r>
    </w:p>
    <w:p w14:paraId="5F79936F" w14:textId="77777777" w:rsidR="00EF44A5" w:rsidRPr="009B41ED" w:rsidRDefault="00EF44A5" w:rsidP="00CB13B7">
      <w:pPr>
        <w:rPr>
          <w:rFonts w:ascii="Calibri" w:hAnsi="Calibri" w:cs="Calibri"/>
        </w:rPr>
      </w:pPr>
    </w:p>
    <w:p w14:paraId="5619E376" w14:textId="77777777" w:rsidR="00EF44A5" w:rsidRPr="009B41ED" w:rsidRDefault="00EF44A5" w:rsidP="00CB13B7">
      <w:pPr>
        <w:rPr>
          <w:rFonts w:ascii="Calibri" w:hAnsi="Calibri" w:cs="Calibri"/>
        </w:rPr>
      </w:pPr>
      <w:r w:rsidRPr="009B41ED">
        <w:rPr>
          <w:rFonts w:ascii="Calibri" w:hAnsi="Calibri" w:cs="Calibri"/>
        </w:rPr>
        <w:t xml:space="preserve">In einem weiteren </w:t>
      </w:r>
      <w:proofErr w:type="spellStart"/>
      <w:r w:rsidRPr="009B41ED">
        <w:rPr>
          <w:rFonts w:ascii="Calibri" w:hAnsi="Calibri" w:cs="Calibri"/>
        </w:rPr>
        <w:t>Konventsgespräch</w:t>
      </w:r>
      <w:proofErr w:type="spellEnd"/>
      <w:r w:rsidRPr="009B41ED">
        <w:rPr>
          <w:rFonts w:ascii="Calibri" w:hAnsi="Calibri" w:cs="Calibri"/>
        </w:rPr>
        <w:t xml:space="preserve"> kann es um den Austausch darüber gehen:</w:t>
      </w:r>
    </w:p>
    <w:p w14:paraId="3A38136A" w14:textId="77777777" w:rsidR="008B22C5" w:rsidRPr="009B41ED" w:rsidRDefault="00EF44A5" w:rsidP="00531A8B">
      <w:pPr>
        <w:ind w:left="705" w:hanging="705"/>
        <w:rPr>
          <w:rFonts w:ascii="Calibri" w:hAnsi="Calibri" w:cs="Calibri"/>
        </w:rPr>
      </w:pPr>
      <w:r w:rsidRPr="009B41ED">
        <w:rPr>
          <w:rFonts w:ascii="Calibri" w:hAnsi="Calibri" w:cs="Calibri"/>
        </w:rPr>
        <w:t>•</w:t>
      </w:r>
      <w:r w:rsidRPr="009B41ED">
        <w:rPr>
          <w:rFonts w:ascii="Calibri" w:hAnsi="Calibri" w:cs="Calibri"/>
        </w:rPr>
        <w:tab/>
        <w:t xml:space="preserve">Was sehe ich als meine persönliche franziskanische Berufung heute an (meine Aufgabe)? </w:t>
      </w:r>
    </w:p>
    <w:p w14:paraId="144D926B" w14:textId="77777777" w:rsidR="00EF44A5" w:rsidRPr="009B41ED" w:rsidRDefault="00EF44A5" w:rsidP="008B22C5">
      <w:pPr>
        <w:ind w:left="705"/>
        <w:rPr>
          <w:rFonts w:ascii="Calibri" w:hAnsi="Calibri" w:cs="Calibri"/>
        </w:rPr>
      </w:pPr>
      <w:r w:rsidRPr="009B41ED">
        <w:rPr>
          <w:rFonts w:ascii="Calibri" w:hAnsi="Calibri" w:cs="Calibri"/>
        </w:rPr>
        <w:t xml:space="preserve">Wie möchte ich diese leben (mein Lebensstil)? </w:t>
      </w:r>
    </w:p>
    <w:p w14:paraId="7EF6BC3A" w14:textId="77777777" w:rsidR="008B22C5" w:rsidRPr="009B41ED" w:rsidRDefault="00EF44A5" w:rsidP="00531A8B">
      <w:pPr>
        <w:ind w:left="705" w:hanging="705"/>
        <w:rPr>
          <w:rFonts w:ascii="Calibri" w:hAnsi="Calibri" w:cs="Calibri"/>
        </w:rPr>
      </w:pPr>
      <w:r w:rsidRPr="009B41ED">
        <w:rPr>
          <w:rFonts w:ascii="Calibri" w:hAnsi="Calibri" w:cs="Calibri"/>
        </w:rPr>
        <w:t>•</w:t>
      </w:r>
      <w:r w:rsidRPr="009B41ED">
        <w:rPr>
          <w:rFonts w:ascii="Calibri" w:hAnsi="Calibri" w:cs="Calibri"/>
        </w:rPr>
        <w:tab/>
        <w:t xml:space="preserve">Wie leben wir als Gemeinschaft unsere Berufung </w:t>
      </w:r>
    </w:p>
    <w:p w14:paraId="5AA00776" w14:textId="77777777" w:rsidR="00EF44A5" w:rsidRPr="009B41ED" w:rsidRDefault="00EF44A5" w:rsidP="008B22C5">
      <w:pPr>
        <w:ind w:left="705"/>
        <w:rPr>
          <w:rFonts w:ascii="Calibri" w:hAnsi="Calibri" w:cs="Calibri"/>
        </w:rPr>
      </w:pPr>
      <w:r w:rsidRPr="009B41ED">
        <w:rPr>
          <w:rFonts w:ascii="Calibri" w:hAnsi="Calibri" w:cs="Calibri"/>
        </w:rPr>
        <w:t xml:space="preserve">(unser </w:t>
      </w:r>
      <w:proofErr w:type="spellStart"/>
      <w:r w:rsidRPr="009B41ED">
        <w:rPr>
          <w:rFonts w:ascii="Calibri" w:hAnsi="Calibri" w:cs="Calibri"/>
        </w:rPr>
        <w:t>Konventsleben</w:t>
      </w:r>
      <w:proofErr w:type="spellEnd"/>
      <w:r w:rsidRPr="009B41ED">
        <w:rPr>
          <w:rFonts w:ascii="Calibri" w:hAnsi="Calibri" w:cs="Calibri"/>
        </w:rPr>
        <w:t>)?</w:t>
      </w:r>
    </w:p>
    <w:p w14:paraId="484B2697" w14:textId="77777777" w:rsidR="00CB13B7" w:rsidRPr="009B41ED" w:rsidRDefault="00581561" w:rsidP="00CB13B7">
      <w:pPr>
        <w:rPr>
          <w:rFonts w:ascii="Calibri" w:hAnsi="Calibri" w:cs="Calibri"/>
        </w:rPr>
      </w:pPr>
      <w:r w:rsidRPr="009B41ED">
        <w:rPr>
          <w:rFonts w:ascii="Calibri" w:hAnsi="Calibri" w:cs="Calibri"/>
        </w:rPr>
        <w:t>•</w:t>
      </w:r>
      <w:r w:rsidRPr="009B41ED">
        <w:rPr>
          <w:rFonts w:ascii="Calibri" w:hAnsi="Calibri" w:cs="Calibri"/>
        </w:rPr>
        <w:tab/>
        <w:t>Was sehe ich / sehen wir als Auftrag der INFAG heute an?</w:t>
      </w:r>
    </w:p>
    <w:p w14:paraId="061437D7" w14:textId="77777777" w:rsidR="00531A8B" w:rsidRPr="009B41ED" w:rsidRDefault="00531A8B" w:rsidP="00CB13B7">
      <w:pPr>
        <w:rPr>
          <w:rFonts w:ascii="Calibri" w:hAnsi="Calibri" w:cs="Calibri"/>
          <w:i/>
          <w:sz w:val="22"/>
          <w:szCs w:val="22"/>
        </w:rPr>
      </w:pPr>
    </w:p>
    <w:p w14:paraId="50AEE36F" w14:textId="77777777" w:rsidR="00CB13B7" w:rsidRPr="009B41ED" w:rsidRDefault="004B5EAD" w:rsidP="00CB13B7">
      <w:pPr>
        <w:rPr>
          <w:rFonts w:ascii="Calibri" w:hAnsi="Calibri" w:cs="Calibri"/>
          <w:i/>
          <w:sz w:val="20"/>
          <w:szCs w:val="20"/>
        </w:rPr>
      </w:pPr>
      <w:r w:rsidRPr="009B41ED">
        <w:rPr>
          <w:rFonts w:ascii="Calibri" w:hAnsi="Calibri" w:cs="Calibri"/>
          <w:i/>
          <w:sz w:val="20"/>
          <w:szCs w:val="20"/>
        </w:rPr>
        <w:t>(überarbeitet und erweitert nach einer Vorlage von Martin Lütticke ofm)</w:t>
      </w:r>
    </w:p>
    <w:p w14:paraId="6057F93B" w14:textId="77777777" w:rsidR="00CB13B7" w:rsidRPr="009B41ED" w:rsidRDefault="002362F2" w:rsidP="00CB13B7">
      <w:pPr>
        <w:rPr>
          <w:rFonts w:ascii="Calibri" w:hAnsi="Calibri" w:cs="Calibri"/>
          <w:b/>
        </w:rPr>
      </w:pPr>
      <w:r w:rsidRPr="009B41ED">
        <w:rPr>
          <w:rFonts w:ascii="Calibri" w:hAnsi="Calibri" w:cs="Calibri"/>
          <w:b/>
        </w:rPr>
        <w:br w:type="page"/>
      </w:r>
      <w:r w:rsidR="00CB13B7" w:rsidRPr="009B41ED">
        <w:rPr>
          <w:rFonts w:ascii="Calibri" w:hAnsi="Calibri" w:cs="Calibri"/>
          <w:b/>
        </w:rPr>
        <w:lastRenderedPageBreak/>
        <w:t>(Für)Bitten für das Stundengebet</w:t>
      </w:r>
      <w:r w:rsidR="004A01B9" w:rsidRPr="009B41ED">
        <w:rPr>
          <w:rFonts w:ascii="Calibri" w:hAnsi="Calibri" w:cs="Calibri"/>
          <w:b/>
        </w:rPr>
        <w:tab/>
        <w:t xml:space="preserve">---   </w:t>
      </w:r>
      <w:r w:rsidR="00CB13B7" w:rsidRPr="009B41ED">
        <w:rPr>
          <w:rFonts w:ascii="Calibri" w:hAnsi="Calibri" w:cs="Calibri"/>
          <w:b/>
          <w:sz w:val="22"/>
          <w:szCs w:val="22"/>
        </w:rPr>
        <w:t>LAUDES</w:t>
      </w:r>
    </w:p>
    <w:p w14:paraId="2A013975" w14:textId="77777777" w:rsidR="00CB13B7" w:rsidRPr="009B41ED" w:rsidRDefault="00CB13B7" w:rsidP="00CB13B7">
      <w:pPr>
        <w:rPr>
          <w:rFonts w:ascii="Calibri" w:hAnsi="Calibri" w:cs="Calibri"/>
          <w:b/>
          <w:sz w:val="20"/>
          <w:szCs w:val="20"/>
        </w:rPr>
      </w:pPr>
    </w:p>
    <w:p w14:paraId="0C05FBFF" w14:textId="77777777" w:rsidR="00CB13B7" w:rsidRPr="009B41ED" w:rsidRDefault="00CB13B7" w:rsidP="00CB13B7">
      <w:pPr>
        <w:rPr>
          <w:rFonts w:ascii="Calibri" w:hAnsi="Calibri" w:cs="Calibri"/>
          <w:b/>
          <w:sz w:val="22"/>
          <w:szCs w:val="22"/>
        </w:rPr>
      </w:pPr>
      <w:r w:rsidRPr="009B41ED">
        <w:rPr>
          <w:rFonts w:ascii="Calibri" w:hAnsi="Calibri" w:cs="Calibri"/>
          <w:b/>
          <w:sz w:val="22"/>
          <w:szCs w:val="22"/>
        </w:rPr>
        <w:t>Sonntag</w:t>
      </w:r>
    </w:p>
    <w:p w14:paraId="5CA12BD8" w14:textId="31B07FA0" w:rsidR="00CB13B7" w:rsidRPr="009B41ED" w:rsidRDefault="00622640" w:rsidP="00CB13B7">
      <w:pPr>
        <w:rPr>
          <w:rFonts w:ascii="Calibri" w:hAnsi="Calibri" w:cs="Calibri"/>
          <w:sz w:val="20"/>
          <w:szCs w:val="20"/>
        </w:rPr>
      </w:pPr>
      <w:r>
        <w:rPr>
          <w:rFonts w:ascii="Calibri" w:hAnsi="Calibri" w:cs="Calibri"/>
          <w:sz w:val="20"/>
          <w:szCs w:val="20"/>
        </w:rPr>
        <w:t>Du, Herr,</w:t>
      </w:r>
      <w:r w:rsidR="00CB13B7" w:rsidRPr="009B41ED">
        <w:rPr>
          <w:rFonts w:ascii="Calibri" w:hAnsi="Calibri" w:cs="Calibri"/>
          <w:sz w:val="20"/>
          <w:szCs w:val="20"/>
        </w:rPr>
        <w:t xml:space="preserve"> hast uns berufen, dem Beispiel des heiligen Franziskus zu folgen und nach dem Evangelium zu leben;</w:t>
      </w:r>
    </w:p>
    <w:p w14:paraId="2E1BDEE0" w14:textId="77777777" w:rsidR="00CB13B7" w:rsidRPr="009B41ED" w:rsidRDefault="00CB13B7" w:rsidP="00CB13B7">
      <w:pPr>
        <w:rPr>
          <w:rFonts w:ascii="Calibri" w:hAnsi="Calibri" w:cs="Calibri"/>
          <w:sz w:val="20"/>
          <w:szCs w:val="20"/>
        </w:rPr>
      </w:pPr>
      <w:r w:rsidRPr="009B41ED">
        <w:rPr>
          <w:rFonts w:ascii="Calibri" w:hAnsi="Calibri" w:cs="Calibri"/>
          <w:sz w:val="20"/>
          <w:szCs w:val="20"/>
        </w:rPr>
        <w:t>- hilf uns, di</w:t>
      </w:r>
      <w:r w:rsidR="00273BAB" w:rsidRPr="009B41ED">
        <w:rPr>
          <w:rFonts w:ascii="Calibri" w:hAnsi="Calibri" w:cs="Calibri"/>
          <w:sz w:val="20"/>
          <w:szCs w:val="20"/>
        </w:rPr>
        <w:t>r im Gebet immer neu zu begegnen</w:t>
      </w:r>
      <w:r w:rsidRPr="009B41ED">
        <w:rPr>
          <w:rFonts w:ascii="Calibri" w:hAnsi="Calibri" w:cs="Calibri"/>
          <w:sz w:val="20"/>
          <w:szCs w:val="20"/>
        </w:rPr>
        <w:t xml:space="preserve"> und den Menschen deine Frohe Botschaft zu verkünden.</w:t>
      </w:r>
    </w:p>
    <w:p w14:paraId="7E42164E" w14:textId="77777777" w:rsidR="00CB13B7" w:rsidRPr="00DD1D36" w:rsidRDefault="00CB13B7" w:rsidP="00CB13B7">
      <w:pPr>
        <w:rPr>
          <w:rFonts w:ascii="Calibri" w:hAnsi="Calibri" w:cs="Calibri"/>
          <w:sz w:val="16"/>
          <w:szCs w:val="20"/>
        </w:rPr>
      </w:pPr>
    </w:p>
    <w:p w14:paraId="485EB3DC" w14:textId="77777777" w:rsidR="00CB13B7" w:rsidRPr="009B41ED" w:rsidRDefault="00CB13B7" w:rsidP="00CB13B7">
      <w:pPr>
        <w:rPr>
          <w:rFonts w:ascii="Calibri" w:hAnsi="Calibri" w:cs="Calibri"/>
          <w:b/>
          <w:sz w:val="22"/>
          <w:szCs w:val="22"/>
        </w:rPr>
      </w:pPr>
      <w:r w:rsidRPr="009B41ED">
        <w:rPr>
          <w:rFonts w:ascii="Calibri" w:hAnsi="Calibri" w:cs="Calibri"/>
          <w:b/>
          <w:sz w:val="22"/>
          <w:szCs w:val="22"/>
        </w:rPr>
        <w:t>Montag</w:t>
      </w:r>
    </w:p>
    <w:p w14:paraId="7426CCC5" w14:textId="77777777" w:rsidR="00CB13B7" w:rsidRPr="009B41ED" w:rsidRDefault="00CB13B7" w:rsidP="00CB13B7">
      <w:pPr>
        <w:rPr>
          <w:rFonts w:ascii="Calibri" w:hAnsi="Calibri" w:cs="Calibri"/>
          <w:sz w:val="20"/>
          <w:szCs w:val="20"/>
        </w:rPr>
      </w:pPr>
      <w:r w:rsidRPr="009B41ED">
        <w:rPr>
          <w:rFonts w:ascii="Calibri" w:hAnsi="Calibri" w:cs="Calibri"/>
          <w:sz w:val="20"/>
          <w:szCs w:val="20"/>
        </w:rPr>
        <w:t>Du, Herr, hast uns durch den heiligen Franziskus aufgerufen, in vollkommener Freude zu leben;</w:t>
      </w:r>
    </w:p>
    <w:p w14:paraId="0F8A9735" w14:textId="77777777" w:rsidR="00CB13B7" w:rsidRPr="009B41ED" w:rsidRDefault="00CB13B7" w:rsidP="00CB13B7">
      <w:pPr>
        <w:rPr>
          <w:rFonts w:ascii="Calibri" w:hAnsi="Calibri" w:cs="Calibri"/>
          <w:sz w:val="20"/>
          <w:szCs w:val="20"/>
        </w:rPr>
      </w:pPr>
      <w:r w:rsidRPr="009B41ED">
        <w:rPr>
          <w:rFonts w:ascii="Calibri" w:hAnsi="Calibri" w:cs="Calibri"/>
          <w:sz w:val="20"/>
          <w:szCs w:val="20"/>
        </w:rPr>
        <w:t>- gib, dass alle, die nach seinem Beispiel leben, zu Boten seiner Freude in Kirche und Welt werden</w:t>
      </w:r>
      <w:r w:rsidR="00273BAB" w:rsidRPr="009B41ED">
        <w:rPr>
          <w:rFonts w:ascii="Calibri" w:hAnsi="Calibri" w:cs="Calibri"/>
          <w:sz w:val="20"/>
          <w:szCs w:val="20"/>
        </w:rPr>
        <w:t>.</w:t>
      </w:r>
    </w:p>
    <w:p w14:paraId="52D7869F" w14:textId="77777777" w:rsidR="00CB13B7" w:rsidRPr="00DD1D36" w:rsidRDefault="00CB13B7" w:rsidP="00CB13B7">
      <w:pPr>
        <w:rPr>
          <w:rFonts w:ascii="Calibri" w:hAnsi="Calibri" w:cs="Calibri"/>
          <w:sz w:val="16"/>
          <w:szCs w:val="20"/>
        </w:rPr>
      </w:pPr>
    </w:p>
    <w:p w14:paraId="31546EB5" w14:textId="77777777" w:rsidR="00CB13B7" w:rsidRPr="009B41ED" w:rsidRDefault="00CB13B7" w:rsidP="00CB13B7">
      <w:pPr>
        <w:rPr>
          <w:rFonts w:ascii="Calibri" w:hAnsi="Calibri" w:cs="Calibri"/>
          <w:b/>
          <w:sz w:val="22"/>
          <w:szCs w:val="22"/>
        </w:rPr>
      </w:pPr>
      <w:r w:rsidRPr="009B41ED">
        <w:rPr>
          <w:rFonts w:ascii="Calibri" w:hAnsi="Calibri" w:cs="Calibri"/>
          <w:b/>
          <w:sz w:val="22"/>
          <w:szCs w:val="22"/>
        </w:rPr>
        <w:t>Dienstag</w:t>
      </w:r>
    </w:p>
    <w:p w14:paraId="0F27F3A4" w14:textId="77777777" w:rsidR="00CB13B7" w:rsidRPr="009B41ED" w:rsidRDefault="00CB13B7" w:rsidP="00CB13B7">
      <w:pPr>
        <w:rPr>
          <w:rFonts w:ascii="Calibri" w:hAnsi="Calibri" w:cs="Calibri"/>
          <w:sz w:val="20"/>
          <w:szCs w:val="20"/>
        </w:rPr>
      </w:pPr>
      <w:r w:rsidRPr="009B41ED">
        <w:rPr>
          <w:rFonts w:ascii="Calibri" w:hAnsi="Calibri" w:cs="Calibri"/>
          <w:sz w:val="20"/>
          <w:szCs w:val="20"/>
        </w:rPr>
        <w:t>Du, Herr, hast dich mit deinen Jüngern an einsame Orte zurückgezogen und sie gelehrt, vertrauensvoll zu beten;</w:t>
      </w:r>
    </w:p>
    <w:p w14:paraId="0ABAA4E9" w14:textId="77777777" w:rsidR="00CB13B7" w:rsidRPr="009B41ED" w:rsidRDefault="00CB13B7" w:rsidP="00CB13B7">
      <w:pPr>
        <w:rPr>
          <w:rFonts w:ascii="Calibri" w:hAnsi="Calibri" w:cs="Calibri"/>
          <w:sz w:val="20"/>
          <w:szCs w:val="20"/>
        </w:rPr>
      </w:pPr>
      <w:r w:rsidRPr="009B41ED">
        <w:rPr>
          <w:rFonts w:ascii="Calibri" w:hAnsi="Calibri" w:cs="Calibri"/>
          <w:sz w:val="20"/>
          <w:szCs w:val="20"/>
        </w:rPr>
        <w:t>- gib allen Schwestern und Brüdern der franziskanischen Familie die Gnade, die Lebenskraft der Kontemplation zu erfahren und sich im Gebet immer wieder geistlich zu erneuern.</w:t>
      </w:r>
    </w:p>
    <w:p w14:paraId="35553950" w14:textId="77777777" w:rsidR="00CB13B7" w:rsidRPr="00DD1D36" w:rsidRDefault="00CB13B7" w:rsidP="00CB13B7">
      <w:pPr>
        <w:rPr>
          <w:rFonts w:ascii="Calibri" w:hAnsi="Calibri" w:cs="Calibri"/>
          <w:sz w:val="16"/>
          <w:szCs w:val="20"/>
        </w:rPr>
      </w:pPr>
    </w:p>
    <w:p w14:paraId="21849485" w14:textId="77777777" w:rsidR="00CB13B7" w:rsidRPr="009B41ED" w:rsidRDefault="00CB13B7" w:rsidP="00CB13B7">
      <w:pPr>
        <w:rPr>
          <w:rFonts w:ascii="Calibri" w:hAnsi="Calibri" w:cs="Calibri"/>
          <w:b/>
          <w:sz w:val="22"/>
          <w:szCs w:val="22"/>
        </w:rPr>
      </w:pPr>
      <w:r w:rsidRPr="009B41ED">
        <w:rPr>
          <w:rFonts w:ascii="Calibri" w:hAnsi="Calibri" w:cs="Calibri"/>
          <w:b/>
          <w:sz w:val="22"/>
          <w:szCs w:val="22"/>
        </w:rPr>
        <w:t>Mittwoch</w:t>
      </w:r>
    </w:p>
    <w:p w14:paraId="76427FB7" w14:textId="609ADF5C" w:rsidR="00CB13B7" w:rsidRPr="009B41ED" w:rsidRDefault="00622640" w:rsidP="00CB13B7">
      <w:pPr>
        <w:rPr>
          <w:rFonts w:ascii="Calibri" w:hAnsi="Calibri" w:cs="Calibri"/>
          <w:sz w:val="20"/>
          <w:szCs w:val="20"/>
        </w:rPr>
      </w:pPr>
      <w:r>
        <w:rPr>
          <w:rFonts w:ascii="Calibri" w:hAnsi="Calibri" w:cs="Calibri"/>
          <w:sz w:val="20"/>
          <w:szCs w:val="20"/>
        </w:rPr>
        <w:t xml:space="preserve">Du, Herr, </w:t>
      </w:r>
      <w:r w:rsidR="00CB13B7" w:rsidRPr="009B41ED">
        <w:rPr>
          <w:rFonts w:ascii="Calibri" w:hAnsi="Calibri" w:cs="Calibri"/>
          <w:sz w:val="20"/>
          <w:szCs w:val="20"/>
        </w:rPr>
        <w:t>hast dich selbst arm gemacht und uns Menschen verkündet: ‚Selig sind die Armen‘:</w:t>
      </w:r>
    </w:p>
    <w:p w14:paraId="702A81AB" w14:textId="77777777" w:rsidR="00CB13B7" w:rsidRPr="009B41ED" w:rsidRDefault="00CB13B7" w:rsidP="00CB13B7">
      <w:pPr>
        <w:rPr>
          <w:rFonts w:ascii="Calibri" w:hAnsi="Calibri" w:cs="Calibri"/>
          <w:sz w:val="20"/>
          <w:szCs w:val="20"/>
        </w:rPr>
      </w:pPr>
      <w:r w:rsidRPr="009B41ED">
        <w:rPr>
          <w:rFonts w:ascii="Calibri" w:hAnsi="Calibri" w:cs="Calibri"/>
          <w:sz w:val="20"/>
          <w:szCs w:val="20"/>
        </w:rPr>
        <w:t>- belebe in allen, die nach dem Beispiel des heili</w:t>
      </w:r>
      <w:r w:rsidRPr="009B41ED">
        <w:rPr>
          <w:rFonts w:ascii="Calibri" w:hAnsi="Calibri" w:cs="Calibri"/>
          <w:sz w:val="20"/>
          <w:szCs w:val="20"/>
        </w:rPr>
        <w:softHyphen/>
        <w:t>gen Franziskus leben, das Ideal der evangeli</w:t>
      </w:r>
      <w:r w:rsidRPr="009B41ED">
        <w:rPr>
          <w:rFonts w:ascii="Calibri" w:hAnsi="Calibri" w:cs="Calibri"/>
          <w:sz w:val="20"/>
          <w:szCs w:val="20"/>
        </w:rPr>
        <w:softHyphen/>
        <w:t>schen Armut.</w:t>
      </w:r>
    </w:p>
    <w:p w14:paraId="29BD766F" w14:textId="77777777" w:rsidR="00CB13B7" w:rsidRPr="00DD1D36" w:rsidRDefault="00CB13B7" w:rsidP="00CB13B7">
      <w:pPr>
        <w:rPr>
          <w:rFonts w:ascii="Calibri" w:hAnsi="Calibri" w:cs="Calibri"/>
          <w:sz w:val="16"/>
          <w:szCs w:val="20"/>
        </w:rPr>
      </w:pPr>
    </w:p>
    <w:p w14:paraId="647536CC" w14:textId="77777777" w:rsidR="00CB13B7" w:rsidRPr="009B41ED" w:rsidRDefault="00CB13B7" w:rsidP="00CB13B7">
      <w:pPr>
        <w:rPr>
          <w:rFonts w:ascii="Calibri" w:hAnsi="Calibri" w:cs="Calibri"/>
          <w:b/>
          <w:sz w:val="22"/>
          <w:szCs w:val="22"/>
        </w:rPr>
      </w:pPr>
      <w:r w:rsidRPr="009B41ED">
        <w:rPr>
          <w:rFonts w:ascii="Calibri" w:hAnsi="Calibri" w:cs="Calibri"/>
          <w:b/>
          <w:sz w:val="22"/>
          <w:szCs w:val="22"/>
        </w:rPr>
        <w:t>Donnerstag</w:t>
      </w:r>
    </w:p>
    <w:p w14:paraId="7FC40BF8" w14:textId="34DAA8BD" w:rsidR="00CB13B7" w:rsidRPr="009B41ED" w:rsidRDefault="00622640" w:rsidP="00CB13B7">
      <w:pPr>
        <w:rPr>
          <w:rFonts w:ascii="Calibri" w:hAnsi="Calibri" w:cs="Calibri"/>
          <w:sz w:val="20"/>
          <w:szCs w:val="20"/>
        </w:rPr>
      </w:pPr>
      <w:r>
        <w:rPr>
          <w:rFonts w:ascii="Calibri" w:hAnsi="Calibri" w:cs="Calibri"/>
          <w:sz w:val="20"/>
          <w:szCs w:val="20"/>
        </w:rPr>
        <w:t>Du, Herr, schenkst</w:t>
      </w:r>
      <w:r w:rsidR="00CB13B7" w:rsidRPr="009B41ED">
        <w:rPr>
          <w:rFonts w:ascii="Calibri" w:hAnsi="Calibri" w:cs="Calibri"/>
          <w:sz w:val="20"/>
          <w:szCs w:val="20"/>
        </w:rPr>
        <w:t xml:space="preserve"> dich uns </w:t>
      </w:r>
      <w:r>
        <w:rPr>
          <w:rFonts w:ascii="Calibri" w:hAnsi="Calibri" w:cs="Calibri"/>
          <w:sz w:val="20"/>
          <w:szCs w:val="20"/>
        </w:rPr>
        <w:t xml:space="preserve">jeden Tag </w:t>
      </w:r>
      <w:r w:rsidR="00CB13B7" w:rsidRPr="009B41ED">
        <w:rPr>
          <w:rFonts w:ascii="Calibri" w:hAnsi="Calibri" w:cs="Calibri"/>
          <w:sz w:val="20"/>
          <w:szCs w:val="20"/>
        </w:rPr>
        <w:t>im Brot des Lebens, damit wir Gemeinschaft mit dir und un</w:t>
      </w:r>
      <w:r w:rsidR="00CB13B7" w:rsidRPr="009B41ED">
        <w:rPr>
          <w:rFonts w:ascii="Calibri" w:hAnsi="Calibri" w:cs="Calibri"/>
          <w:sz w:val="20"/>
          <w:szCs w:val="20"/>
        </w:rPr>
        <w:softHyphen/>
        <w:t>tereinander haben;</w:t>
      </w:r>
    </w:p>
    <w:p w14:paraId="1F0C1D76" w14:textId="77777777" w:rsidR="00CB13B7" w:rsidRPr="009B41ED" w:rsidRDefault="00CB13B7" w:rsidP="00CB13B7">
      <w:pPr>
        <w:rPr>
          <w:rFonts w:ascii="Calibri" w:hAnsi="Calibri" w:cs="Calibri"/>
          <w:sz w:val="20"/>
          <w:szCs w:val="20"/>
        </w:rPr>
      </w:pPr>
      <w:r w:rsidRPr="009B41ED">
        <w:rPr>
          <w:rFonts w:ascii="Calibri" w:hAnsi="Calibri" w:cs="Calibri"/>
          <w:sz w:val="20"/>
          <w:szCs w:val="20"/>
        </w:rPr>
        <w:t>- stärke unsere Schwesternschaft/Bruderschaft in der Feier der Eu</w:t>
      </w:r>
      <w:r w:rsidRPr="009B41ED">
        <w:rPr>
          <w:rFonts w:ascii="Calibri" w:hAnsi="Calibri" w:cs="Calibri"/>
          <w:sz w:val="20"/>
          <w:szCs w:val="20"/>
        </w:rPr>
        <w:softHyphen/>
        <w:t>charistie, damit sie für Frieden und Freiheit Zeugnis gebe.</w:t>
      </w:r>
    </w:p>
    <w:p w14:paraId="2ED2EECA" w14:textId="77777777" w:rsidR="00CB13B7" w:rsidRPr="00DD1D36" w:rsidRDefault="00CB13B7" w:rsidP="00CB13B7">
      <w:pPr>
        <w:rPr>
          <w:rFonts w:ascii="Calibri" w:hAnsi="Calibri" w:cs="Calibri"/>
          <w:sz w:val="16"/>
          <w:szCs w:val="20"/>
        </w:rPr>
      </w:pPr>
    </w:p>
    <w:p w14:paraId="6D1F9AB0" w14:textId="77777777" w:rsidR="00CB13B7" w:rsidRPr="009B41ED" w:rsidRDefault="00CB13B7" w:rsidP="00CB13B7">
      <w:pPr>
        <w:rPr>
          <w:rFonts w:ascii="Calibri" w:hAnsi="Calibri" w:cs="Calibri"/>
          <w:b/>
          <w:sz w:val="22"/>
          <w:szCs w:val="22"/>
        </w:rPr>
      </w:pPr>
      <w:r w:rsidRPr="009B41ED">
        <w:rPr>
          <w:rFonts w:ascii="Calibri" w:hAnsi="Calibri" w:cs="Calibri"/>
          <w:b/>
          <w:sz w:val="22"/>
          <w:szCs w:val="22"/>
        </w:rPr>
        <w:t>Freitag</w:t>
      </w:r>
    </w:p>
    <w:p w14:paraId="707E53EF" w14:textId="77777777" w:rsidR="00CB13B7" w:rsidRPr="009B41ED" w:rsidRDefault="00CB13B7" w:rsidP="00CB13B7">
      <w:pPr>
        <w:rPr>
          <w:rFonts w:ascii="Calibri" w:hAnsi="Calibri" w:cs="Calibri"/>
          <w:sz w:val="20"/>
          <w:szCs w:val="20"/>
        </w:rPr>
      </w:pPr>
      <w:r w:rsidRPr="009B41ED">
        <w:rPr>
          <w:rFonts w:ascii="Calibri" w:hAnsi="Calibri" w:cs="Calibri"/>
          <w:sz w:val="20"/>
          <w:szCs w:val="20"/>
        </w:rPr>
        <w:t>Du, Herr, rufst uns immer wieder zur Umkehr;</w:t>
      </w:r>
    </w:p>
    <w:p w14:paraId="3966FDB9" w14:textId="77777777" w:rsidR="00CB13B7" w:rsidRPr="009B41ED" w:rsidRDefault="00CB13B7" w:rsidP="00CB13B7">
      <w:pPr>
        <w:rPr>
          <w:rFonts w:ascii="Calibri" w:hAnsi="Calibri" w:cs="Calibri"/>
          <w:sz w:val="20"/>
          <w:szCs w:val="20"/>
        </w:rPr>
      </w:pPr>
      <w:r w:rsidRPr="009B41ED">
        <w:rPr>
          <w:rFonts w:ascii="Calibri" w:hAnsi="Calibri" w:cs="Calibri"/>
          <w:sz w:val="20"/>
          <w:szCs w:val="20"/>
        </w:rPr>
        <w:t>- schenke uns den Mut, uns wie Franziskus von dir anrufen zu lassen und Schritte der Bekeh</w:t>
      </w:r>
      <w:r w:rsidRPr="009B41ED">
        <w:rPr>
          <w:rFonts w:ascii="Calibri" w:hAnsi="Calibri" w:cs="Calibri"/>
          <w:sz w:val="20"/>
          <w:szCs w:val="20"/>
        </w:rPr>
        <w:softHyphen/>
        <w:t>rung zu tun.</w:t>
      </w:r>
    </w:p>
    <w:p w14:paraId="3F206C76" w14:textId="77777777" w:rsidR="00CB13B7" w:rsidRPr="00DD1D36" w:rsidRDefault="00CB13B7" w:rsidP="00CB13B7">
      <w:pPr>
        <w:rPr>
          <w:rFonts w:ascii="Calibri" w:hAnsi="Calibri" w:cs="Calibri"/>
          <w:sz w:val="16"/>
          <w:szCs w:val="20"/>
        </w:rPr>
      </w:pPr>
    </w:p>
    <w:p w14:paraId="59EDC4EE" w14:textId="77777777" w:rsidR="00CB13B7" w:rsidRPr="009B41ED" w:rsidRDefault="00CB13B7" w:rsidP="00CB13B7">
      <w:pPr>
        <w:rPr>
          <w:rFonts w:ascii="Calibri" w:hAnsi="Calibri" w:cs="Calibri"/>
          <w:b/>
          <w:sz w:val="22"/>
          <w:szCs w:val="22"/>
        </w:rPr>
      </w:pPr>
      <w:r w:rsidRPr="009B41ED">
        <w:rPr>
          <w:rFonts w:ascii="Calibri" w:hAnsi="Calibri" w:cs="Calibri"/>
          <w:b/>
          <w:sz w:val="22"/>
          <w:szCs w:val="22"/>
        </w:rPr>
        <w:t>Samstag</w:t>
      </w:r>
    </w:p>
    <w:p w14:paraId="11A8C50A" w14:textId="77777777" w:rsidR="00CB13B7" w:rsidRPr="009B41ED" w:rsidRDefault="00CB13B7" w:rsidP="00CB13B7">
      <w:pPr>
        <w:rPr>
          <w:rFonts w:ascii="Calibri" w:hAnsi="Calibri" w:cs="Calibri"/>
          <w:sz w:val="20"/>
          <w:szCs w:val="20"/>
        </w:rPr>
      </w:pPr>
      <w:r w:rsidRPr="009B41ED">
        <w:rPr>
          <w:rFonts w:ascii="Calibri" w:hAnsi="Calibri" w:cs="Calibri"/>
          <w:sz w:val="20"/>
          <w:szCs w:val="20"/>
        </w:rPr>
        <w:t>Die ganze Schöpfung, Herr, verkündet deine Größe und singt dir den Lobpreis;</w:t>
      </w:r>
    </w:p>
    <w:p w14:paraId="129BDDAA" w14:textId="77777777" w:rsidR="00CB13B7" w:rsidRPr="009B41ED" w:rsidRDefault="00CB13B7" w:rsidP="00CB13B7">
      <w:pPr>
        <w:rPr>
          <w:rFonts w:ascii="Calibri" w:hAnsi="Calibri" w:cs="Calibri"/>
          <w:sz w:val="20"/>
          <w:szCs w:val="20"/>
        </w:rPr>
      </w:pPr>
      <w:r w:rsidRPr="009B41ED">
        <w:rPr>
          <w:rFonts w:ascii="Calibri" w:hAnsi="Calibri" w:cs="Calibri"/>
          <w:sz w:val="20"/>
          <w:szCs w:val="20"/>
        </w:rPr>
        <w:t>- gib, dass wir dich in allem Geschaffenen erken</w:t>
      </w:r>
      <w:r w:rsidRPr="009B41ED">
        <w:rPr>
          <w:rFonts w:ascii="Calibri" w:hAnsi="Calibri" w:cs="Calibri"/>
          <w:sz w:val="20"/>
          <w:szCs w:val="20"/>
        </w:rPr>
        <w:softHyphen/>
        <w:t>nen und dir in deinen Geschöpfen dienen.</w:t>
      </w:r>
    </w:p>
    <w:p w14:paraId="32993F93" w14:textId="77777777" w:rsidR="00CB13B7" w:rsidRPr="009B41ED" w:rsidRDefault="004A01B9" w:rsidP="00CB13B7">
      <w:pPr>
        <w:rPr>
          <w:rFonts w:ascii="Calibri" w:hAnsi="Calibri" w:cs="Calibri"/>
          <w:sz w:val="20"/>
          <w:szCs w:val="20"/>
        </w:rPr>
      </w:pPr>
      <w:r w:rsidRPr="009B41ED">
        <w:rPr>
          <w:rFonts w:ascii="Calibri" w:hAnsi="Calibri" w:cs="Calibri"/>
          <w:b/>
        </w:rPr>
        <w:lastRenderedPageBreak/>
        <w:t>(Für)Bitten für das Stundengebet</w:t>
      </w:r>
      <w:r w:rsidRPr="009B41ED">
        <w:rPr>
          <w:rFonts w:ascii="Calibri" w:hAnsi="Calibri" w:cs="Calibri"/>
          <w:b/>
        </w:rPr>
        <w:tab/>
        <w:t xml:space="preserve">---   </w:t>
      </w:r>
      <w:r w:rsidR="00CB13B7" w:rsidRPr="009B41ED">
        <w:rPr>
          <w:rFonts w:ascii="Calibri" w:hAnsi="Calibri" w:cs="Calibri"/>
          <w:b/>
        </w:rPr>
        <w:t>VESPER</w:t>
      </w:r>
    </w:p>
    <w:p w14:paraId="3C28C54B" w14:textId="77777777" w:rsidR="00CB13B7" w:rsidRPr="009B41ED" w:rsidRDefault="00CB13B7" w:rsidP="00CB13B7">
      <w:pPr>
        <w:rPr>
          <w:rFonts w:ascii="Calibri" w:hAnsi="Calibri" w:cs="Calibri"/>
          <w:b/>
        </w:rPr>
      </w:pPr>
    </w:p>
    <w:p w14:paraId="032599E4" w14:textId="77777777" w:rsidR="00CB13B7" w:rsidRPr="009B41ED" w:rsidRDefault="00CB13B7" w:rsidP="00CB13B7">
      <w:pPr>
        <w:rPr>
          <w:rFonts w:ascii="Calibri" w:hAnsi="Calibri" w:cs="Calibri"/>
          <w:b/>
          <w:sz w:val="22"/>
          <w:szCs w:val="22"/>
        </w:rPr>
      </w:pPr>
      <w:r w:rsidRPr="009B41ED">
        <w:rPr>
          <w:rFonts w:ascii="Calibri" w:hAnsi="Calibri" w:cs="Calibri"/>
          <w:b/>
          <w:sz w:val="22"/>
          <w:szCs w:val="22"/>
        </w:rPr>
        <w:t>Sonntag</w:t>
      </w:r>
    </w:p>
    <w:p w14:paraId="548D6E22" w14:textId="45312EFD" w:rsidR="00CB13B7" w:rsidRPr="009B41ED" w:rsidRDefault="00622640" w:rsidP="00CB13B7">
      <w:pPr>
        <w:rPr>
          <w:rFonts w:ascii="Calibri" w:hAnsi="Calibri" w:cs="Calibri"/>
          <w:sz w:val="20"/>
          <w:szCs w:val="20"/>
        </w:rPr>
      </w:pPr>
      <w:r>
        <w:rPr>
          <w:rFonts w:ascii="Calibri" w:hAnsi="Calibri" w:cs="Calibri"/>
          <w:sz w:val="20"/>
          <w:szCs w:val="20"/>
        </w:rPr>
        <w:t>D</w:t>
      </w:r>
      <w:r w:rsidR="00CB13B7" w:rsidRPr="009B41ED">
        <w:rPr>
          <w:rFonts w:ascii="Calibri" w:hAnsi="Calibri" w:cs="Calibri"/>
          <w:sz w:val="20"/>
          <w:szCs w:val="20"/>
        </w:rPr>
        <w:t xml:space="preserve">u, Herr, </w:t>
      </w:r>
      <w:r>
        <w:rPr>
          <w:rFonts w:ascii="Calibri" w:hAnsi="Calibri" w:cs="Calibri"/>
          <w:sz w:val="20"/>
          <w:szCs w:val="20"/>
        </w:rPr>
        <w:t xml:space="preserve">rufst zu allen Zeiten </w:t>
      </w:r>
      <w:r w:rsidR="00CB13B7" w:rsidRPr="009B41ED">
        <w:rPr>
          <w:rFonts w:ascii="Calibri" w:hAnsi="Calibri" w:cs="Calibri"/>
          <w:sz w:val="20"/>
          <w:szCs w:val="20"/>
        </w:rPr>
        <w:t>Menschen in dein</w:t>
      </w:r>
      <w:r w:rsidR="0000106C" w:rsidRPr="009B41ED">
        <w:rPr>
          <w:rFonts w:ascii="Calibri" w:hAnsi="Calibri" w:cs="Calibri"/>
          <w:sz w:val="20"/>
          <w:szCs w:val="20"/>
        </w:rPr>
        <w:t>e</w:t>
      </w:r>
      <w:r w:rsidR="00CB13B7" w:rsidRPr="009B41ED">
        <w:rPr>
          <w:rFonts w:ascii="Calibri" w:hAnsi="Calibri" w:cs="Calibri"/>
          <w:sz w:val="20"/>
          <w:szCs w:val="20"/>
        </w:rPr>
        <w:t xml:space="preserve"> Nachfolge und sendest sie aus, deine frohe Botschaft zu verkünden;</w:t>
      </w:r>
    </w:p>
    <w:p w14:paraId="50C6F1EF" w14:textId="77777777" w:rsidR="00CB13B7" w:rsidRPr="009B41ED" w:rsidRDefault="00CB13B7" w:rsidP="00CB13B7">
      <w:pPr>
        <w:rPr>
          <w:rFonts w:ascii="Calibri" w:hAnsi="Calibri" w:cs="Calibri"/>
          <w:sz w:val="20"/>
          <w:szCs w:val="20"/>
        </w:rPr>
      </w:pPr>
      <w:r w:rsidRPr="009B41ED">
        <w:rPr>
          <w:rFonts w:ascii="Calibri" w:hAnsi="Calibri" w:cs="Calibri"/>
          <w:sz w:val="20"/>
          <w:szCs w:val="20"/>
        </w:rPr>
        <w:t>- wecke auch heute in jungen Menschen den Wunsch, als treue Zeugen und beherzte Verkünder des Evangeliums zu leben.</w:t>
      </w:r>
    </w:p>
    <w:p w14:paraId="7B3C37A9" w14:textId="77777777" w:rsidR="00CB13B7" w:rsidRPr="00DD1D36" w:rsidRDefault="00CB13B7" w:rsidP="00CB13B7">
      <w:pPr>
        <w:rPr>
          <w:rFonts w:ascii="Calibri" w:hAnsi="Calibri" w:cs="Calibri"/>
          <w:sz w:val="16"/>
          <w:szCs w:val="20"/>
        </w:rPr>
      </w:pPr>
    </w:p>
    <w:p w14:paraId="5030466E" w14:textId="77777777" w:rsidR="00CB13B7" w:rsidRPr="009B41ED" w:rsidRDefault="00CB13B7" w:rsidP="00CB13B7">
      <w:pPr>
        <w:rPr>
          <w:rFonts w:ascii="Calibri" w:hAnsi="Calibri" w:cs="Calibri"/>
          <w:b/>
          <w:sz w:val="22"/>
          <w:szCs w:val="22"/>
        </w:rPr>
      </w:pPr>
      <w:r w:rsidRPr="009B41ED">
        <w:rPr>
          <w:rFonts w:ascii="Calibri" w:hAnsi="Calibri" w:cs="Calibri"/>
          <w:b/>
          <w:sz w:val="22"/>
          <w:szCs w:val="22"/>
        </w:rPr>
        <w:t>Montag</w:t>
      </w:r>
    </w:p>
    <w:p w14:paraId="670AC380" w14:textId="77777777" w:rsidR="00CB13B7" w:rsidRPr="009B41ED" w:rsidRDefault="00CB13B7" w:rsidP="00CB13B7">
      <w:pPr>
        <w:rPr>
          <w:rFonts w:ascii="Calibri" w:hAnsi="Calibri" w:cs="Calibri"/>
          <w:sz w:val="20"/>
          <w:szCs w:val="20"/>
        </w:rPr>
      </w:pPr>
      <w:r w:rsidRPr="009B41ED">
        <w:rPr>
          <w:rFonts w:ascii="Calibri" w:hAnsi="Calibri" w:cs="Calibri"/>
          <w:sz w:val="20"/>
          <w:szCs w:val="20"/>
        </w:rPr>
        <w:t>Du allein, Herr, hast Worte ewigen Lebens und bist deinen Verheißungen treu;</w:t>
      </w:r>
    </w:p>
    <w:p w14:paraId="22FAE1AA" w14:textId="77777777" w:rsidR="00CB13B7" w:rsidRPr="009B41ED" w:rsidRDefault="00CB13B7" w:rsidP="00CB13B7">
      <w:pPr>
        <w:rPr>
          <w:rFonts w:ascii="Calibri" w:hAnsi="Calibri" w:cs="Calibri"/>
          <w:sz w:val="20"/>
          <w:szCs w:val="20"/>
        </w:rPr>
      </w:pPr>
      <w:r w:rsidRPr="009B41ED">
        <w:rPr>
          <w:rFonts w:ascii="Calibri" w:hAnsi="Calibri" w:cs="Calibri"/>
          <w:sz w:val="20"/>
          <w:szCs w:val="20"/>
        </w:rPr>
        <w:t>- hilf jungen Menschen, im Leben des heiligen Franziskus [und der hl. Klara] Werte zu erkennen, die auch für sie wegweisend sein können.</w:t>
      </w:r>
    </w:p>
    <w:p w14:paraId="0DAFFA46" w14:textId="77777777" w:rsidR="00CB13B7" w:rsidRPr="00DD1D36" w:rsidRDefault="00CB13B7" w:rsidP="00CB13B7">
      <w:pPr>
        <w:rPr>
          <w:rFonts w:ascii="Calibri" w:hAnsi="Calibri" w:cs="Calibri"/>
          <w:sz w:val="16"/>
          <w:szCs w:val="20"/>
        </w:rPr>
      </w:pPr>
    </w:p>
    <w:p w14:paraId="3320F5CB" w14:textId="77777777" w:rsidR="00CB13B7" w:rsidRPr="009B41ED" w:rsidRDefault="00CB13B7" w:rsidP="00CB13B7">
      <w:pPr>
        <w:rPr>
          <w:rFonts w:ascii="Calibri" w:hAnsi="Calibri" w:cs="Calibri"/>
          <w:b/>
          <w:sz w:val="22"/>
          <w:szCs w:val="22"/>
        </w:rPr>
      </w:pPr>
      <w:r w:rsidRPr="009B41ED">
        <w:rPr>
          <w:rFonts w:ascii="Calibri" w:hAnsi="Calibri" w:cs="Calibri"/>
          <w:b/>
          <w:sz w:val="22"/>
          <w:szCs w:val="22"/>
        </w:rPr>
        <w:t>Dienstag</w:t>
      </w:r>
    </w:p>
    <w:p w14:paraId="12824697" w14:textId="77777777" w:rsidR="00CB13B7" w:rsidRPr="009B41ED" w:rsidRDefault="00CB13B7" w:rsidP="00CB13B7">
      <w:pPr>
        <w:rPr>
          <w:rFonts w:ascii="Calibri" w:hAnsi="Calibri" w:cs="Calibri"/>
          <w:sz w:val="20"/>
          <w:szCs w:val="20"/>
        </w:rPr>
      </w:pPr>
      <w:r w:rsidRPr="009B41ED">
        <w:rPr>
          <w:rFonts w:ascii="Calibri" w:hAnsi="Calibri" w:cs="Calibri"/>
          <w:sz w:val="20"/>
          <w:szCs w:val="20"/>
        </w:rPr>
        <w:t>Du, Herr, erfüllst uns mit deiner geheimnisvollen Gegenwart und bist der Weg, der uns zur Wahrheit und zum Leben führt;</w:t>
      </w:r>
    </w:p>
    <w:p w14:paraId="2ADABA2A" w14:textId="77777777" w:rsidR="00CB13B7" w:rsidRPr="009B41ED" w:rsidRDefault="00CB13B7" w:rsidP="00CB13B7">
      <w:pPr>
        <w:rPr>
          <w:rFonts w:ascii="Calibri" w:hAnsi="Calibri" w:cs="Calibri"/>
          <w:sz w:val="20"/>
          <w:szCs w:val="20"/>
        </w:rPr>
      </w:pPr>
      <w:r w:rsidRPr="009B41ED">
        <w:rPr>
          <w:rFonts w:ascii="Calibri" w:hAnsi="Calibri" w:cs="Calibri"/>
          <w:sz w:val="20"/>
          <w:szCs w:val="20"/>
        </w:rPr>
        <w:t>- schenke den jungen Menschen die Gnade, dir zu begegnen und sich von dir ergreifen zu lassen.</w:t>
      </w:r>
    </w:p>
    <w:p w14:paraId="2424B6A6" w14:textId="77777777" w:rsidR="00CB13B7" w:rsidRPr="00DD1D36" w:rsidRDefault="00CB13B7" w:rsidP="00CB13B7">
      <w:pPr>
        <w:rPr>
          <w:rFonts w:ascii="Calibri" w:hAnsi="Calibri" w:cs="Calibri"/>
          <w:sz w:val="16"/>
          <w:szCs w:val="20"/>
        </w:rPr>
      </w:pPr>
    </w:p>
    <w:p w14:paraId="2F7FCC88" w14:textId="77777777" w:rsidR="00CB13B7" w:rsidRPr="009B41ED" w:rsidRDefault="00CB13B7" w:rsidP="00CB13B7">
      <w:pPr>
        <w:rPr>
          <w:rFonts w:ascii="Calibri" w:hAnsi="Calibri" w:cs="Calibri"/>
          <w:b/>
          <w:sz w:val="22"/>
          <w:szCs w:val="22"/>
        </w:rPr>
      </w:pPr>
      <w:r w:rsidRPr="009B41ED">
        <w:rPr>
          <w:rFonts w:ascii="Calibri" w:hAnsi="Calibri" w:cs="Calibri"/>
          <w:b/>
          <w:sz w:val="22"/>
          <w:szCs w:val="22"/>
        </w:rPr>
        <w:t>Mittwoch</w:t>
      </w:r>
    </w:p>
    <w:p w14:paraId="54D64928" w14:textId="46CC2775" w:rsidR="00CB13B7" w:rsidRPr="009B41ED" w:rsidRDefault="00622640" w:rsidP="00CB13B7">
      <w:pPr>
        <w:rPr>
          <w:rFonts w:ascii="Calibri" w:hAnsi="Calibri" w:cs="Calibri"/>
          <w:sz w:val="20"/>
          <w:szCs w:val="20"/>
        </w:rPr>
      </w:pPr>
      <w:r>
        <w:rPr>
          <w:rFonts w:ascii="Calibri" w:hAnsi="Calibri" w:cs="Calibri"/>
          <w:sz w:val="20"/>
          <w:szCs w:val="20"/>
        </w:rPr>
        <w:t xml:space="preserve">Du, Herr, </w:t>
      </w:r>
      <w:r w:rsidR="00CB13B7" w:rsidRPr="009B41ED">
        <w:rPr>
          <w:rFonts w:ascii="Calibri" w:hAnsi="Calibri" w:cs="Calibri"/>
          <w:sz w:val="20"/>
          <w:szCs w:val="20"/>
        </w:rPr>
        <w:t>liebst die Menschen und stehst auf Seite der Armen und Schwachen;</w:t>
      </w:r>
    </w:p>
    <w:p w14:paraId="3BC175DF" w14:textId="77777777" w:rsidR="00CB13B7" w:rsidRPr="009B41ED" w:rsidRDefault="00CB13B7" w:rsidP="00CB13B7">
      <w:pPr>
        <w:rPr>
          <w:rFonts w:ascii="Calibri" w:hAnsi="Calibri" w:cs="Calibri"/>
          <w:sz w:val="20"/>
          <w:szCs w:val="20"/>
        </w:rPr>
      </w:pPr>
      <w:r w:rsidRPr="009B41ED">
        <w:rPr>
          <w:rFonts w:ascii="Calibri" w:hAnsi="Calibri" w:cs="Calibri"/>
          <w:sz w:val="20"/>
          <w:szCs w:val="20"/>
        </w:rPr>
        <w:t>- erwecke in jungen Menschen den Wunsch, ein</w:t>
      </w:r>
      <w:r w:rsidR="00527A62" w:rsidRPr="009B41ED">
        <w:rPr>
          <w:rFonts w:ascii="Calibri" w:hAnsi="Calibri" w:cs="Calibri"/>
          <w:sz w:val="20"/>
          <w:szCs w:val="20"/>
        </w:rPr>
        <w:t xml:space="preserve"> </w:t>
      </w:r>
      <w:r w:rsidRPr="009B41ED">
        <w:rPr>
          <w:rFonts w:ascii="Calibri" w:hAnsi="Calibri" w:cs="Calibri"/>
          <w:sz w:val="20"/>
          <w:szCs w:val="20"/>
        </w:rPr>
        <w:t>Leben in Einfachheit zu führen und im Unscheinbaren deine Gegenwart zu entdecken.</w:t>
      </w:r>
    </w:p>
    <w:p w14:paraId="07D3CCE6" w14:textId="77777777" w:rsidR="00CB13B7" w:rsidRPr="00DD1D36" w:rsidRDefault="00CB13B7" w:rsidP="00CB13B7">
      <w:pPr>
        <w:rPr>
          <w:rFonts w:ascii="Calibri" w:hAnsi="Calibri" w:cs="Calibri"/>
          <w:sz w:val="16"/>
          <w:szCs w:val="20"/>
        </w:rPr>
      </w:pPr>
    </w:p>
    <w:p w14:paraId="636841B5" w14:textId="77777777" w:rsidR="00CB13B7" w:rsidRPr="009B41ED" w:rsidRDefault="00CB13B7" w:rsidP="00CB13B7">
      <w:pPr>
        <w:rPr>
          <w:rFonts w:ascii="Calibri" w:hAnsi="Calibri" w:cs="Calibri"/>
          <w:b/>
          <w:sz w:val="22"/>
          <w:szCs w:val="22"/>
        </w:rPr>
      </w:pPr>
      <w:r w:rsidRPr="009B41ED">
        <w:rPr>
          <w:rFonts w:ascii="Calibri" w:hAnsi="Calibri" w:cs="Calibri"/>
          <w:b/>
          <w:sz w:val="22"/>
          <w:szCs w:val="22"/>
        </w:rPr>
        <w:t>Donnerstag</w:t>
      </w:r>
    </w:p>
    <w:p w14:paraId="31ADB8C3" w14:textId="77777777" w:rsidR="00CB13B7" w:rsidRPr="009B41ED" w:rsidRDefault="00CB13B7" w:rsidP="00CB13B7">
      <w:pPr>
        <w:rPr>
          <w:rFonts w:ascii="Calibri" w:hAnsi="Calibri" w:cs="Calibri"/>
          <w:sz w:val="20"/>
          <w:szCs w:val="20"/>
        </w:rPr>
      </w:pPr>
      <w:r w:rsidRPr="009B41ED">
        <w:rPr>
          <w:rFonts w:ascii="Calibri" w:hAnsi="Calibri" w:cs="Calibri"/>
          <w:sz w:val="20"/>
          <w:szCs w:val="20"/>
        </w:rPr>
        <w:t>Du, Herr, schenkst deiner Kirche das Geheimnis deines Leibes und Blutes, die Zeichen unserer Erlösung;</w:t>
      </w:r>
    </w:p>
    <w:p w14:paraId="7095DBEA" w14:textId="77777777" w:rsidR="00CB13B7" w:rsidRPr="009B41ED" w:rsidRDefault="00CB13B7" w:rsidP="00CB13B7">
      <w:pPr>
        <w:rPr>
          <w:rFonts w:ascii="Calibri" w:hAnsi="Calibri" w:cs="Calibri"/>
          <w:sz w:val="20"/>
          <w:szCs w:val="20"/>
        </w:rPr>
      </w:pPr>
      <w:r w:rsidRPr="009B41ED">
        <w:rPr>
          <w:rFonts w:ascii="Calibri" w:hAnsi="Calibri" w:cs="Calibri"/>
          <w:sz w:val="20"/>
          <w:szCs w:val="20"/>
        </w:rPr>
        <w:t>- wie einst Franziskus, so lass auch heute junge Menschen die Eucharistie als Mitte ihres Glau</w:t>
      </w:r>
      <w:r w:rsidRPr="009B41ED">
        <w:rPr>
          <w:rFonts w:ascii="Calibri" w:hAnsi="Calibri" w:cs="Calibri"/>
          <w:sz w:val="20"/>
          <w:szCs w:val="20"/>
        </w:rPr>
        <w:softHyphen/>
        <w:t>bens feiern.</w:t>
      </w:r>
    </w:p>
    <w:p w14:paraId="4022A05C" w14:textId="77777777" w:rsidR="00CB13B7" w:rsidRPr="00DD1D36" w:rsidRDefault="00CB13B7" w:rsidP="00CB13B7">
      <w:pPr>
        <w:rPr>
          <w:rFonts w:ascii="Calibri" w:hAnsi="Calibri" w:cs="Calibri"/>
          <w:sz w:val="16"/>
          <w:szCs w:val="20"/>
        </w:rPr>
      </w:pPr>
    </w:p>
    <w:p w14:paraId="0B6EC91C" w14:textId="77777777" w:rsidR="00CB13B7" w:rsidRPr="009B41ED" w:rsidRDefault="00CB13B7" w:rsidP="00CB13B7">
      <w:pPr>
        <w:rPr>
          <w:rFonts w:ascii="Calibri" w:hAnsi="Calibri" w:cs="Calibri"/>
          <w:b/>
          <w:sz w:val="22"/>
          <w:szCs w:val="22"/>
        </w:rPr>
      </w:pPr>
      <w:r w:rsidRPr="009B41ED">
        <w:rPr>
          <w:rFonts w:ascii="Calibri" w:hAnsi="Calibri" w:cs="Calibri"/>
          <w:b/>
          <w:sz w:val="22"/>
          <w:szCs w:val="22"/>
        </w:rPr>
        <w:t>Freitag</w:t>
      </w:r>
    </w:p>
    <w:p w14:paraId="3425E8ED" w14:textId="77777777" w:rsidR="00CB13B7" w:rsidRPr="009B41ED" w:rsidRDefault="00CB13B7" w:rsidP="00CB13B7">
      <w:pPr>
        <w:rPr>
          <w:rFonts w:ascii="Calibri" w:hAnsi="Calibri" w:cs="Calibri"/>
          <w:sz w:val="20"/>
          <w:szCs w:val="20"/>
        </w:rPr>
      </w:pPr>
      <w:r w:rsidRPr="009B41ED">
        <w:rPr>
          <w:rFonts w:ascii="Calibri" w:hAnsi="Calibri" w:cs="Calibri"/>
          <w:sz w:val="20"/>
          <w:szCs w:val="20"/>
        </w:rPr>
        <w:t>Vater des Erbarmens und Quelle der Versöhnung, du willst mit allen Menschen einen Bund des Friedens schließen;</w:t>
      </w:r>
    </w:p>
    <w:p w14:paraId="2D6596F4" w14:textId="77777777" w:rsidR="00CB13B7" w:rsidRPr="009B41ED" w:rsidRDefault="00CB13B7" w:rsidP="00CB13B7">
      <w:pPr>
        <w:rPr>
          <w:rFonts w:ascii="Calibri" w:hAnsi="Calibri" w:cs="Calibri"/>
          <w:sz w:val="20"/>
          <w:szCs w:val="20"/>
        </w:rPr>
      </w:pPr>
      <w:r w:rsidRPr="009B41ED">
        <w:rPr>
          <w:rFonts w:ascii="Calibri" w:hAnsi="Calibri" w:cs="Calibri"/>
          <w:sz w:val="20"/>
          <w:szCs w:val="20"/>
        </w:rPr>
        <w:t>- lass die jungen Menschen deine Liebe erfahren, damit sie zu Werkzeugen deines Friedens wer</w:t>
      </w:r>
      <w:r w:rsidRPr="009B41ED">
        <w:rPr>
          <w:rFonts w:ascii="Calibri" w:hAnsi="Calibri" w:cs="Calibri"/>
          <w:sz w:val="20"/>
          <w:szCs w:val="20"/>
        </w:rPr>
        <w:softHyphen/>
        <w:t>den.</w:t>
      </w:r>
    </w:p>
    <w:p w14:paraId="2D5CD3BA" w14:textId="77777777" w:rsidR="00CB13B7" w:rsidRPr="00DD1D36" w:rsidRDefault="00CB13B7" w:rsidP="00CB13B7">
      <w:pPr>
        <w:rPr>
          <w:rFonts w:ascii="Calibri" w:hAnsi="Calibri" w:cs="Calibri"/>
          <w:sz w:val="16"/>
          <w:szCs w:val="20"/>
        </w:rPr>
      </w:pPr>
    </w:p>
    <w:p w14:paraId="5D334C2D" w14:textId="77777777" w:rsidR="00CB13B7" w:rsidRPr="009B41ED" w:rsidRDefault="00CB13B7" w:rsidP="00CB13B7">
      <w:pPr>
        <w:rPr>
          <w:rFonts w:ascii="Calibri" w:hAnsi="Calibri" w:cs="Calibri"/>
          <w:b/>
          <w:sz w:val="22"/>
          <w:szCs w:val="22"/>
        </w:rPr>
      </w:pPr>
      <w:r w:rsidRPr="009B41ED">
        <w:rPr>
          <w:rFonts w:ascii="Calibri" w:hAnsi="Calibri" w:cs="Calibri"/>
          <w:b/>
          <w:sz w:val="22"/>
          <w:szCs w:val="22"/>
        </w:rPr>
        <w:t>Samstag</w:t>
      </w:r>
    </w:p>
    <w:p w14:paraId="13FE50BD" w14:textId="77777777" w:rsidR="00CB13B7" w:rsidRPr="009B41ED" w:rsidRDefault="00CB13B7" w:rsidP="00CB13B7">
      <w:pPr>
        <w:rPr>
          <w:rFonts w:ascii="Calibri" w:hAnsi="Calibri" w:cs="Calibri"/>
          <w:sz w:val="20"/>
          <w:szCs w:val="20"/>
        </w:rPr>
      </w:pPr>
      <w:r w:rsidRPr="009B41ED">
        <w:rPr>
          <w:rFonts w:ascii="Calibri" w:hAnsi="Calibri" w:cs="Calibri"/>
          <w:sz w:val="20"/>
          <w:szCs w:val="20"/>
        </w:rPr>
        <w:t>Schöpfer der Welt und Ursprung des Lebens, du hast alles wunderbar erschaffen;</w:t>
      </w:r>
    </w:p>
    <w:p w14:paraId="1E6C15D7" w14:textId="77777777" w:rsidR="00CB13B7" w:rsidRPr="009B41ED" w:rsidRDefault="00CB13B7" w:rsidP="00DD1D36">
      <w:pPr>
        <w:spacing w:after="120"/>
        <w:rPr>
          <w:rFonts w:ascii="Calibri" w:hAnsi="Calibri" w:cs="Calibri"/>
          <w:sz w:val="20"/>
          <w:szCs w:val="20"/>
        </w:rPr>
      </w:pPr>
      <w:r w:rsidRPr="009B41ED">
        <w:rPr>
          <w:rFonts w:ascii="Calibri" w:hAnsi="Calibri" w:cs="Calibri"/>
          <w:sz w:val="20"/>
          <w:szCs w:val="20"/>
        </w:rPr>
        <w:t>- schenke den Menschen Ehrfurcht vor allem, was lebt, und eine geschwisterliche Gesinnung im Umgang mit der Welt.</w:t>
      </w:r>
    </w:p>
    <w:p w14:paraId="7F0D1DCA" w14:textId="318161C9" w:rsidR="004B5EAD" w:rsidRPr="009B41ED" w:rsidRDefault="00DD1D36" w:rsidP="00CB13B7">
      <w:pPr>
        <w:rPr>
          <w:rFonts w:ascii="Calibri" w:hAnsi="Calibri" w:cs="Calibri"/>
          <w:i/>
          <w:sz w:val="20"/>
          <w:szCs w:val="20"/>
        </w:rPr>
      </w:pPr>
      <w:r>
        <w:rPr>
          <w:rFonts w:ascii="Calibri" w:hAnsi="Calibri" w:cs="Calibri"/>
          <w:i/>
          <w:sz w:val="20"/>
          <w:szCs w:val="20"/>
        </w:rPr>
        <w:t>(AG Berufungspastoral der damaligen Franziskaner</w:t>
      </w:r>
      <w:r w:rsidR="004B5EAD" w:rsidRPr="009B41ED">
        <w:rPr>
          <w:rFonts w:ascii="Calibri" w:hAnsi="Calibri" w:cs="Calibri"/>
          <w:i/>
          <w:sz w:val="20"/>
          <w:szCs w:val="20"/>
        </w:rPr>
        <w:t xml:space="preserve">-Provinz </w:t>
      </w:r>
      <w:proofErr w:type="spellStart"/>
      <w:r w:rsidR="004B5EAD" w:rsidRPr="009B41ED">
        <w:rPr>
          <w:rFonts w:ascii="Calibri" w:hAnsi="Calibri" w:cs="Calibri"/>
          <w:i/>
          <w:sz w:val="20"/>
          <w:szCs w:val="20"/>
        </w:rPr>
        <w:t>Saxonia</w:t>
      </w:r>
      <w:proofErr w:type="spellEnd"/>
      <w:r w:rsidR="004B5EAD" w:rsidRPr="009B41ED">
        <w:rPr>
          <w:rFonts w:ascii="Calibri" w:hAnsi="Calibri" w:cs="Calibri"/>
          <w:i/>
          <w:sz w:val="20"/>
          <w:szCs w:val="20"/>
        </w:rPr>
        <w:t>)</w:t>
      </w:r>
    </w:p>
    <w:p w14:paraId="76D718CB" w14:textId="77777777" w:rsidR="002A0C28" w:rsidRPr="009B41ED" w:rsidRDefault="002A0C28" w:rsidP="002A0C28">
      <w:pPr>
        <w:rPr>
          <w:rFonts w:ascii="Calibri" w:hAnsi="Calibri" w:cs="Calibri"/>
          <w:b/>
          <w:sz w:val="28"/>
          <w:szCs w:val="28"/>
        </w:rPr>
      </w:pPr>
      <w:r w:rsidRPr="009B41ED">
        <w:rPr>
          <w:rFonts w:ascii="Calibri" w:hAnsi="Calibri" w:cs="Calibri"/>
          <w:b/>
          <w:sz w:val="28"/>
          <w:szCs w:val="28"/>
        </w:rPr>
        <w:lastRenderedPageBreak/>
        <w:t>FRANZISKUS-LITANEI</w:t>
      </w:r>
    </w:p>
    <w:p w14:paraId="34DF1BC8" w14:textId="77777777" w:rsidR="002A0C28" w:rsidRPr="009B41ED" w:rsidRDefault="002A0C28" w:rsidP="002A0C28">
      <w:pPr>
        <w:rPr>
          <w:rFonts w:ascii="Calibri" w:hAnsi="Calibri" w:cs="Calibri"/>
        </w:rPr>
      </w:pPr>
    </w:p>
    <w:p w14:paraId="6E39A131" w14:textId="77777777" w:rsidR="002A0C28" w:rsidRPr="009B41ED" w:rsidRDefault="002A0C28" w:rsidP="002A0C28">
      <w:pPr>
        <w:rPr>
          <w:rFonts w:ascii="Calibri" w:hAnsi="Calibri" w:cs="Calibri"/>
        </w:rPr>
        <w:sectPr w:rsidR="002A0C28" w:rsidRPr="009B41ED" w:rsidSect="00E00F26">
          <w:pgSz w:w="16838" w:h="11906" w:orient="landscape" w:code="9"/>
          <w:pgMar w:top="851" w:right="851" w:bottom="851" w:left="851" w:header="709" w:footer="709" w:gutter="0"/>
          <w:cols w:num="2" w:space="1701"/>
          <w:docGrid w:linePitch="360"/>
        </w:sectPr>
      </w:pPr>
    </w:p>
    <w:p w14:paraId="33E9D754" w14:textId="77777777" w:rsidR="00784A77" w:rsidRPr="009B41ED" w:rsidRDefault="00784A77" w:rsidP="002A0C28">
      <w:pPr>
        <w:rPr>
          <w:rFonts w:ascii="Calibri" w:hAnsi="Calibri" w:cs="Calibri"/>
        </w:rPr>
      </w:pPr>
    </w:p>
    <w:p w14:paraId="2CF6752D" w14:textId="77777777" w:rsidR="00784A77" w:rsidRPr="009B41ED" w:rsidRDefault="00784A77" w:rsidP="002A0C28">
      <w:pPr>
        <w:rPr>
          <w:rFonts w:ascii="Calibri" w:hAnsi="Calibri" w:cs="Calibri"/>
        </w:rPr>
      </w:pPr>
    </w:p>
    <w:p w14:paraId="05FA1A04" w14:textId="77777777" w:rsidR="002A0C28" w:rsidRPr="009B41ED" w:rsidRDefault="002A0C28" w:rsidP="002A0C28">
      <w:pPr>
        <w:rPr>
          <w:rFonts w:ascii="Calibri" w:hAnsi="Calibri" w:cs="Calibri"/>
          <w:b/>
        </w:rPr>
      </w:pPr>
      <w:r w:rsidRPr="009B41ED">
        <w:rPr>
          <w:rFonts w:ascii="Calibri" w:hAnsi="Calibri" w:cs="Calibri"/>
          <w:b/>
        </w:rPr>
        <w:t>1. RUF</w:t>
      </w:r>
    </w:p>
    <w:p w14:paraId="66C4B6AF" w14:textId="77777777" w:rsidR="00910C95" w:rsidRPr="00DD1D36" w:rsidRDefault="00910C95" w:rsidP="002A0C28">
      <w:pPr>
        <w:rPr>
          <w:rFonts w:ascii="Calibri" w:hAnsi="Calibri" w:cs="Calibri"/>
          <w:sz w:val="12"/>
          <w:szCs w:val="22"/>
        </w:rPr>
      </w:pPr>
    </w:p>
    <w:p w14:paraId="23A1505C" w14:textId="77777777" w:rsidR="002A0C28" w:rsidRPr="009B41ED" w:rsidRDefault="002A0C28" w:rsidP="002A0C28">
      <w:pPr>
        <w:rPr>
          <w:rFonts w:ascii="Calibri" w:hAnsi="Calibri" w:cs="Calibri"/>
          <w:sz w:val="22"/>
          <w:szCs w:val="22"/>
        </w:rPr>
      </w:pPr>
      <w:r w:rsidRPr="009B41ED">
        <w:rPr>
          <w:rFonts w:ascii="Calibri" w:hAnsi="Calibri" w:cs="Calibri"/>
          <w:sz w:val="22"/>
          <w:szCs w:val="22"/>
        </w:rPr>
        <w:t>V/A Herr, erbarme dich</w:t>
      </w:r>
    </w:p>
    <w:p w14:paraId="7E94ABC4" w14:textId="77777777" w:rsidR="002A0C28" w:rsidRPr="009B41ED" w:rsidRDefault="002A0C28" w:rsidP="002A0C28">
      <w:pPr>
        <w:rPr>
          <w:rFonts w:ascii="Calibri" w:hAnsi="Calibri" w:cs="Calibri"/>
          <w:sz w:val="22"/>
          <w:szCs w:val="22"/>
        </w:rPr>
      </w:pPr>
      <w:r w:rsidRPr="009B41ED">
        <w:rPr>
          <w:rFonts w:ascii="Calibri" w:hAnsi="Calibri" w:cs="Calibri"/>
          <w:sz w:val="22"/>
          <w:szCs w:val="22"/>
        </w:rPr>
        <w:t>Christus, erbarme dich</w:t>
      </w:r>
    </w:p>
    <w:p w14:paraId="288E6FF2" w14:textId="77777777" w:rsidR="002A0C28" w:rsidRPr="009B41ED" w:rsidRDefault="002A0C28" w:rsidP="002A0C28">
      <w:pPr>
        <w:rPr>
          <w:rFonts w:ascii="Calibri" w:hAnsi="Calibri" w:cs="Calibri"/>
          <w:sz w:val="22"/>
          <w:szCs w:val="22"/>
        </w:rPr>
      </w:pPr>
      <w:r w:rsidRPr="009B41ED">
        <w:rPr>
          <w:rFonts w:ascii="Calibri" w:hAnsi="Calibri" w:cs="Calibri"/>
          <w:sz w:val="22"/>
          <w:szCs w:val="22"/>
        </w:rPr>
        <w:t>Herr, erbarme dich</w:t>
      </w:r>
    </w:p>
    <w:p w14:paraId="7B69668F" w14:textId="77777777" w:rsidR="002A0C28" w:rsidRPr="009B41ED" w:rsidRDefault="002A0C28" w:rsidP="002A0C28">
      <w:pPr>
        <w:rPr>
          <w:rFonts w:ascii="Calibri" w:hAnsi="Calibri" w:cs="Calibri"/>
        </w:rPr>
      </w:pPr>
    </w:p>
    <w:p w14:paraId="15907F60" w14:textId="77777777" w:rsidR="002A0C28" w:rsidRPr="009B41ED" w:rsidRDefault="002A0C28" w:rsidP="002A0C28">
      <w:pPr>
        <w:rPr>
          <w:rFonts w:ascii="Calibri" w:hAnsi="Calibri" w:cs="Calibri"/>
          <w:b/>
        </w:rPr>
      </w:pPr>
      <w:r w:rsidRPr="009B41ED">
        <w:rPr>
          <w:rFonts w:ascii="Calibri" w:hAnsi="Calibri" w:cs="Calibri"/>
          <w:b/>
        </w:rPr>
        <w:t>2. LOBPREIS</w:t>
      </w:r>
    </w:p>
    <w:p w14:paraId="6373506D" w14:textId="77777777" w:rsidR="00910C95" w:rsidRPr="00DD1D36" w:rsidRDefault="00910C95" w:rsidP="002A0C28">
      <w:pPr>
        <w:rPr>
          <w:rFonts w:ascii="Calibri" w:hAnsi="Calibri" w:cs="Calibri"/>
          <w:sz w:val="12"/>
          <w:szCs w:val="22"/>
        </w:rPr>
      </w:pPr>
    </w:p>
    <w:p w14:paraId="59E15B89" w14:textId="77777777" w:rsidR="002A0C28" w:rsidRPr="009B41ED" w:rsidRDefault="002A0C28" w:rsidP="002A0C28">
      <w:pPr>
        <w:rPr>
          <w:rFonts w:ascii="Calibri" w:hAnsi="Calibri" w:cs="Calibri"/>
          <w:sz w:val="22"/>
          <w:szCs w:val="22"/>
        </w:rPr>
      </w:pPr>
      <w:r w:rsidRPr="009B41ED">
        <w:rPr>
          <w:rFonts w:ascii="Calibri" w:hAnsi="Calibri" w:cs="Calibri"/>
          <w:sz w:val="22"/>
          <w:szCs w:val="22"/>
        </w:rPr>
        <w:t>Höchster Herr</w:t>
      </w:r>
    </w:p>
    <w:p w14:paraId="35816CDD" w14:textId="77777777" w:rsidR="002A0C28" w:rsidRPr="009B41ED" w:rsidRDefault="002A0C28" w:rsidP="002A0C28">
      <w:pPr>
        <w:rPr>
          <w:rFonts w:ascii="Calibri" w:hAnsi="Calibri" w:cs="Calibri"/>
          <w:i/>
          <w:sz w:val="22"/>
          <w:szCs w:val="22"/>
        </w:rPr>
      </w:pPr>
      <w:r w:rsidRPr="009B41ED">
        <w:rPr>
          <w:rFonts w:ascii="Calibri" w:hAnsi="Calibri" w:cs="Calibri"/>
          <w:i/>
          <w:sz w:val="22"/>
          <w:szCs w:val="22"/>
        </w:rPr>
        <w:t>erbarme dich unser</w:t>
      </w:r>
    </w:p>
    <w:p w14:paraId="413A28CF" w14:textId="77777777" w:rsidR="002A0C28" w:rsidRPr="009B41ED" w:rsidRDefault="002A0C28" w:rsidP="002A0C28">
      <w:pPr>
        <w:rPr>
          <w:rFonts w:ascii="Calibri" w:hAnsi="Calibri" w:cs="Calibri"/>
          <w:sz w:val="22"/>
          <w:szCs w:val="22"/>
        </w:rPr>
      </w:pPr>
      <w:r w:rsidRPr="009B41ED">
        <w:rPr>
          <w:rFonts w:ascii="Calibri" w:hAnsi="Calibri" w:cs="Calibri"/>
          <w:sz w:val="22"/>
          <w:szCs w:val="22"/>
        </w:rPr>
        <w:t>Allmächtiger Gott</w:t>
      </w:r>
    </w:p>
    <w:p w14:paraId="6F3C74D3" w14:textId="77777777" w:rsidR="002A0C28" w:rsidRPr="009B41ED" w:rsidRDefault="00322BD6" w:rsidP="002A0C28">
      <w:pPr>
        <w:rPr>
          <w:rFonts w:ascii="Calibri" w:hAnsi="Calibri" w:cs="Calibri"/>
          <w:sz w:val="22"/>
          <w:szCs w:val="22"/>
        </w:rPr>
      </w:pPr>
      <w:r w:rsidRPr="009B41ED">
        <w:rPr>
          <w:rFonts w:ascii="Calibri" w:hAnsi="Calibri" w:cs="Calibri"/>
          <w:sz w:val="22"/>
          <w:szCs w:val="22"/>
        </w:rPr>
        <w:t>Barmherziger Re</w:t>
      </w:r>
      <w:r w:rsidR="002A0C28" w:rsidRPr="009B41ED">
        <w:rPr>
          <w:rFonts w:ascii="Calibri" w:hAnsi="Calibri" w:cs="Calibri"/>
          <w:sz w:val="22"/>
          <w:szCs w:val="22"/>
        </w:rPr>
        <w:t>tter</w:t>
      </w:r>
    </w:p>
    <w:p w14:paraId="7D5AA481" w14:textId="77777777" w:rsidR="002A0C28" w:rsidRPr="009B41ED" w:rsidRDefault="002A0C28" w:rsidP="002A0C28">
      <w:pPr>
        <w:rPr>
          <w:rFonts w:ascii="Calibri" w:hAnsi="Calibri" w:cs="Calibri"/>
          <w:sz w:val="22"/>
          <w:szCs w:val="22"/>
        </w:rPr>
      </w:pPr>
      <w:r w:rsidRPr="009B41ED">
        <w:rPr>
          <w:rFonts w:ascii="Calibri" w:hAnsi="Calibri" w:cs="Calibri"/>
          <w:sz w:val="22"/>
          <w:szCs w:val="22"/>
        </w:rPr>
        <w:t>Du unser Beschützer</w:t>
      </w:r>
    </w:p>
    <w:p w14:paraId="1965F1C3" w14:textId="77777777" w:rsidR="002A0C28" w:rsidRPr="009B41ED" w:rsidRDefault="002A0C28" w:rsidP="002A0C28">
      <w:pPr>
        <w:rPr>
          <w:rFonts w:ascii="Calibri" w:hAnsi="Calibri" w:cs="Calibri"/>
          <w:sz w:val="22"/>
          <w:szCs w:val="22"/>
        </w:rPr>
      </w:pPr>
      <w:r w:rsidRPr="009B41ED">
        <w:rPr>
          <w:rFonts w:ascii="Calibri" w:hAnsi="Calibri" w:cs="Calibri"/>
          <w:sz w:val="22"/>
          <w:szCs w:val="22"/>
        </w:rPr>
        <w:t>Du bist das Gute</w:t>
      </w:r>
    </w:p>
    <w:p w14:paraId="76F873EB" w14:textId="77777777" w:rsidR="002A0C28" w:rsidRPr="009B41ED" w:rsidRDefault="002A0C28" w:rsidP="002A0C28">
      <w:pPr>
        <w:rPr>
          <w:rFonts w:ascii="Calibri" w:hAnsi="Calibri" w:cs="Calibri"/>
          <w:sz w:val="22"/>
          <w:szCs w:val="22"/>
        </w:rPr>
      </w:pPr>
      <w:r w:rsidRPr="009B41ED">
        <w:rPr>
          <w:rFonts w:ascii="Calibri" w:hAnsi="Calibri" w:cs="Calibri"/>
          <w:sz w:val="22"/>
          <w:szCs w:val="22"/>
        </w:rPr>
        <w:t>Du bist die Liebe</w:t>
      </w:r>
    </w:p>
    <w:p w14:paraId="3483F369" w14:textId="77777777" w:rsidR="002A0C28" w:rsidRPr="009B41ED" w:rsidRDefault="002A0C28" w:rsidP="002A0C28">
      <w:pPr>
        <w:rPr>
          <w:rFonts w:ascii="Calibri" w:hAnsi="Calibri" w:cs="Calibri"/>
          <w:sz w:val="22"/>
          <w:szCs w:val="22"/>
        </w:rPr>
      </w:pPr>
      <w:r w:rsidRPr="009B41ED">
        <w:rPr>
          <w:rFonts w:ascii="Calibri" w:hAnsi="Calibri" w:cs="Calibri"/>
          <w:sz w:val="22"/>
          <w:szCs w:val="22"/>
        </w:rPr>
        <w:t>Du bist die Geduld und Milde</w:t>
      </w:r>
    </w:p>
    <w:p w14:paraId="451DD27E" w14:textId="77777777" w:rsidR="002A0C28" w:rsidRPr="009B41ED" w:rsidRDefault="002A0C28" w:rsidP="002A0C28">
      <w:pPr>
        <w:rPr>
          <w:rFonts w:ascii="Calibri" w:hAnsi="Calibri" w:cs="Calibri"/>
          <w:sz w:val="22"/>
          <w:szCs w:val="22"/>
        </w:rPr>
      </w:pPr>
      <w:r w:rsidRPr="009B41ED">
        <w:rPr>
          <w:rFonts w:ascii="Calibri" w:hAnsi="Calibri" w:cs="Calibri"/>
          <w:sz w:val="22"/>
          <w:szCs w:val="22"/>
        </w:rPr>
        <w:t>Du bist die Ruhe</w:t>
      </w:r>
    </w:p>
    <w:p w14:paraId="24211354" w14:textId="77777777" w:rsidR="002A0C28" w:rsidRPr="009B41ED" w:rsidRDefault="002A0C28" w:rsidP="002A0C28">
      <w:pPr>
        <w:rPr>
          <w:rFonts w:ascii="Calibri" w:hAnsi="Calibri" w:cs="Calibri"/>
          <w:sz w:val="22"/>
          <w:szCs w:val="22"/>
        </w:rPr>
      </w:pPr>
      <w:r w:rsidRPr="009B41ED">
        <w:rPr>
          <w:rFonts w:ascii="Calibri" w:hAnsi="Calibri" w:cs="Calibri"/>
          <w:sz w:val="22"/>
          <w:szCs w:val="22"/>
        </w:rPr>
        <w:t>Du bist die Schönheit</w:t>
      </w:r>
    </w:p>
    <w:p w14:paraId="23EF320B" w14:textId="77777777" w:rsidR="002A0C28" w:rsidRPr="009B41ED" w:rsidRDefault="002A0C28" w:rsidP="002A0C28">
      <w:pPr>
        <w:rPr>
          <w:rFonts w:ascii="Calibri" w:hAnsi="Calibri" w:cs="Calibri"/>
          <w:sz w:val="22"/>
          <w:szCs w:val="22"/>
        </w:rPr>
      </w:pPr>
      <w:r w:rsidRPr="009B41ED">
        <w:rPr>
          <w:rFonts w:ascii="Calibri" w:hAnsi="Calibri" w:cs="Calibri"/>
          <w:sz w:val="22"/>
          <w:szCs w:val="22"/>
        </w:rPr>
        <w:t>Du bist unsere Freude</w:t>
      </w:r>
    </w:p>
    <w:p w14:paraId="2A5F9023" w14:textId="77777777" w:rsidR="002A0C28" w:rsidRPr="009B41ED" w:rsidRDefault="002A0C28" w:rsidP="002A0C28">
      <w:pPr>
        <w:rPr>
          <w:rFonts w:ascii="Calibri" w:hAnsi="Calibri" w:cs="Calibri"/>
        </w:rPr>
      </w:pPr>
    </w:p>
    <w:p w14:paraId="2F2954C6" w14:textId="77777777" w:rsidR="002A0C28" w:rsidRPr="009B41ED" w:rsidRDefault="002A0C28" w:rsidP="002A0C28">
      <w:pPr>
        <w:rPr>
          <w:rFonts w:ascii="Calibri" w:hAnsi="Calibri" w:cs="Calibri"/>
          <w:b/>
        </w:rPr>
      </w:pPr>
      <w:r w:rsidRPr="009B41ED">
        <w:rPr>
          <w:rFonts w:ascii="Calibri" w:hAnsi="Calibri" w:cs="Calibri"/>
          <w:b/>
        </w:rPr>
        <w:t xml:space="preserve">3. SONNENGESANG </w:t>
      </w:r>
    </w:p>
    <w:p w14:paraId="5FA60366" w14:textId="77777777" w:rsidR="00910C95" w:rsidRPr="00DD1D36" w:rsidRDefault="00910C95" w:rsidP="002A0C28">
      <w:pPr>
        <w:rPr>
          <w:rFonts w:ascii="Calibri" w:hAnsi="Calibri" w:cs="Calibri"/>
          <w:sz w:val="12"/>
          <w:szCs w:val="22"/>
        </w:rPr>
      </w:pPr>
    </w:p>
    <w:p w14:paraId="7EDD473A" w14:textId="77777777" w:rsidR="002A0C28" w:rsidRPr="009B41ED" w:rsidRDefault="002A0C28" w:rsidP="002A0C28">
      <w:pPr>
        <w:rPr>
          <w:rFonts w:ascii="Calibri" w:hAnsi="Calibri" w:cs="Calibri"/>
          <w:sz w:val="22"/>
          <w:szCs w:val="22"/>
        </w:rPr>
      </w:pPr>
      <w:r w:rsidRPr="009B41ED">
        <w:rPr>
          <w:rFonts w:ascii="Calibri" w:hAnsi="Calibri" w:cs="Calibri"/>
          <w:sz w:val="22"/>
          <w:szCs w:val="22"/>
        </w:rPr>
        <w:t xml:space="preserve">V/A Gepriesen seist du, mein Herr </w:t>
      </w:r>
    </w:p>
    <w:p w14:paraId="0A0280D9" w14:textId="77777777" w:rsidR="002A0C28" w:rsidRPr="009B41ED" w:rsidRDefault="002A0C28" w:rsidP="002A0C28">
      <w:pPr>
        <w:rPr>
          <w:rFonts w:ascii="Calibri" w:hAnsi="Calibri" w:cs="Calibri"/>
          <w:sz w:val="22"/>
          <w:szCs w:val="22"/>
        </w:rPr>
      </w:pPr>
      <w:r w:rsidRPr="009B41ED">
        <w:rPr>
          <w:rFonts w:ascii="Calibri" w:hAnsi="Calibri" w:cs="Calibri"/>
          <w:sz w:val="22"/>
          <w:szCs w:val="22"/>
        </w:rPr>
        <w:t>mit allen deinen Geschöpfen</w:t>
      </w:r>
    </w:p>
    <w:p w14:paraId="1D15B337" w14:textId="77777777" w:rsidR="002A0C28" w:rsidRPr="009B41ED" w:rsidRDefault="002A0C28" w:rsidP="002A0C28">
      <w:pPr>
        <w:rPr>
          <w:rFonts w:ascii="Calibri" w:hAnsi="Calibri" w:cs="Calibri"/>
          <w:sz w:val="22"/>
          <w:szCs w:val="22"/>
        </w:rPr>
      </w:pPr>
      <w:r w:rsidRPr="009B41ED">
        <w:rPr>
          <w:rFonts w:ascii="Calibri" w:hAnsi="Calibri" w:cs="Calibri"/>
          <w:sz w:val="22"/>
          <w:szCs w:val="22"/>
        </w:rPr>
        <w:t>mit unserer Schwester, der Sonne, die ein Sinnbild ist von dir</w:t>
      </w:r>
    </w:p>
    <w:p w14:paraId="6489092A" w14:textId="77777777" w:rsidR="00910C95" w:rsidRPr="009B41ED" w:rsidRDefault="002A0C28" w:rsidP="002A0C28">
      <w:pPr>
        <w:rPr>
          <w:rFonts w:ascii="Calibri" w:hAnsi="Calibri" w:cs="Calibri"/>
          <w:sz w:val="22"/>
          <w:szCs w:val="22"/>
        </w:rPr>
      </w:pPr>
      <w:r w:rsidRPr="009B41ED">
        <w:rPr>
          <w:rFonts w:ascii="Calibri" w:hAnsi="Calibri" w:cs="Calibri"/>
          <w:sz w:val="22"/>
          <w:szCs w:val="22"/>
        </w:rPr>
        <w:t xml:space="preserve">durch Bruder Mond </w:t>
      </w:r>
    </w:p>
    <w:p w14:paraId="78317555" w14:textId="77777777" w:rsidR="002A0C28" w:rsidRPr="009B41ED" w:rsidRDefault="002A0C28" w:rsidP="002A0C28">
      <w:pPr>
        <w:rPr>
          <w:rFonts w:ascii="Calibri" w:hAnsi="Calibri" w:cs="Calibri"/>
          <w:sz w:val="22"/>
          <w:szCs w:val="22"/>
        </w:rPr>
      </w:pPr>
      <w:r w:rsidRPr="009B41ED">
        <w:rPr>
          <w:rFonts w:ascii="Calibri" w:hAnsi="Calibri" w:cs="Calibri"/>
          <w:sz w:val="22"/>
          <w:szCs w:val="22"/>
        </w:rPr>
        <w:t>und die Sterne</w:t>
      </w:r>
    </w:p>
    <w:p w14:paraId="1C6F3F5C" w14:textId="77777777" w:rsidR="002A0C28" w:rsidRPr="009B41ED" w:rsidRDefault="002A0C28" w:rsidP="002A0C28">
      <w:pPr>
        <w:rPr>
          <w:rFonts w:ascii="Calibri" w:hAnsi="Calibri" w:cs="Calibri"/>
          <w:sz w:val="22"/>
          <w:szCs w:val="22"/>
        </w:rPr>
      </w:pPr>
      <w:r w:rsidRPr="009B41ED">
        <w:rPr>
          <w:rFonts w:ascii="Calibri" w:hAnsi="Calibri" w:cs="Calibri"/>
          <w:sz w:val="22"/>
          <w:szCs w:val="22"/>
        </w:rPr>
        <w:t>durch Bruder Wind und Luft und Wolken und heiteren Himmel und jegliches Wetter</w:t>
      </w:r>
    </w:p>
    <w:p w14:paraId="72DE5B19" w14:textId="77777777" w:rsidR="00910C95" w:rsidRPr="009B41ED" w:rsidRDefault="002A0C28" w:rsidP="002A0C28">
      <w:pPr>
        <w:rPr>
          <w:rFonts w:ascii="Calibri" w:hAnsi="Calibri" w:cs="Calibri"/>
          <w:sz w:val="22"/>
          <w:szCs w:val="22"/>
        </w:rPr>
      </w:pPr>
      <w:r w:rsidRPr="009B41ED">
        <w:rPr>
          <w:rFonts w:ascii="Calibri" w:hAnsi="Calibri" w:cs="Calibri"/>
          <w:sz w:val="22"/>
          <w:szCs w:val="22"/>
        </w:rPr>
        <w:t xml:space="preserve">durch Schwester Wasser </w:t>
      </w:r>
    </w:p>
    <w:p w14:paraId="5759D481" w14:textId="77777777" w:rsidR="002A0C28" w:rsidRPr="009B41ED" w:rsidRDefault="002A0C28" w:rsidP="002A0C28">
      <w:pPr>
        <w:rPr>
          <w:rFonts w:ascii="Calibri" w:hAnsi="Calibri" w:cs="Calibri"/>
          <w:sz w:val="22"/>
          <w:szCs w:val="22"/>
        </w:rPr>
      </w:pPr>
      <w:r w:rsidRPr="009B41ED">
        <w:rPr>
          <w:rFonts w:ascii="Calibri" w:hAnsi="Calibri" w:cs="Calibri"/>
          <w:sz w:val="22"/>
          <w:szCs w:val="22"/>
        </w:rPr>
        <w:t xml:space="preserve">und Bruder Feuer </w:t>
      </w:r>
    </w:p>
    <w:p w14:paraId="2C3A2D9C" w14:textId="77777777" w:rsidR="00910C95" w:rsidRPr="009B41ED" w:rsidRDefault="002A0C28" w:rsidP="002A0C28">
      <w:pPr>
        <w:rPr>
          <w:rFonts w:ascii="Calibri" w:hAnsi="Calibri" w:cs="Calibri"/>
          <w:sz w:val="22"/>
          <w:szCs w:val="22"/>
        </w:rPr>
      </w:pPr>
      <w:r w:rsidRPr="009B41ED">
        <w:rPr>
          <w:rFonts w:ascii="Calibri" w:hAnsi="Calibri" w:cs="Calibri"/>
          <w:sz w:val="22"/>
          <w:szCs w:val="22"/>
        </w:rPr>
        <w:t xml:space="preserve">durch unsere Schwester, </w:t>
      </w:r>
    </w:p>
    <w:p w14:paraId="4EF47DDB" w14:textId="77777777" w:rsidR="002A0C28" w:rsidRPr="009B41ED" w:rsidRDefault="002A0C28" w:rsidP="002A0C28">
      <w:pPr>
        <w:rPr>
          <w:rFonts w:ascii="Calibri" w:hAnsi="Calibri" w:cs="Calibri"/>
          <w:sz w:val="22"/>
          <w:szCs w:val="22"/>
        </w:rPr>
      </w:pPr>
      <w:r w:rsidRPr="009B41ED">
        <w:rPr>
          <w:rFonts w:ascii="Calibri" w:hAnsi="Calibri" w:cs="Calibri"/>
          <w:sz w:val="22"/>
          <w:szCs w:val="22"/>
        </w:rPr>
        <w:lastRenderedPageBreak/>
        <w:t xml:space="preserve">Mutter Erde </w:t>
      </w:r>
    </w:p>
    <w:p w14:paraId="148D1FA4" w14:textId="77777777" w:rsidR="002A0C28" w:rsidRPr="009B41ED" w:rsidRDefault="002A0C28" w:rsidP="002A0C28">
      <w:pPr>
        <w:rPr>
          <w:rFonts w:ascii="Calibri" w:hAnsi="Calibri" w:cs="Calibri"/>
          <w:sz w:val="22"/>
          <w:szCs w:val="22"/>
        </w:rPr>
      </w:pPr>
      <w:r w:rsidRPr="009B41ED">
        <w:rPr>
          <w:rFonts w:ascii="Calibri" w:hAnsi="Calibri" w:cs="Calibri"/>
          <w:sz w:val="22"/>
          <w:szCs w:val="22"/>
        </w:rPr>
        <w:t>durch jene, die verzeihen um deiner Liebe willen durch unseren Bruder</w:t>
      </w:r>
    </w:p>
    <w:p w14:paraId="05038B55" w14:textId="77777777" w:rsidR="002A0C28" w:rsidRPr="00DD1D36" w:rsidRDefault="002A0C28" w:rsidP="002A0C28">
      <w:pPr>
        <w:rPr>
          <w:rFonts w:ascii="Calibri" w:hAnsi="Calibri" w:cs="Calibri"/>
          <w:sz w:val="20"/>
        </w:rPr>
      </w:pPr>
    </w:p>
    <w:p w14:paraId="7404EA8E" w14:textId="77777777" w:rsidR="002A0C28" w:rsidRPr="009B41ED" w:rsidRDefault="002A0C28" w:rsidP="002A0C28">
      <w:pPr>
        <w:rPr>
          <w:rFonts w:ascii="Calibri" w:hAnsi="Calibri" w:cs="Calibri"/>
          <w:b/>
        </w:rPr>
      </w:pPr>
      <w:r w:rsidRPr="009B41ED">
        <w:rPr>
          <w:rFonts w:ascii="Calibri" w:hAnsi="Calibri" w:cs="Calibri"/>
          <w:b/>
        </w:rPr>
        <w:t>4. GRUSS AN MARIA</w:t>
      </w:r>
    </w:p>
    <w:p w14:paraId="7BA75001" w14:textId="77777777" w:rsidR="00910C95" w:rsidRPr="00DD1D36" w:rsidRDefault="00910C95" w:rsidP="002A0C28">
      <w:pPr>
        <w:rPr>
          <w:rFonts w:ascii="Calibri" w:hAnsi="Calibri" w:cs="Calibri"/>
          <w:sz w:val="12"/>
          <w:szCs w:val="22"/>
        </w:rPr>
      </w:pPr>
    </w:p>
    <w:p w14:paraId="5CB53178" w14:textId="77777777" w:rsidR="00784A77" w:rsidRPr="009B41ED" w:rsidRDefault="002A0C28" w:rsidP="002A0C28">
      <w:pPr>
        <w:rPr>
          <w:rFonts w:ascii="Calibri" w:hAnsi="Calibri" w:cs="Calibri"/>
          <w:sz w:val="22"/>
          <w:szCs w:val="22"/>
        </w:rPr>
      </w:pPr>
      <w:r w:rsidRPr="009B41ED">
        <w:rPr>
          <w:rFonts w:ascii="Calibri" w:hAnsi="Calibri" w:cs="Calibri"/>
          <w:sz w:val="22"/>
          <w:szCs w:val="22"/>
        </w:rPr>
        <w:t xml:space="preserve">Heilige Maria, </w:t>
      </w:r>
    </w:p>
    <w:p w14:paraId="2E37B338" w14:textId="77777777" w:rsidR="002A0C28" w:rsidRPr="009B41ED" w:rsidRDefault="002A0C28" w:rsidP="002A0C28">
      <w:pPr>
        <w:rPr>
          <w:rFonts w:ascii="Calibri" w:hAnsi="Calibri" w:cs="Calibri"/>
          <w:sz w:val="22"/>
          <w:szCs w:val="22"/>
        </w:rPr>
      </w:pPr>
      <w:r w:rsidRPr="009B41ED">
        <w:rPr>
          <w:rFonts w:ascii="Calibri" w:hAnsi="Calibri" w:cs="Calibri"/>
          <w:sz w:val="22"/>
          <w:szCs w:val="22"/>
        </w:rPr>
        <w:t>du Tochter des Höchsten</w:t>
      </w:r>
    </w:p>
    <w:p w14:paraId="29E33107" w14:textId="77777777" w:rsidR="002A0C28" w:rsidRPr="009B41ED" w:rsidRDefault="002A0C28" w:rsidP="002A0C28">
      <w:pPr>
        <w:rPr>
          <w:rFonts w:ascii="Calibri" w:hAnsi="Calibri" w:cs="Calibri"/>
          <w:i/>
          <w:sz w:val="22"/>
          <w:szCs w:val="22"/>
        </w:rPr>
      </w:pPr>
      <w:r w:rsidRPr="009B41ED">
        <w:rPr>
          <w:rFonts w:ascii="Calibri" w:hAnsi="Calibri" w:cs="Calibri"/>
          <w:i/>
          <w:sz w:val="22"/>
          <w:szCs w:val="22"/>
        </w:rPr>
        <w:t>Sei gegrüßt</w:t>
      </w:r>
    </w:p>
    <w:p w14:paraId="0BDCB08A" w14:textId="77777777" w:rsidR="002A0C28" w:rsidRPr="009B41ED" w:rsidRDefault="002A0C28" w:rsidP="002A0C28">
      <w:pPr>
        <w:rPr>
          <w:rFonts w:ascii="Calibri" w:hAnsi="Calibri" w:cs="Calibri"/>
          <w:sz w:val="22"/>
          <w:szCs w:val="22"/>
        </w:rPr>
      </w:pPr>
      <w:r w:rsidRPr="009B41ED">
        <w:rPr>
          <w:rFonts w:ascii="Calibri" w:hAnsi="Calibri" w:cs="Calibri"/>
          <w:sz w:val="22"/>
          <w:szCs w:val="22"/>
        </w:rPr>
        <w:t>Du seine Braut</w:t>
      </w:r>
    </w:p>
    <w:p w14:paraId="2C6D4D30" w14:textId="77777777" w:rsidR="002A0C28" w:rsidRPr="009B41ED" w:rsidRDefault="002A0C28" w:rsidP="002A0C28">
      <w:pPr>
        <w:rPr>
          <w:rFonts w:ascii="Calibri" w:hAnsi="Calibri" w:cs="Calibri"/>
          <w:sz w:val="22"/>
          <w:szCs w:val="22"/>
        </w:rPr>
      </w:pPr>
      <w:r w:rsidRPr="009B41ED">
        <w:rPr>
          <w:rFonts w:ascii="Calibri" w:hAnsi="Calibri" w:cs="Calibri"/>
          <w:sz w:val="22"/>
          <w:szCs w:val="22"/>
        </w:rPr>
        <w:t>Du seine Mutter</w:t>
      </w:r>
    </w:p>
    <w:p w14:paraId="783706F9" w14:textId="77777777" w:rsidR="002A0C28" w:rsidRPr="009B41ED" w:rsidRDefault="002A0C28" w:rsidP="002A0C28">
      <w:pPr>
        <w:rPr>
          <w:rFonts w:ascii="Calibri" w:hAnsi="Calibri" w:cs="Calibri"/>
          <w:sz w:val="22"/>
          <w:szCs w:val="22"/>
        </w:rPr>
      </w:pPr>
      <w:r w:rsidRPr="009B41ED">
        <w:rPr>
          <w:rFonts w:ascii="Calibri" w:hAnsi="Calibri" w:cs="Calibri"/>
          <w:sz w:val="22"/>
          <w:szCs w:val="22"/>
        </w:rPr>
        <w:t>Du seine Magd</w:t>
      </w:r>
    </w:p>
    <w:p w14:paraId="721364CE" w14:textId="77777777" w:rsidR="002A0C28" w:rsidRPr="009B41ED" w:rsidRDefault="002A0C28" w:rsidP="002A0C28">
      <w:pPr>
        <w:rPr>
          <w:rFonts w:ascii="Calibri" w:hAnsi="Calibri" w:cs="Calibri"/>
          <w:sz w:val="22"/>
          <w:szCs w:val="22"/>
        </w:rPr>
      </w:pPr>
      <w:r w:rsidRPr="009B41ED">
        <w:rPr>
          <w:rFonts w:ascii="Calibri" w:hAnsi="Calibri" w:cs="Calibri"/>
          <w:sz w:val="22"/>
          <w:szCs w:val="22"/>
        </w:rPr>
        <w:t>Du seine Kirche</w:t>
      </w:r>
    </w:p>
    <w:p w14:paraId="6D0F37D5" w14:textId="77777777" w:rsidR="002A0C28" w:rsidRPr="00DD1D36" w:rsidRDefault="002A0C28" w:rsidP="002A0C28">
      <w:pPr>
        <w:rPr>
          <w:rFonts w:ascii="Calibri" w:hAnsi="Calibri" w:cs="Calibri"/>
          <w:sz w:val="20"/>
        </w:rPr>
      </w:pPr>
    </w:p>
    <w:p w14:paraId="7BDDD019" w14:textId="77777777" w:rsidR="002A0C28" w:rsidRPr="009B41ED" w:rsidRDefault="002A0C28" w:rsidP="002A0C28">
      <w:pPr>
        <w:rPr>
          <w:rFonts w:ascii="Calibri" w:hAnsi="Calibri" w:cs="Calibri"/>
          <w:b/>
        </w:rPr>
      </w:pPr>
      <w:r w:rsidRPr="009B41ED">
        <w:rPr>
          <w:rFonts w:ascii="Calibri" w:hAnsi="Calibri" w:cs="Calibri"/>
          <w:b/>
        </w:rPr>
        <w:t>5. ANRUFUNGEN</w:t>
      </w:r>
    </w:p>
    <w:p w14:paraId="07855AAD" w14:textId="77777777" w:rsidR="00910C95" w:rsidRPr="00DD1D36" w:rsidRDefault="00910C95" w:rsidP="002A0C28">
      <w:pPr>
        <w:rPr>
          <w:rFonts w:ascii="Calibri" w:hAnsi="Calibri" w:cs="Calibri"/>
          <w:sz w:val="12"/>
          <w:szCs w:val="22"/>
        </w:rPr>
      </w:pPr>
    </w:p>
    <w:p w14:paraId="21F4619C" w14:textId="77777777" w:rsidR="002A0C28" w:rsidRPr="009B41ED" w:rsidRDefault="002A0C28" w:rsidP="002A0C28">
      <w:pPr>
        <w:rPr>
          <w:rFonts w:ascii="Calibri" w:hAnsi="Calibri" w:cs="Calibri"/>
          <w:sz w:val="22"/>
          <w:szCs w:val="22"/>
        </w:rPr>
      </w:pPr>
      <w:r w:rsidRPr="009B41ED">
        <w:rPr>
          <w:rFonts w:ascii="Calibri" w:hAnsi="Calibri" w:cs="Calibri"/>
          <w:sz w:val="22"/>
          <w:szCs w:val="22"/>
        </w:rPr>
        <w:t xml:space="preserve">Heiliger Franziskus von Assisi </w:t>
      </w:r>
      <w:r w:rsidRPr="009B41ED">
        <w:rPr>
          <w:rFonts w:ascii="Calibri" w:hAnsi="Calibri" w:cs="Calibri"/>
          <w:i/>
          <w:sz w:val="22"/>
          <w:szCs w:val="22"/>
        </w:rPr>
        <w:t>bitte für uns</w:t>
      </w:r>
    </w:p>
    <w:p w14:paraId="37517171" w14:textId="77777777" w:rsidR="002A0C28" w:rsidRPr="009B41ED" w:rsidRDefault="002A0C28" w:rsidP="002A0C28">
      <w:pPr>
        <w:rPr>
          <w:rFonts w:ascii="Calibri" w:hAnsi="Calibri" w:cs="Calibri"/>
          <w:sz w:val="22"/>
          <w:szCs w:val="22"/>
        </w:rPr>
      </w:pPr>
      <w:r w:rsidRPr="009B41ED">
        <w:rPr>
          <w:rFonts w:ascii="Calibri" w:hAnsi="Calibri" w:cs="Calibri"/>
          <w:sz w:val="22"/>
          <w:szCs w:val="22"/>
        </w:rPr>
        <w:t>Du lebendiger Lobpreis Gottes</w:t>
      </w:r>
    </w:p>
    <w:p w14:paraId="4A79D8BD" w14:textId="77777777" w:rsidR="002A0C28" w:rsidRPr="009B41ED" w:rsidRDefault="002A0C28" w:rsidP="002A0C28">
      <w:pPr>
        <w:rPr>
          <w:rFonts w:ascii="Calibri" w:hAnsi="Calibri" w:cs="Calibri"/>
          <w:sz w:val="22"/>
          <w:szCs w:val="22"/>
        </w:rPr>
      </w:pPr>
      <w:r w:rsidRPr="009B41ED">
        <w:rPr>
          <w:rFonts w:ascii="Calibri" w:hAnsi="Calibri" w:cs="Calibri"/>
          <w:sz w:val="22"/>
          <w:szCs w:val="22"/>
        </w:rPr>
        <w:t>Du von Christus Begeisterter</w:t>
      </w:r>
    </w:p>
    <w:p w14:paraId="3F7C9896" w14:textId="77777777" w:rsidR="002A0C28" w:rsidRPr="009B41ED" w:rsidRDefault="002A0C28" w:rsidP="002A0C28">
      <w:pPr>
        <w:rPr>
          <w:rFonts w:ascii="Calibri" w:hAnsi="Calibri" w:cs="Calibri"/>
          <w:sz w:val="22"/>
          <w:szCs w:val="22"/>
        </w:rPr>
      </w:pPr>
      <w:r w:rsidRPr="009B41ED">
        <w:rPr>
          <w:rFonts w:ascii="Calibri" w:hAnsi="Calibri" w:cs="Calibri"/>
          <w:sz w:val="22"/>
          <w:szCs w:val="22"/>
        </w:rPr>
        <w:t>Du vom Heiligen Geist Erfüllter</w:t>
      </w:r>
    </w:p>
    <w:p w14:paraId="29F688BC" w14:textId="77777777" w:rsidR="002A0C28" w:rsidRPr="00DD1D36" w:rsidRDefault="002A0C28" w:rsidP="002A0C28">
      <w:pPr>
        <w:rPr>
          <w:rFonts w:ascii="Calibri" w:hAnsi="Calibri" w:cs="Calibri"/>
          <w:sz w:val="12"/>
          <w:szCs w:val="22"/>
        </w:rPr>
      </w:pPr>
    </w:p>
    <w:p w14:paraId="71E870C1" w14:textId="77777777" w:rsidR="002A0C28" w:rsidRPr="009B41ED" w:rsidRDefault="002A0C28" w:rsidP="002A0C28">
      <w:pPr>
        <w:rPr>
          <w:rFonts w:ascii="Calibri" w:hAnsi="Calibri" w:cs="Calibri"/>
          <w:sz w:val="22"/>
          <w:szCs w:val="22"/>
        </w:rPr>
      </w:pPr>
      <w:r w:rsidRPr="009B41ED">
        <w:rPr>
          <w:rFonts w:ascii="Calibri" w:hAnsi="Calibri" w:cs="Calibri"/>
          <w:sz w:val="22"/>
          <w:szCs w:val="22"/>
        </w:rPr>
        <w:t>Du Gott Suchender</w:t>
      </w:r>
    </w:p>
    <w:p w14:paraId="7D3AA1DB" w14:textId="77777777" w:rsidR="002A0C28" w:rsidRPr="009B41ED" w:rsidRDefault="002A0C28" w:rsidP="002A0C28">
      <w:pPr>
        <w:rPr>
          <w:rFonts w:ascii="Calibri" w:hAnsi="Calibri" w:cs="Calibri"/>
          <w:sz w:val="22"/>
          <w:szCs w:val="22"/>
        </w:rPr>
      </w:pPr>
      <w:r w:rsidRPr="009B41ED">
        <w:rPr>
          <w:rFonts w:ascii="Calibri" w:hAnsi="Calibri" w:cs="Calibri"/>
          <w:sz w:val="22"/>
          <w:szCs w:val="22"/>
        </w:rPr>
        <w:t>Du auf das Wort Gottes Hörender</w:t>
      </w:r>
    </w:p>
    <w:p w14:paraId="4D60579A" w14:textId="77777777" w:rsidR="002A0C28" w:rsidRPr="009B41ED" w:rsidRDefault="002A0C28" w:rsidP="002A0C28">
      <w:pPr>
        <w:rPr>
          <w:rFonts w:ascii="Calibri" w:hAnsi="Calibri" w:cs="Calibri"/>
          <w:sz w:val="22"/>
          <w:szCs w:val="22"/>
        </w:rPr>
      </w:pPr>
      <w:r w:rsidRPr="009B41ED">
        <w:rPr>
          <w:rFonts w:ascii="Calibri" w:hAnsi="Calibri" w:cs="Calibri"/>
          <w:sz w:val="22"/>
          <w:szCs w:val="22"/>
        </w:rPr>
        <w:t>Du Jesus Nachfolgender</w:t>
      </w:r>
    </w:p>
    <w:p w14:paraId="040D9155" w14:textId="77777777" w:rsidR="002A0C28" w:rsidRPr="009B41ED" w:rsidRDefault="002A0C28" w:rsidP="002A0C28">
      <w:pPr>
        <w:rPr>
          <w:rFonts w:ascii="Calibri" w:hAnsi="Calibri" w:cs="Calibri"/>
          <w:sz w:val="22"/>
          <w:szCs w:val="22"/>
        </w:rPr>
      </w:pPr>
      <w:r w:rsidRPr="009B41ED">
        <w:rPr>
          <w:rFonts w:ascii="Calibri" w:hAnsi="Calibri" w:cs="Calibri"/>
          <w:sz w:val="22"/>
          <w:szCs w:val="22"/>
        </w:rPr>
        <w:t>Du das Evangelium Lebender</w:t>
      </w:r>
    </w:p>
    <w:p w14:paraId="178D09F3" w14:textId="77777777" w:rsidR="002A0C28" w:rsidRPr="009B41ED" w:rsidRDefault="002A0C28" w:rsidP="002A0C28">
      <w:pPr>
        <w:rPr>
          <w:rFonts w:ascii="Calibri" w:hAnsi="Calibri" w:cs="Calibri"/>
          <w:sz w:val="22"/>
          <w:szCs w:val="22"/>
        </w:rPr>
      </w:pPr>
      <w:r w:rsidRPr="009B41ED">
        <w:rPr>
          <w:rFonts w:ascii="Calibri" w:hAnsi="Calibri" w:cs="Calibri"/>
          <w:sz w:val="22"/>
          <w:szCs w:val="22"/>
        </w:rPr>
        <w:t>Du die Armut Erwählender</w:t>
      </w:r>
    </w:p>
    <w:p w14:paraId="18C37F3B" w14:textId="77777777" w:rsidR="002A0C28" w:rsidRPr="009B41ED" w:rsidRDefault="002A0C28" w:rsidP="002A0C28">
      <w:pPr>
        <w:rPr>
          <w:rFonts w:ascii="Calibri" w:hAnsi="Calibri" w:cs="Calibri"/>
          <w:sz w:val="22"/>
          <w:szCs w:val="22"/>
        </w:rPr>
      </w:pPr>
      <w:r w:rsidRPr="009B41ED">
        <w:rPr>
          <w:rFonts w:ascii="Calibri" w:hAnsi="Calibri" w:cs="Calibri"/>
          <w:sz w:val="22"/>
          <w:szCs w:val="22"/>
        </w:rPr>
        <w:t>Du Gefährten um dich Sammelnder</w:t>
      </w:r>
    </w:p>
    <w:p w14:paraId="1EF4A6A5" w14:textId="77777777" w:rsidR="002A0C28" w:rsidRPr="009B41ED" w:rsidRDefault="002A0C28" w:rsidP="002A0C28">
      <w:pPr>
        <w:rPr>
          <w:rFonts w:ascii="Calibri" w:hAnsi="Calibri" w:cs="Calibri"/>
          <w:sz w:val="22"/>
          <w:szCs w:val="22"/>
        </w:rPr>
      </w:pPr>
      <w:r w:rsidRPr="009B41ED">
        <w:rPr>
          <w:rFonts w:ascii="Calibri" w:hAnsi="Calibri" w:cs="Calibri"/>
          <w:sz w:val="22"/>
          <w:szCs w:val="22"/>
        </w:rPr>
        <w:t>Du mit ihnen einfach Lebender</w:t>
      </w:r>
    </w:p>
    <w:p w14:paraId="2AA9C1DD" w14:textId="77777777" w:rsidR="002A0C28" w:rsidRPr="009B41ED" w:rsidRDefault="002A0C28" w:rsidP="002A0C28">
      <w:pPr>
        <w:rPr>
          <w:rFonts w:ascii="Calibri" w:hAnsi="Calibri" w:cs="Calibri"/>
          <w:sz w:val="22"/>
          <w:szCs w:val="22"/>
        </w:rPr>
      </w:pPr>
      <w:r w:rsidRPr="009B41ED">
        <w:rPr>
          <w:rFonts w:ascii="Calibri" w:hAnsi="Calibri" w:cs="Calibri"/>
          <w:sz w:val="22"/>
          <w:szCs w:val="22"/>
        </w:rPr>
        <w:t>Du die Frohe Botschaft Verkündender</w:t>
      </w:r>
    </w:p>
    <w:p w14:paraId="4D7EFE6C" w14:textId="77777777" w:rsidR="002A0C28" w:rsidRPr="00DD1D36" w:rsidRDefault="002A0C28" w:rsidP="002A0C28">
      <w:pPr>
        <w:rPr>
          <w:rFonts w:ascii="Calibri" w:hAnsi="Calibri" w:cs="Calibri"/>
          <w:sz w:val="12"/>
          <w:szCs w:val="22"/>
        </w:rPr>
      </w:pPr>
    </w:p>
    <w:p w14:paraId="1BF3457C" w14:textId="77777777" w:rsidR="002A0C28" w:rsidRPr="009B41ED" w:rsidRDefault="002A0C28" w:rsidP="002A0C28">
      <w:pPr>
        <w:rPr>
          <w:rFonts w:ascii="Calibri" w:hAnsi="Calibri" w:cs="Calibri"/>
          <w:sz w:val="22"/>
          <w:szCs w:val="22"/>
        </w:rPr>
      </w:pPr>
      <w:r w:rsidRPr="009B41ED">
        <w:rPr>
          <w:rFonts w:ascii="Calibri" w:hAnsi="Calibri" w:cs="Calibri"/>
          <w:sz w:val="22"/>
          <w:szCs w:val="22"/>
        </w:rPr>
        <w:t>Du auf die Kirche Hörender</w:t>
      </w:r>
    </w:p>
    <w:p w14:paraId="5EBD6E20" w14:textId="77777777" w:rsidR="002A0C28" w:rsidRPr="009B41ED" w:rsidRDefault="002A0C28" w:rsidP="002A0C28">
      <w:pPr>
        <w:rPr>
          <w:rFonts w:ascii="Calibri" w:hAnsi="Calibri" w:cs="Calibri"/>
          <w:sz w:val="22"/>
          <w:szCs w:val="22"/>
        </w:rPr>
      </w:pPr>
      <w:r w:rsidRPr="009B41ED">
        <w:rPr>
          <w:rFonts w:ascii="Calibri" w:hAnsi="Calibri" w:cs="Calibri"/>
          <w:sz w:val="22"/>
          <w:szCs w:val="22"/>
        </w:rPr>
        <w:t>Du die Kirche Aufbauender</w:t>
      </w:r>
    </w:p>
    <w:p w14:paraId="2436B7CA" w14:textId="77777777" w:rsidR="002A0C28" w:rsidRPr="009B41ED" w:rsidRDefault="002A0C28" w:rsidP="002A0C28">
      <w:pPr>
        <w:rPr>
          <w:rFonts w:ascii="Calibri" w:hAnsi="Calibri" w:cs="Calibri"/>
          <w:sz w:val="22"/>
          <w:szCs w:val="22"/>
        </w:rPr>
      </w:pPr>
      <w:r w:rsidRPr="009B41ED">
        <w:rPr>
          <w:rFonts w:ascii="Calibri" w:hAnsi="Calibri" w:cs="Calibri"/>
          <w:sz w:val="22"/>
          <w:szCs w:val="22"/>
        </w:rPr>
        <w:t>Du in der Kirche Bleibender</w:t>
      </w:r>
    </w:p>
    <w:p w14:paraId="62358504" w14:textId="77777777" w:rsidR="002A0C28" w:rsidRPr="009B41ED" w:rsidRDefault="002A0C28" w:rsidP="002A0C28">
      <w:pPr>
        <w:rPr>
          <w:rFonts w:ascii="Calibri" w:hAnsi="Calibri" w:cs="Calibri"/>
          <w:sz w:val="22"/>
          <w:szCs w:val="22"/>
        </w:rPr>
      </w:pPr>
      <w:r w:rsidRPr="009B41ED">
        <w:rPr>
          <w:rFonts w:ascii="Calibri" w:hAnsi="Calibri" w:cs="Calibri"/>
          <w:sz w:val="22"/>
          <w:szCs w:val="22"/>
        </w:rPr>
        <w:lastRenderedPageBreak/>
        <w:t>Du die Kirche Liebender</w:t>
      </w:r>
    </w:p>
    <w:p w14:paraId="3A3CD2FB" w14:textId="77777777" w:rsidR="002A0C28" w:rsidRPr="009B41ED" w:rsidRDefault="002A0C28" w:rsidP="002A0C28">
      <w:pPr>
        <w:rPr>
          <w:rFonts w:ascii="Calibri" w:hAnsi="Calibri" w:cs="Calibri"/>
          <w:sz w:val="22"/>
          <w:szCs w:val="22"/>
        </w:rPr>
      </w:pPr>
      <w:r w:rsidRPr="009B41ED">
        <w:rPr>
          <w:rFonts w:ascii="Calibri" w:hAnsi="Calibri" w:cs="Calibri"/>
          <w:sz w:val="22"/>
          <w:szCs w:val="22"/>
        </w:rPr>
        <w:t>Du die Kirche Erneuernder</w:t>
      </w:r>
    </w:p>
    <w:p w14:paraId="4A76A992" w14:textId="77777777" w:rsidR="002A0C28" w:rsidRPr="00DD1D36" w:rsidRDefault="002A0C28" w:rsidP="002A0C28">
      <w:pPr>
        <w:rPr>
          <w:rFonts w:ascii="Calibri" w:hAnsi="Calibri" w:cs="Calibri"/>
          <w:sz w:val="12"/>
          <w:szCs w:val="22"/>
        </w:rPr>
      </w:pPr>
    </w:p>
    <w:p w14:paraId="45541D55" w14:textId="77777777" w:rsidR="002A0C28" w:rsidRPr="009B41ED" w:rsidRDefault="002A0C28" w:rsidP="002A0C28">
      <w:pPr>
        <w:rPr>
          <w:rFonts w:ascii="Calibri" w:hAnsi="Calibri" w:cs="Calibri"/>
          <w:sz w:val="22"/>
          <w:szCs w:val="22"/>
        </w:rPr>
      </w:pPr>
      <w:r w:rsidRPr="009B41ED">
        <w:rPr>
          <w:rFonts w:ascii="Calibri" w:hAnsi="Calibri" w:cs="Calibri"/>
          <w:sz w:val="22"/>
          <w:szCs w:val="22"/>
        </w:rPr>
        <w:t>Du Betender</w:t>
      </w:r>
    </w:p>
    <w:p w14:paraId="46F610CF" w14:textId="77777777" w:rsidR="002A0C28" w:rsidRPr="009B41ED" w:rsidRDefault="002A0C28" w:rsidP="002A0C28">
      <w:pPr>
        <w:rPr>
          <w:rFonts w:ascii="Calibri" w:hAnsi="Calibri" w:cs="Calibri"/>
          <w:sz w:val="22"/>
          <w:szCs w:val="22"/>
        </w:rPr>
      </w:pPr>
      <w:r w:rsidRPr="009B41ED">
        <w:rPr>
          <w:rFonts w:ascii="Calibri" w:hAnsi="Calibri" w:cs="Calibri"/>
          <w:sz w:val="22"/>
          <w:szCs w:val="22"/>
        </w:rPr>
        <w:t>Du in Gott Versunkener</w:t>
      </w:r>
    </w:p>
    <w:p w14:paraId="68EFA140" w14:textId="77777777" w:rsidR="002A0C28" w:rsidRPr="009B41ED" w:rsidRDefault="002A0C28" w:rsidP="002A0C28">
      <w:pPr>
        <w:rPr>
          <w:rFonts w:ascii="Calibri" w:hAnsi="Calibri" w:cs="Calibri"/>
          <w:sz w:val="22"/>
          <w:szCs w:val="22"/>
        </w:rPr>
      </w:pPr>
      <w:r w:rsidRPr="009B41ED">
        <w:rPr>
          <w:rFonts w:ascii="Calibri" w:hAnsi="Calibri" w:cs="Calibri"/>
          <w:sz w:val="22"/>
          <w:szCs w:val="22"/>
        </w:rPr>
        <w:t>Du vor dem Geheimnis der Menschwerdung</w:t>
      </w:r>
      <w:r w:rsidR="00273BAB" w:rsidRPr="009B41ED">
        <w:rPr>
          <w:rFonts w:ascii="Calibri" w:hAnsi="Calibri" w:cs="Calibri"/>
          <w:sz w:val="22"/>
          <w:szCs w:val="22"/>
        </w:rPr>
        <w:t xml:space="preserve"> </w:t>
      </w:r>
      <w:r w:rsidRPr="009B41ED">
        <w:rPr>
          <w:rFonts w:ascii="Calibri" w:hAnsi="Calibri" w:cs="Calibri"/>
          <w:sz w:val="22"/>
          <w:szCs w:val="22"/>
        </w:rPr>
        <w:t>Gottes Kniender</w:t>
      </w:r>
    </w:p>
    <w:p w14:paraId="4C09FC1A" w14:textId="77777777" w:rsidR="002A0C28" w:rsidRPr="009B41ED" w:rsidRDefault="002A0C28" w:rsidP="002A0C28">
      <w:pPr>
        <w:rPr>
          <w:rFonts w:ascii="Calibri" w:hAnsi="Calibri" w:cs="Calibri"/>
          <w:sz w:val="22"/>
          <w:szCs w:val="22"/>
        </w:rPr>
      </w:pPr>
      <w:r w:rsidRPr="009B41ED">
        <w:rPr>
          <w:rFonts w:ascii="Calibri" w:hAnsi="Calibri" w:cs="Calibri"/>
          <w:sz w:val="22"/>
          <w:szCs w:val="22"/>
        </w:rPr>
        <w:t>Du an vielen einsamen Orten zum Gebet Zurückgezogener</w:t>
      </w:r>
    </w:p>
    <w:p w14:paraId="361941D8" w14:textId="77777777" w:rsidR="00910C95" w:rsidRPr="009B41ED" w:rsidRDefault="002A0C28" w:rsidP="002A0C28">
      <w:pPr>
        <w:rPr>
          <w:rFonts w:ascii="Calibri" w:hAnsi="Calibri" w:cs="Calibri"/>
          <w:sz w:val="22"/>
          <w:szCs w:val="22"/>
        </w:rPr>
      </w:pPr>
      <w:r w:rsidRPr="009B41ED">
        <w:rPr>
          <w:rFonts w:ascii="Calibri" w:hAnsi="Calibri" w:cs="Calibri"/>
          <w:sz w:val="22"/>
          <w:szCs w:val="22"/>
        </w:rPr>
        <w:t xml:space="preserve">Du die Brüder um das Gebet </w:t>
      </w:r>
    </w:p>
    <w:p w14:paraId="01FFD17E" w14:textId="77777777" w:rsidR="002A0C28" w:rsidRPr="009B41ED" w:rsidRDefault="002A0C28" w:rsidP="002A0C28">
      <w:pPr>
        <w:rPr>
          <w:rFonts w:ascii="Calibri" w:hAnsi="Calibri" w:cs="Calibri"/>
          <w:sz w:val="22"/>
          <w:szCs w:val="22"/>
        </w:rPr>
      </w:pPr>
      <w:r w:rsidRPr="009B41ED">
        <w:rPr>
          <w:rFonts w:ascii="Calibri" w:hAnsi="Calibri" w:cs="Calibri"/>
          <w:sz w:val="22"/>
          <w:szCs w:val="22"/>
        </w:rPr>
        <w:t>Bittender</w:t>
      </w:r>
    </w:p>
    <w:p w14:paraId="4E146FF7" w14:textId="77777777" w:rsidR="002A0C28" w:rsidRPr="009B41ED" w:rsidRDefault="002A0C28" w:rsidP="002A0C28">
      <w:pPr>
        <w:rPr>
          <w:rFonts w:ascii="Calibri" w:hAnsi="Calibri" w:cs="Calibri"/>
          <w:sz w:val="22"/>
          <w:szCs w:val="22"/>
        </w:rPr>
      </w:pPr>
      <w:r w:rsidRPr="009B41ED">
        <w:rPr>
          <w:rFonts w:ascii="Calibri" w:hAnsi="Calibri" w:cs="Calibri"/>
          <w:sz w:val="22"/>
          <w:szCs w:val="22"/>
        </w:rPr>
        <w:t>Du mit der Kirche Betender</w:t>
      </w:r>
    </w:p>
    <w:p w14:paraId="0118427C" w14:textId="77777777" w:rsidR="002A0C28" w:rsidRPr="009B41ED" w:rsidRDefault="002A0C28" w:rsidP="002A0C28">
      <w:pPr>
        <w:rPr>
          <w:rFonts w:ascii="Calibri" w:hAnsi="Calibri" w:cs="Calibri"/>
          <w:sz w:val="22"/>
          <w:szCs w:val="22"/>
        </w:rPr>
      </w:pPr>
      <w:r w:rsidRPr="009B41ED">
        <w:rPr>
          <w:rFonts w:ascii="Calibri" w:hAnsi="Calibri" w:cs="Calibri"/>
          <w:sz w:val="22"/>
          <w:szCs w:val="22"/>
        </w:rPr>
        <w:t>Du Verfasser inniger Gebete</w:t>
      </w:r>
    </w:p>
    <w:p w14:paraId="1ABB3ACF" w14:textId="77777777" w:rsidR="002A0C28" w:rsidRPr="009B41ED" w:rsidRDefault="002A0C28" w:rsidP="002A0C28">
      <w:pPr>
        <w:rPr>
          <w:rFonts w:ascii="Calibri" w:hAnsi="Calibri" w:cs="Calibri"/>
          <w:sz w:val="22"/>
          <w:szCs w:val="22"/>
        </w:rPr>
      </w:pPr>
      <w:r w:rsidRPr="009B41ED">
        <w:rPr>
          <w:rFonts w:ascii="Calibri" w:hAnsi="Calibri" w:cs="Calibri"/>
          <w:sz w:val="22"/>
          <w:szCs w:val="22"/>
        </w:rPr>
        <w:t>Du Dichter des Sonnengesangs</w:t>
      </w:r>
    </w:p>
    <w:p w14:paraId="1BCBCDAD" w14:textId="77777777" w:rsidR="002A0C28" w:rsidRPr="009B41ED" w:rsidRDefault="002A0C28" w:rsidP="002A0C28">
      <w:pPr>
        <w:rPr>
          <w:rFonts w:ascii="Calibri" w:hAnsi="Calibri" w:cs="Calibri"/>
          <w:sz w:val="22"/>
          <w:szCs w:val="22"/>
        </w:rPr>
      </w:pPr>
      <w:r w:rsidRPr="009B41ED">
        <w:rPr>
          <w:rFonts w:ascii="Calibri" w:hAnsi="Calibri" w:cs="Calibri"/>
          <w:sz w:val="22"/>
          <w:szCs w:val="22"/>
        </w:rPr>
        <w:t>Du Gott Lobender</w:t>
      </w:r>
    </w:p>
    <w:p w14:paraId="749E26D8" w14:textId="77777777" w:rsidR="002A0C28" w:rsidRPr="00DD1D36" w:rsidRDefault="002A0C28" w:rsidP="002A0C28">
      <w:pPr>
        <w:rPr>
          <w:rFonts w:ascii="Calibri" w:hAnsi="Calibri" w:cs="Calibri"/>
          <w:sz w:val="12"/>
          <w:szCs w:val="22"/>
        </w:rPr>
      </w:pPr>
    </w:p>
    <w:p w14:paraId="72452F7A" w14:textId="77777777" w:rsidR="002A0C28" w:rsidRPr="009B41ED" w:rsidRDefault="002A0C28" w:rsidP="002A0C28">
      <w:pPr>
        <w:rPr>
          <w:rFonts w:ascii="Calibri" w:hAnsi="Calibri" w:cs="Calibri"/>
          <w:sz w:val="22"/>
          <w:szCs w:val="22"/>
        </w:rPr>
      </w:pPr>
      <w:r w:rsidRPr="009B41ED">
        <w:rPr>
          <w:rFonts w:ascii="Calibri" w:hAnsi="Calibri" w:cs="Calibri"/>
          <w:sz w:val="22"/>
          <w:szCs w:val="22"/>
        </w:rPr>
        <w:t>Du mit allen Geschöpfen Verbundener</w:t>
      </w:r>
    </w:p>
    <w:p w14:paraId="633B5F6B" w14:textId="77777777" w:rsidR="00910C95" w:rsidRPr="009B41ED" w:rsidRDefault="002A0C28" w:rsidP="002A0C28">
      <w:pPr>
        <w:rPr>
          <w:rFonts w:ascii="Calibri" w:hAnsi="Calibri" w:cs="Calibri"/>
          <w:sz w:val="22"/>
          <w:szCs w:val="22"/>
        </w:rPr>
      </w:pPr>
      <w:r w:rsidRPr="009B41ED">
        <w:rPr>
          <w:rFonts w:ascii="Calibri" w:hAnsi="Calibri" w:cs="Calibri"/>
          <w:sz w:val="22"/>
          <w:szCs w:val="22"/>
        </w:rPr>
        <w:t xml:space="preserve">Du die Menschen als Bruder </w:t>
      </w:r>
    </w:p>
    <w:p w14:paraId="77C86EB3" w14:textId="77777777" w:rsidR="002A0C28" w:rsidRPr="009B41ED" w:rsidRDefault="00910C95" w:rsidP="002A0C28">
      <w:pPr>
        <w:rPr>
          <w:rFonts w:ascii="Calibri" w:hAnsi="Calibri" w:cs="Calibri"/>
          <w:sz w:val="22"/>
          <w:szCs w:val="22"/>
        </w:rPr>
      </w:pPr>
      <w:r w:rsidRPr="009B41ED">
        <w:rPr>
          <w:rFonts w:ascii="Calibri" w:hAnsi="Calibri" w:cs="Calibri"/>
          <w:sz w:val="22"/>
          <w:szCs w:val="22"/>
        </w:rPr>
        <w:t>L</w:t>
      </w:r>
      <w:r w:rsidR="002A0C28" w:rsidRPr="009B41ED">
        <w:rPr>
          <w:rFonts w:ascii="Calibri" w:hAnsi="Calibri" w:cs="Calibri"/>
          <w:sz w:val="22"/>
          <w:szCs w:val="22"/>
        </w:rPr>
        <w:t>iebender</w:t>
      </w:r>
    </w:p>
    <w:p w14:paraId="5F4BB945" w14:textId="77777777" w:rsidR="002A0C28" w:rsidRPr="009B41ED" w:rsidRDefault="002A0C28" w:rsidP="002A0C28">
      <w:pPr>
        <w:rPr>
          <w:rFonts w:ascii="Calibri" w:hAnsi="Calibri" w:cs="Calibri"/>
          <w:sz w:val="22"/>
          <w:szCs w:val="22"/>
        </w:rPr>
      </w:pPr>
      <w:r w:rsidRPr="009B41ED">
        <w:rPr>
          <w:rFonts w:ascii="Calibri" w:hAnsi="Calibri" w:cs="Calibri"/>
          <w:sz w:val="22"/>
          <w:szCs w:val="22"/>
        </w:rPr>
        <w:t>Du die Menschen Segnender</w:t>
      </w:r>
    </w:p>
    <w:p w14:paraId="770F69CC" w14:textId="77777777" w:rsidR="002A0C28" w:rsidRPr="009B41ED" w:rsidRDefault="002A0C28" w:rsidP="002A0C28">
      <w:pPr>
        <w:rPr>
          <w:rFonts w:ascii="Calibri" w:hAnsi="Calibri" w:cs="Calibri"/>
          <w:sz w:val="22"/>
          <w:szCs w:val="22"/>
        </w:rPr>
      </w:pPr>
      <w:r w:rsidRPr="009B41ED">
        <w:rPr>
          <w:rFonts w:ascii="Calibri" w:hAnsi="Calibri" w:cs="Calibri"/>
          <w:sz w:val="22"/>
          <w:szCs w:val="22"/>
        </w:rPr>
        <w:t>Du viele Wunder für die Menschen Erwirkender</w:t>
      </w:r>
    </w:p>
    <w:p w14:paraId="255AC03B" w14:textId="77777777" w:rsidR="002A0C28" w:rsidRPr="009B41ED" w:rsidRDefault="002A0C28" w:rsidP="002A0C28">
      <w:pPr>
        <w:rPr>
          <w:rFonts w:ascii="Calibri" w:hAnsi="Calibri" w:cs="Calibri"/>
          <w:sz w:val="22"/>
          <w:szCs w:val="22"/>
        </w:rPr>
      </w:pPr>
      <w:r w:rsidRPr="009B41ED">
        <w:rPr>
          <w:rFonts w:ascii="Calibri" w:hAnsi="Calibri" w:cs="Calibri"/>
          <w:sz w:val="22"/>
          <w:szCs w:val="22"/>
        </w:rPr>
        <w:t>Du viele Menschen zum Nachdenken Bringender</w:t>
      </w:r>
    </w:p>
    <w:p w14:paraId="258D5A7F" w14:textId="77777777" w:rsidR="002A0C28" w:rsidRPr="009B41ED" w:rsidRDefault="002A0C28" w:rsidP="002A0C28">
      <w:pPr>
        <w:rPr>
          <w:rFonts w:ascii="Calibri" w:hAnsi="Calibri" w:cs="Calibri"/>
          <w:sz w:val="22"/>
          <w:szCs w:val="22"/>
        </w:rPr>
      </w:pPr>
      <w:r w:rsidRPr="009B41ED">
        <w:rPr>
          <w:rFonts w:ascii="Calibri" w:hAnsi="Calibri" w:cs="Calibri"/>
          <w:sz w:val="22"/>
          <w:szCs w:val="22"/>
        </w:rPr>
        <w:t>Du viele Menschen zur Umkehr Bewegender</w:t>
      </w:r>
    </w:p>
    <w:p w14:paraId="3AD5836B" w14:textId="77777777" w:rsidR="002A0C28" w:rsidRPr="009B41ED" w:rsidRDefault="002A0C28" w:rsidP="002A0C28">
      <w:pPr>
        <w:rPr>
          <w:rFonts w:ascii="Calibri" w:hAnsi="Calibri" w:cs="Calibri"/>
          <w:sz w:val="22"/>
          <w:szCs w:val="22"/>
        </w:rPr>
      </w:pPr>
      <w:r w:rsidRPr="009B41ED">
        <w:rPr>
          <w:rFonts w:ascii="Calibri" w:hAnsi="Calibri" w:cs="Calibri"/>
          <w:sz w:val="22"/>
          <w:szCs w:val="22"/>
        </w:rPr>
        <w:t>Du zu den Schwachen und Sündern Gütiger</w:t>
      </w:r>
    </w:p>
    <w:p w14:paraId="2C1F6C13" w14:textId="77777777" w:rsidR="002A0C28" w:rsidRPr="009B41ED" w:rsidRDefault="002A0C28" w:rsidP="002A0C28">
      <w:pPr>
        <w:rPr>
          <w:rFonts w:ascii="Calibri" w:hAnsi="Calibri" w:cs="Calibri"/>
          <w:sz w:val="22"/>
          <w:szCs w:val="22"/>
        </w:rPr>
      </w:pPr>
      <w:r w:rsidRPr="009B41ED">
        <w:rPr>
          <w:rFonts w:ascii="Calibri" w:hAnsi="Calibri" w:cs="Calibri"/>
          <w:sz w:val="22"/>
          <w:szCs w:val="22"/>
        </w:rPr>
        <w:t>Du von der Vergebung Gottes Überzeugter</w:t>
      </w:r>
    </w:p>
    <w:p w14:paraId="4C81E453" w14:textId="77777777" w:rsidR="002A0C28" w:rsidRPr="009B41ED" w:rsidRDefault="002A0C28" w:rsidP="002A0C28">
      <w:pPr>
        <w:rPr>
          <w:rFonts w:ascii="Calibri" w:hAnsi="Calibri" w:cs="Calibri"/>
          <w:sz w:val="22"/>
          <w:szCs w:val="22"/>
        </w:rPr>
      </w:pPr>
      <w:r w:rsidRPr="009B41ED">
        <w:rPr>
          <w:rFonts w:ascii="Calibri" w:hAnsi="Calibri" w:cs="Calibri"/>
          <w:sz w:val="22"/>
          <w:szCs w:val="22"/>
        </w:rPr>
        <w:t>Du um den Frieden stets Bemühter</w:t>
      </w:r>
    </w:p>
    <w:p w14:paraId="2E2132AC" w14:textId="77777777" w:rsidR="002A0C28" w:rsidRPr="009B41ED" w:rsidRDefault="002A0C28" w:rsidP="002A0C28">
      <w:pPr>
        <w:rPr>
          <w:rFonts w:ascii="Calibri" w:hAnsi="Calibri" w:cs="Calibri"/>
          <w:sz w:val="22"/>
          <w:szCs w:val="22"/>
        </w:rPr>
      </w:pPr>
      <w:r w:rsidRPr="009B41ED">
        <w:rPr>
          <w:rFonts w:ascii="Calibri" w:hAnsi="Calibri" w:cs="Calibri"/>
          <w:sz w:val="22"/>
          <w:szCs w:val="22"/>
        </w:rPr>
        <w:t>Du Freund der Armen</w:t>
      </w:r>
    </w:p>
    <w:p w14:paraId="4AA1C740" w14:textId="77777777" w:rsidR="002A0C28" w:rsidRPr="009B41ED" w:rsidRDefault="002A0C28" w:rsidP="002A0C28">
      <w:pPr>
        <w:rPr>
          <w:rFonts w:ascii="Calibri" w:hAnsi="Calibri" w:cs="Calibri"/>
          <w:sz w:val="22"/>
          <w:szCs w:val="22"/>
        </w:rPr>
      </w:pPr>
      <w:r w:rsidRPr="009B41ED">
        <w:rPr>
          <w:rFonts w:ascii="Calibri" w:hAnsi="Calibri" w:cs="Calibri"/>
          <w:sz w:val="22"/>
          <w:szCs w:val="22"/>
        </w:rPr>
        <w:t>Du Bruder der Aussätzigen</w:t>
      </w:r>
    </w:p>
    <w:p w14:paraId="3B65C921" w14:textId="77777777" w:rsidR="002A0C28" w:rsidRPr="009B41ED" w:rsidRDefault="002A0C28" w:rsidP="002A0C28">
      <w:pPr>
        <w:rPr>
          <w:rFonts w:ascii="Calibri" w:hAnsi="Calibri" w:cs="Calibri"/>
          <w:sz w:val="22"/>
          <w:szCs w:val="22"/>
        </w:rPr>
      </w:pPr>
      <w:r w:rsidRPr="009B41ED">
        <w:rPr>
          <w:rFonts w:ascii="Calibri" w:hAnsi="Calibri" w:cs="Calibri"/>
          <w:sz w:val="22"/>
          <w:szCs w:val="22"/>
        </w:rPr>
        <w:t>Du mit den Menschen Leidender</w:t>
      </w:r>
    </w:p>
    <w:p w14:paraId="4AE1B986" w14:textId="77777777" w:rsidR="002A0C28" w:rsidRPr="00DD1D36" w:rsidRDefault="002A0C28" w:rsidP="002A0C28">
      <w:pPr>
        <w:rPr>
          <w:rFonts w:ascii="Calibri" w:hAnsi="Calibri" w:cs="Calibri"/>
          <w:sz w:val="12"/>
          <w:szCs w:val="22"/>
        </w:rPr>
      </w:pPr>
    </w:p>
    <w:p w14:paraId="50972EE8" w14:textId="77777777" w:rsidR="002A0C28" w:rsidRPr="009B41ED" w:rsidRDefault="002A0C28" w:rsidP="002A0C28">
      <w:pPr>
        <w:rPr>
          <w:rFonts w:ascii="Calibri" w:hAnsi="Calibri" w:cs="Calibri"/>
          <w:sz w:val="22"/>
          <w:szCs w:val="22"/>
        </w:rPr>
      </w:pPr>
      <w:r w:rsidRPr="009B41ED">
        <w:rPr>
          <w:rFonts w:ascii="Calibri" w:hAnsi="Calibri" w:cs="Calibri"/>
          <w:sz w:val="22"/>
          <w:szCs w:val="22"/>
        </w:rPr>
        <w:lastRenderedPageBreak/>
        <w:t>Du um des Leidens Jesu willen Weinender</w:t>
      </w:r>
    </w:p>
    <w:p w14:paraId="52EF6354" w14:textId="77777777" w:rsidR="002A0C28" w:rsidRPr="009B41ED" w:rsidRDefault="002A0C28" w:rsidP="002A0C28">
      <w:pPr>
        <w:rPr>
          <w:rFonts w:ascii="Calibri" w:hAnsi="Calibri" w:cs="Calibri"/>
          <w:sz w:val="22"/>
          <w:szCs w:val="22"/>
        </w:rPr>
      </w:pPr>
      <w:r w:rsidRPr="009B41ED">
        <w:rPr>
          <w:rFonts w:ascii="Calibri" w:hAnsi="Calibri" w:cs="Calibri"/>
          <w:sz w:val="22"/>
          <w:szCs w:val="22"/>
        </w:rPr>
        <w:t>Du mit Jesus Leidender</w:t>
      </w:r>
    </w:p>
    <w:p w14:paraId="44C280AE" w14:textId="77777777" w:rsidR="002A0C28" w:rsidRPr="009B41ED" w:rsidRDefault="002A0C28" w:rsidP="002A0C28">
      <w:pPr>
        <w:rPr>
          <w:rFonts w:ascii="Calibri" w:hAnsi="Calibri" w:cs="Calibri"/>
          <w:sz w:val="22"/>
          <w:szCs w:val="22"/>
        </w:rPr>
      </w:pPr>
      <w:r w:rsidRPr="009B41ED">
        <w:rPr>
          <w:rFonts w:ascii="Calibri" w:hAnsi="Calibri" w:cs="Calibri"/>
          <w:sz w:val="22"/>
          <w:szCs w:val="22"/>
        </w:rPr>
        <w:t>Du mit den Wundmalen Jesu Gezeichneter</w:t>
      </w:r>
    </w:p>
    <w:p w14:paraId="74CF7404" w14:textId="77777777" w:rsidR="002A0C28" w:rsidRPr="009B41ED" w:rsidRDefault="002A0C28" w:rsidP="002A0C28">
      <w:pPr>
        <w:rPr>
          <w:rFonts w:ascii="Calibri" w:hAnsi="Calibri" w:cs="Calibri"/>
          <w:sz w:val="22"/>
          <w:szCs w:val="22"/>
        </w:rPr>
      </w:pPr>
      <w:r w:rsidRPr="009B41ED">
        <w:rPr>
          <w:rFonts w:ascii="Calibri" w:hAnsi="Calibri" w:cs="Calibri"/>
          <w:sz w:val="22"/>
          <w:szCs w:val="22"/>
        </w:rPr>
        <w:t xml:space="preserve">Du gekreuzigter Diener des gekreuzigten Herrn </w:t>
      </w:r>
    </w:p>
    <w:p w14:paraId="55A2B15E" w14:textId="77777777" w:rsidR="002A0C28" w:rsidRPr="009B41ED" w:rsidRDefault="002A0C28" w:rsidP="002A0C28">
      <w:pPr>
        <w:rPr>
          <w:rFonts w:ascii="Calibri" w:hAnsi="Calibri" w:cs="Calibri"/>
          <w:sz w:val="22"/>
          <w:szCs w:val="22"/>
        </w:rPr>
      </w:pPr>
      <w:r w:rsidRPr="009B41ED">
        <w:rPr>
          <w:rFonts w:ascii="Calibri" w:hAnsi="Calibri" w:cs="Calibri"/>
          <w:sz w:val="22"/>
          <w:szCs w:val="22"/>
        </w:rPr>
        <w:t>Du mit Jesus Verherrlichter</w:t>
      </w:r>
    </w:p>
    <w:p w14:paraId="5D7B3CFC" w14:textId="77777777" w:rsidR="002A0C28" w:rsidRPr="00DD1D36" w:rsidRDefault="002A0C28" w:rsidP="002A0C28">
      <w:pPr>
        <w:rPr>
          <w:rFonts w:ascii="Calibri" w:hAnsi="Calibri" w:cs="Calibri"/>
          <w:sz w:val="12"/>
          <w:szCs w:val="22"/>
        </w:rPr>
      </w:pPr>
    </w:p>
    <w:p w14:paraId="5BDF8795" w14:textId="77777777" w:rsidR="002A0C28" w:rsidRPr="009B41ED" w:rsidRDefault="002A0C28" w:rsidP="002A0C28">
      <w:pPr>
        <w:rPr>
          <w:rFonts w:ascii="Calibri" w:hAnsi="Calibri" w:cs="Calibri"/>
          <w:sz w:val="22"/>
          <w:szCs w:val="22"/>
        </w:rPr>
      </w:pPr>
      <w:r w:rsidRPr="009B41ED">
        <w:rPr>
          <w:rFonts w:ascii="Calibri" w:hAnsi="Calibri" w:cs="Calibri"/>
          <w:sz w:val="22"/>
          <w:szCs w:val="22"/>
        </w:rPr>
        <w:t>Du mit Gott Begnadeter</w:t>
      </w:r>
    </w:p>
    <w:p w14:paraId="29613885" w14:textId="77777777" w:rsidR="002A0C28" w:rsidRPr="009B41ED" w:rsidRDefault="002A0C28" w:rsidP="002A0C28">
      <w:pPr>
        <w:rPr>
          <w:rFonts w:ascii="Calibri" w:hAnsi="Calibri" w:cs="Calibri"/>
          <w:sz w:val="22"/>
          <w:szCs w:val="22"/>
        </w:rPr>
      </w:pPr>
      <w:r w:rsidRPr="009B41ED">
        <w:rPr>
          <w:rFonts w:ascii="Calibri" w:hAnsi="Calibri" w:cs="Calibri"/>
          <w:sz w:val="22"/>
          <w:szCs w:val="22"/>
        </w:rPr>
        <w:t>Du Fürsprecher der Menschen</w:t>
      </w:r>
    </w:p>
    <w:p w14:paraId="11C2148B" w14:textId="77777777" w:rsidR="002A0C28" w:rsidRPr="009B41ED" w:rsidRDefault="002A0C28" w:rsidP="002A0C28">
      <w:pPr>
        <w:rPr>
          <w:rFonts w:ascii="Calibri" w:hAnsi="Calibri" w:cs="Calibri"/>
          <w:sz w:val="22"/>
          <w:szCs w:val="22"/>
        </w:rPr>
      </w:pPr>
      <w:r w:rsidRPr="009B41ED">
        <w:rPr>
          <w:rFonts w:ascii="Calibri" w:hAnsi="Calibri" w:cs="Calibri"/>
          <w:sz w:val="22"/>
          <w:szCs w:val="22"/>
        </w:rPr>
        <w:t>Du Führer der Menschen</w:t>
      </w:r>
    </w:p>
    <w:p w14:paraId="5D9AE43F" w14:textId="77777777" w:rsidR="002A0C28" w:rsidRPr="009B41ED" w:rsidRDefault="002A0C28" w:rsidP="002A0C28">
      <w:pPr>
        <w:rPr>
          <w:rFonts w:ascii="Calibri" w:hAnsi="Calibri" w:cs="Calibri"/>
          <w:sz w:val="22"/>
          <w:szCs w:val="22"/>
        </w:rPr>
      </w:pPr>
      <w:r w:rsidRPr="009B41ED">
        <w:rPr>
          <w:rFonts w:ascii="Calibri" w:hAnsi="Calibri" w:cs="Calibri"/>
          <w:sz w:val="22"/>
          <w:szCs w:val="22"/>
        </w:rPr>
        <w:t>Du Freund der Menschen</w:t>
      </w:r>
    </w:p>
    <w:p w14:paraId="1A33373B" w14:textId="77777777" w:rsidR="002A0C28" w:rsidRPr="009B41ED" w:rsidRDefault="002A0C28" w:rsidP="002A0C28">
      <w:pPr>
        <w:rPr>
          <w:rFonts w:ascii="Calibri" w:hAnsi="Calibri" w:cs="Calibri"/>
          <w:sz w:val="22"/>
          <w:szCs w:val="22"/>
        </w:rPr>
      </w:pPr>
    </w:p>
    <w:p w14:paraId="39DA8CF4" w14:textId="77777777" w:rsidR="002A0C28" w:rsidRPr="009B41ED" w:rsidRDefault="002A0C28" w:rsidP="002A0C28">
      <w:pPr>
        <w:rPr>
          <w:rFonts w:ascii="Calibri" w:hAnsi="Calibri" w:cs="Calibri"/>
          <w:sz w:val="22"/>
          <w:szCs w:val="22"/>
        </w:rPr>
      </w:pPr>
      <w:r w:rsidRPr="009B41ED">
        <w:rPr>
          <w:rFonts w:ascii="Calibri" w:hAnsi="Calibri" w:cs="Calibri"/>
          <w:sz w:val="22"/>
          <w:szCs w:val="22"/>
        </w:rPr>
        <w:t>Heilige Klara</w:t>
      </w:r>
    </w:p>
    <w:p w14:paraId="105E412A" w14:textId="77777777" w:rsidR="002A0C28" w:rsidRPr="009B41ED" w:rsidRDefault="002A0C28" w:rsidP="002A0C28">
      <w:pPr>
        <w:rPr>
          <w:rFonts w:ascii="Calibri" w:hAnsi="Calibri" w:cs="Calibri"/>
          <w:sz w:val="22"/>
          <w:szCs w:val="22"/>
        </w:rPr>
      </w:pPr>
      <w:r w:rsidRPr="009B41ED">
        <w:rPr>
          <w:rFonts w:ascii="Calibri" w:hAnsi="Calibri" w:cs="Calibri"/>
          <w:sz w:val="22"/>
          <w:szCs w:val="22"/>
        </w:rPr>
        <w:t xml:space="preserve">Ihr ersten heiligen Gefährten des heiligen Franziskus </w:t>
      </w:r>
      <w:r w:rsidRPr="009B41ED">
        <w:rPr>
          <w:rFonts w:ascii="Calibri" w:hAnsi="Calibri" w:cs="Calibri"/>
          <w:i/>
          <w:sz w:val="22"/>
          <w:szCs w:val="22"/>
        </w:rPr>
        <w:t>bittet für uns</w:t>
      </w:r>
    </w:p>
    <w:p w14:paraId="0AF6978B" w14:textId="77777777" w:rsidR="002A0C28" w:rsidRPr="00DD1D36" w:rsidRDefault="002A0C28" w:rsidP="002A0C28">
      <w:pPr>
        <w:rPr>
          <w:rFonts w:ascii="Calibri" w:hAnsi="Calibri" w:cs="Calibri"/>
          <w:sz w:val="20"/>
        </w:rPr>
      </w:pPr>
    </w:p>
    <w:p w14:paraId="31205436" w14:textId="77777777" w:rsidR="002A0C28" w:rsidRPr="009B41ED" w:rsidRDefault="00784A77" w:rsidP="002A0C28">
      <w:pPr>
        <w:rPr>
          <w:rFonts w:ascii="Calibri" w:hAnsi="Calibri" w:cs="Calibri"/>
          <w:b/>
        </w:rPr>
      </w:pPr>
      <w:r w:rsidRPr="009B41ED">
        <w:rPr>
          <w:rFonts w:ascii="Calibri" w:hAnsi="Calibri" w:cs="Calibri"/>
          <w:b/>
        </w:rPr>
        <w:t xml:space="preserve">6. </w:t>
      </w:r>
      <w:r w:rsidR="002A0C28" w:rsidRPr="009B41ED">
        <w:rPr>
          <w:rFonts w:ascii="Calibri" w:hAnsi="Calibri" w:cs="Calibri"/>
          <w:b/>
        </w:rPr>
        <w:t>BITTEN</w:t>
      </w:r>
    </w:p>
    <w:p w14:paraId="404B759B" w14:textId="77777777" w:rsidR="00910C95" w:rsidRPr="00DD1D36" w:rsidRDefault="00910C95" w:rsidP="002A0C28">
      <w:pPr>
        <w:rPr>
          <w:rFonts w:ascii="Calibri" w:hAnsi="Calibri" w:cs="Calibri"/>
          <w:sz w:val="12"/>
          <w:szCs w:val="22"/>
        </w:rPr>
      </w:pPr>
    </w:p>
    <w:p w14:paraId="29EB9AEB" w14:textId="77777777" w:rsidR="002A0C28" w:rsidRPr="009B41ED" w:rsidRDefault="002A0C28" w:rsidP="002A0C28">
      <w:pPr>
        <w:rPr>
          <w:rFonts w:ascii="Calibri" w:hAnsi="Calibri" w:cs="Calibri"/>
          <w:sz w:val="22"/>
          <w:szCs w:val="22"/>
        </w:rPr>
      </w:pPr>
      <w:r w:rsidRPr="009B41ED">
        <w:rPr>
          <w:rFonts w:ascii="Calibri" w:hAnsi="Calibri" w:cs="Calibri"/>
          <w:sz w:val="22"/>
          <w:szCs w:val="22"/>
        </w:rPr>
        <w:t>Dass wir dich, den höchsten Gott, allzeit loben und preisen</w:t>
      </w:r>
    </w:p>
    <w:p w14:paraId="4EA2FA85" w14:textId="77777777" w:rsidR="002A0C28" w:rsidRPr="009B41ED" w:rsidRDefault="002A0C28" w:rsidP="002A0C28">
      <w:pPr>
        <w:rPr>
          <w:rFonts w:ascii="Calibri" w:hAnsi="Calibri" w:cs="Calibri"/>
          <w:i/>
          <w:sz w:val="22"/>
          <w:szCs w:val="22"/>
        </w:rPr>
      </w:pPr>
      <w:r w:rsidRPr="009B41ED">
        <w:rPr>
          <w:rFonts w:ascii="Calibri" w:hAnsi="Calibri" w:cs="Calibri"/>
          <w:i/>
          <w:sz w:val="22"/>
          <w:szCs w:val="22"/>
        </w:rPr>
        <w:t>wir bitten dich, erhöre uns</w:t>
      </w:r>
    </w:p>
    <w:p w14:paraId="5D718F4A" w14:textId="77777777" w:rsidR="002A0C28" w:rsidRPr="009B41ED" w:rsidRDefault="002A0C28" w:rsidP="002A0C28">
      <w:pPr>
        <w:rPr>
          <w:rFonts w:ascii="Calibri" w:hAnsi="Calibri" w:cs="Calibri"/>
          <w:sz w:val="22"/>
          <w:szCs w:val="22"/>
        </w:rPr>
      </w:pPr>
      <w:r w:rsidRPr="009B41ED">
        <w:rPr>
          <w:rFonts w:ascii="Calibri" w:hAnsi="Calibri" w:cs="Calibri"/>
          <w:sz w:val="22"/>
          <w:szCs w:val="22"/>
        </w:rPr>
        <w:t>Dass wir deinen heiligsten Willen suchen und erfüllen</w:t>
      </w:r>
    </w:p>
    <w:p w14:paraId="6892F4F4" w14:textId="77777777" w:rsidR="002A0C28" w:rsidRPr="009B41ED" w:rsidRDefault="002A0C28" w:rsidP="002A0C28">
      <w:pPr>
        <w:rPr>
          <w:rFonts w:ascii="Calibri" w:hAnsi="Calibri" w:cs="Calibri"/>
          <w:sz w:val="22"/>
          <w:szCs w:val="22"/>
        </w:rPr>
      </w:pPr>
      <w:r w:rsidRPr="009B41ED">
        <w:rPr>
          <w:rFonts w:ascii="Calibri" w:hAnsi="Calibri" w:cs="Calibri"/>
          <w:sz w:val="22"/>
          <w:szCs w:val="22"/>
        </w:rPr>
        <w:t>Dass wir Jesus Christus nachfolgen</w:t>
      </w:r>
    </w:p>
    <w:p w14:paraId="68CC2422" w14:textId="77777777" w:rsidR="002A0C28" w:rsidRPr="009B41ED" w:rsidRDefault="002A0C28" w:rsidP="002A0C28">
      <w:pPr>
        <w:rPr>
          <w:rFonts w:ascii="Calibri" w:hAnsi="Calibri" w:cs="Calibri"/>
          <w:sz w:val="22"/>
          <w:szCs w:val="22"/>
        </w:rPr>
      </w:pPr>
      <w:r w:rsidRPr="009B41ED">
        <w:rPr>
          <w:rFonts w:ascii="Calibri" w:hAnsi="Calibri" w:cs="Calibri"/>
          <w:sz w:val="22"/>
          <w:szCs w:val="22"/>
        </w:rPr>
        <w:t>Dass wir Gott und die Menschen lieben</w:t>
      </w:r>
    </w:p>
    <w:p w14:paraId="7A9310FA" w14:textId="77777777" w:rsidR="002A0C28" w:rsidRPr="00DD1D36" w:rsidRDefault="002A0C28" w:rsidP="002A0C28">
      <w:pPr>
        <w:rPr>
          <w:rFonts w:ascii="Calibri" w:hAnsi="Calibri" w:cs="Calibri"/>
          <w:sz w:val="12"/>
          <w:szCs w:val="22"/>
        </w:rPr>
      </w:pPr>
    </w:p>
    <w:p w14:paraId="76FF44D9" w14:textId="77777777" w:rsidR="002A0C28" w:rsidRPr="009B41ED" w:rsidRDefault="002A0C28" w:rsidP="002A0C28">
      <w:pPr>
        <w:rPr>
          <w:rFonts w:ascii="Calibri" w:hAnsi="Calibri" w:cs="Calibri"/>
          <w:sz w:val="22"/>
          <w:szCs w:val="22"/>
        </w:rPr>
      </w:pPr>
      <w:r w:rsidRPr="009B41ED">
        <w:rPr>
          <w:rFonts w:ascii="Calibri" w:hAnsi="Calibri" w:cs="Calibri"/>
          <w:sz w:val="22"/>
          <w:szCs w:val="22"/>
        </w:rPr>
        <w:t>Dass wir Werkzeuge deines Friedens seien</w:t>
      </w:r>
    </w:p>
    <w:p w14:paraId="3A0126C1" w14:textId="77777777" w:rsidR="002A0C28" w:rsidRPr="009B41ED" w:rsidRDefault="002A0C28" w:rsidP="002A0C28">
      <w:pPr>
        <w:rPr>
          <w:rFonts w:ascii="Calibri" w:hAnsi="Calibri" w:cs="Calibri"/>
          <w:sz w:val="22"/>
          <w:szCs w:val="22"/>
        </w:rPr>
      </w:pPr>
      <w:r w:rsidRPr="009B41ED">
        <w:rPr>
          <w:rFonts w:ascii="Calibri" w:hAnsi="Calibri" w:cs="Calibri"/>
          <w:sz w:val="22"/>
          <w:szCs w:val="22"/>
        </w:rPr>
        <w:t>Dass wir Liebe bringen, wo Hass ist</w:t>
      </w:r>
    </w:p>
    <w:p w14:paraId="59387F92" w14:textId="77777777" w:rsidR="002A0C28" w:rsidRPr="009B41ED" w:rsidRDefault="002A0C28" w:rsidP="002A0C28">
      <w:pPr>
        <w:rPr>
          <w:rFonts w:ascii="Calibri" w:hAnsi="Calibri" w:cs="Calibri"/>
          <w:sz w:val="22"/>
          <w:szCs w:val="22"/>
        </w:rPr>
      </w:pPr>
      <w:r w:rsidRPr="009B41ED">
        <w:rPr>
          <w:rFonts w:ascii="Calibri" w:hAnsi="Calibri" w:cs="Calibri"/>
          <w:sz w:val="22"/>
          <w:szCs w:val="22"/>
        </w:rPr>
        <w:t>Dass wir Vergebung bringen, wo man sich beleidigt</w:t>
      </w:r>
    </w:p>
    <w:p w14:paraId="6782EC7D" w14:textId="77777777" w:rsidR="002A0C28" w:rsidRPr="009B41ED" w:rsidRDefault="002A0C28" w:rsidP="002A0C28">
      <w:pPr>
        <w:rPr>
          <w:rFonts w:ascii="Calibri" w:hAnsi="Calibri" w:cs="Calibri"/>
          <w:sz w:val="22"/>
          <w:szCs w:val="22"/>
        </w:rPr>
      </w:pPr>
      <w:r w:rsidRPr="009B41ED">
        <w:rPr>
          <w:rFonts w:ascii="Calibri" w:hAnsi="Calibri" w:cs="Calibri"/>
          <w:sz w:val="22"/>
          <w:szCs w:val="22"/>
        </w:rPr>
        <w:t>Dass wir Einheit bringen, wo Zwietracht herrscht</w:t>
      </w:r>
    </w:p>
    <w:p w14:paraId="24B75932" w14:textId="77777777" w:rsidR="002A0C28" w:rsidRPr="009B41ED" w:rsidRDefault="002A0C28" w:rsidP="002A0C28">
      <w:pPr>
        <w:rPr>
          <w:rFonts w:ascii="Calibri" w:hAnsi="Calibri" w:cs="Calibri"/>
          <w:sz w:val="22"/>
          <w:szCs w:val="22"/>
        </w:rPr>
      </w:pPr>
      <w:r w:rsidRPr="009B41ED">
        <w:rPr>
          <w:rFonts w:ascii="Calibri" w:hAnsi="Calibri" w:cs="Calibri"/>
          <w:sz w:val="22"/>
          <w:szCs w:val="22"/>
        </w:rPr>
        <w:lastRenderedPageBreak/>
        <w:t>Dass wir den Glauben bringen, wo es Zweifel gibt</w:t>
      </w:r>
    </w:p>
    <w:p w14:paraId="28E58837" w14:textId="77777777" w:rsidR="002A0C28" w:rsidRPr="009B41ED" w:rsidRDefault="002A0C28" w:rsidP="002A0C28">
      <w:pPr>
        <w:rPr>
          <w:rFonts w:ascii="Calibri" w:hAnsi="Calibri" w:cs="Calibri"/>
          <w:sz w:val="22"/>
          <w:szCs w:val="22"/>
        </w:rPr>
      </w:pPr>
      <w:r w:rsidRPr="009B41ED">
        <w:rPr>
          <w:rFonts w:ascii="Calibri" w:hAnsi="Calibri" w:cs="Calibri"/>
          <w:sz w:val="22"/>
          <w:szCs w:val="22"/>
        </w:rPr>
        <w:t>Dass wir die Hoffnung bringen, wo Verzweiflung droht</w:t>
      </w:r>
    </w:p>
    <w:p w14:paraId="08A7708A" w14:textId="77777777" w:rsidR="002A0C28" w:rsidRPr="009B41ED" w:rsidRDefault="002A0C28" w:rsidP="002A0C28">
      <w:pPr>
        <w:rPr>
          <w:rFonts w:ascii="Calibri" w:hAnsi="Calibri" w:cs="Calibri"/>
          <w:sz w:val="22"/>
          <w:szCs w:val="22"/>
        </w:rPr>
      </w:pPr>
      <w:r w:rsidRPr="009B41ED">
        <w:rPr>
          <w:rFonts w:ascii="Calibri" w:hAnsi="Calibri" w:cs="Calibri"/>
          <w:sz w:val="22"/>
          <w:szCs w:val="22"/>
        </w:rPr>
        <w:t>Dass wir die Freude bringen, wo Finsternis herrscht</w:t>
      </w:r>
    </w:p>
    <w:p w14:paraId="1A950759" w14:textId="77777777" w:rsidR="002A0C28" w:rsidRPr="00DD1D36" w:rsidRDefault="002A0C28" w:rsidP="002A0C28">
      <w:pPr>
        <w:rPr>
          <w:rFonts w:ascii="Calibri" w:hAnsi="Calibri" w:cs="Calibri"/>
          <w:sz w:val="12"/>
          <w:szCs w:val="22"/>
        </w:rPr>
      </w:pPr>
    </w:p>
    <w:p w14:paraId="6247910F" w14:textId="77777777" w:rsidR="002A0C28" w:rsidRPr="009B41ED" w:rsidRDefault="002A0C28" w:rsidP="002A0C28">
      <w:pPr>
        <w:rPr>
          <w:rFonts w:ascii="Calibri" w:hAnsi="Calibri" w:cs="Calibri"/>
          <w:sz w:val="22"/>
          <w:szCs w:val="22"/>
        </w:rPr>
      </w:pPr>
      <w:r w:rsidRPr="009B41ED">
        <w:rPr>
          <w:rFonts w:ascii="Calibri" w:hAnsi="Calibri" w:cs="Calibri"/>
          <w:sz w:val="22"/>
          <w:szCs w:val="22"/>
        </w:rPr>
        <w:t>Dass uns durch die Begegnung mit dem heiligen Franzis</w:t>
      </w:r>
      <w:r w:rsidRPr="009B41ED">
        <w:rPr>
          <w:rFonts w:ascii="Calibri" w:hAnsi="Calibri" w:cs="Calibri"/>
          <w:sz w:val="22"/>
          <w:szCs w:val="22"/>
        </w:rPr>
        <w:softHyphen/>
        <w:t>kus Klarheit und Kraft zu unserem christlichen Lebensweg geschenkt wird</w:t>
      </w:r>
    </w:p>
    <w:p w14:paraId="6E94E156" w14:textId="77777777" w:rsidR="002A0C28" w:rsidRPr="00DD1D36" w:rsidRDefault="002A0C28" w:rsidP="002A0C28">
      <w:pPr>
        <w:rPr>
          <w:rFonts w:ascii="Calibri" w:hAnsi="Calibri" w:cs="Calibri"/>
          <w:sz w:val="20"/>
        </w:rPr>
      </w:pPr>
    </w:p>
    <w:p w14:paraId="609587DE" w14:textId="77777777" w:rsidR="002A0C28" w:rsidRPr="009B41ED" w:rsidRDefault="00784A77" w:rsidP="002A0C28">
      <w:pPr>
        <w:rPr>
          <w:rFonts w:ascii="Calibri" w:hAnsi="Calibri" w:cs="Calibri"/>
          <w:b/>
        </w:rPr>
      </w:pPr>
      <w:r w:rsidRPr="009B41ED">
        <w:rPr>
          <w:rFonts w:ascii="Calibri" w:hAnsi="Calibri" w:cs="Calibri"/>
          <w:b/>
        </w:rPr>
        <w:t xml:space="preserve">7. </w:t>
      </w:r>
      <w:r w:rsidR="002A0C28" w:rsidRPr="009B41ED">
        <w:rPr>
          <w:rFonts w:ascii="Calibri" w:hAnsi="Calibri" w:cs="Calibri"/>
          <w:b/>
        </w:rPr>
        <w:t>SEGEN</w:t>
      </w:r>
    </w:p>
    <w:p w14:paraId="638A3194" w14:textId="77777777" w:rsidR="00910C95" w:rsidRPr="00DD1D36" w:rsidRDefault="00910C95" w:rsidP="002A0C28">
      <w:pPr>
        <w:rPr>
          <w:rFonts w:ascii="Calibri" w:hAnsi="Calibri" w:cs="Calibri"/>
          <w:sz w:val="12"/>
          <w:szCs w:val="22"/>
        </w:rPr>
      </w:pPr>
    </w:p>
    <w:p w14:paraId="479CE41D" w14:textId="77777777" w:rsidR="002A0C28" w:rsidRPr="009B41ED" w:rsidRDefault="002A0C28" w:rsidP="002A0C28">
      <w:pPr>
        <w:rPr>
          <w:rFonts w:ascii="Calibri" w:hAnsi="Calibri" w:cs="Calibri"/>
          <w:sz w:val="22"/>
          <w:szCs w:val="22"/>
        </w:rPr>
      </w:pPr>
      <w:r w:rsidRPr="009B41ED">
        <w:rPr>
          <w:rFonts w:ascii="Calibri" w:hAnsi="Calibri" w:cs="Calibri"/>
          <w:sz w:val="22"/>
          <w:szCs w:val="22"/>
        </w:rPr>
        <w:t>Der Herr segne und behüte uns!</w:t>
      </w:r>
    </w:p>
    <w:p w14:paraId="68E81535" w14:textId="77777777" w:rsidR="002A0C28" w:rsidRPr="009B41ED" w:rsidRDefault="002A0C28" w:rsidP="002A0C28">
      <w:pPr>
        <w:rPr>
          <w:rFonts w:ascii="Calibri" w:hAnsi="Calibri" w:cs="Calibri"/>
          <w:sz w:val="22"/>
          <w:szCs w:val="22"/>
        </w:rPr>
      </w:pPr>
      <w:r w:rsidRPr="009B41ED">
        <w:rPr>
          <w:rFonts w:ascii="Calibri" w:hAnsi="Calibri" w:cs="Calibri"/>
          <w:sz w:val="22"/>
          <w:szCs w:val="22"/>
        </w:rPr>
        <w:t>Amen</w:t>
      </w:r>
    </w:p>
    <w:p w14:paraId="2A8288F1" w14:textId="77777777" w:rsidR="002A0C28" w:rsidRPr="009B41ED" w:rsidRDefault="002A0C28" w:rsidP="002A0C28">
      <w:pPr>
        <w:rPr>
          <w:rFonts w:ascii="Calibri" w:hAnsi="Calibri" w:cs="Calibri"/>
          <w:sz w:val="22"/>
          <w:szCs w:val="22"/>
        </w:rPr>
      </w:pPr>
      <w:r w:rsidRPr="009B41ED">
        <w:rPr>
          <w:rFonts w:ascii="Calibri" w:hAnsi="Calibri" w:cs="Calibri"/>
          <w:sz w:val="22"/>
          <w:szCs w:val="22"/>
        </w:rPr>
        <w:t>Der Herr erbarme sich unser!</w:t>
      </w:r>
    </w:p>
    <w:p w14:paraId="6CCC5499" w14:textId="77777777" w:rsidR="002A0C28" w:rsidRPr="009B41ED" w:rsidRDefault="002A0C28" w:rsidP="002A0C28">
      <w:pPr>
        <w:rPr>
          <w:rFonts w:ascii="Calibri" w:hAnsi="Calibri" w:cs="Calibri"/>
          <w:sz w:val="22"/>
          <w:szCs w:val="22"/>
        </w:rPr>
      </w:pPr>
      <w:r w:rsidRPr="009B41ED">
        <w:rPr>
          <w:rFonts w:ascii="Calibri" w:hAnsi="Calibri" w:cs="Calibri"/>
          <w:sz w:val="22"/>
          <w:szCs w:val="22"/>
        </w:rPr>
        <w:t>Amen</w:t>
      </w:r>
    </w:p>
    <w:p w14:paraId="75D6639F" w14:textId="77777777" w:rsidR="002A0C28" w:rsidRPr="009B41ED" w:rsidRDefault="002A0C28" w:rsidP="002A0C28">
      <w:pPr>
        <w:rPr>
          <w:rFonts w:ascii="Calibri" w:hAnsi="Calibri" w:cs="Calibri"/>
          <w:sz w:val="22"/>
          <w:szCs w:val="22"/>
        </w:rPr>
      </w:pPr>
      <w:r w:rsidRPr="009B41ED">
        <w:rPr>
          <w:rFonts w:ascii="Calibri" w:hAnsi="Calibri" w:cs="Calibri"/>
          <w:sz w:val="22"/>
          <w:szCs w:val="22"/>
        </w:rPr>
        <w:t>Der Herr schenke uns Frieden!</w:t>
      </w:r>
    </w:p>
    <w:p w14:paraId="3CB8B649" w14:textId="77777777" w:rsidR="002A0C28" w:rsidRPr="009B41ED" w:rsidRDefault="002A0C28" w:rsidP="002A0C28">
      <w:pPr>
        <w:rPr>
          <w:rFonts w:ascii="Calibri" w:hAnsi="Calibri" w:cs="Calibri"/>
          <w:sz w:val="22"/>
          <w:szCs w:val="22"/>
        </w:rPr>
      </w:pPr>
      <w:r w:rsidRPr="009B41ED">
        <w:rPr>
          <w:rFonts w:ascii="Calibri" w:hAnsi="Calibri" w:cs="Calibri"/>
          <w:sz w:val="22"/>
          <w:szCs w:val="22"/>
        </w:rPr>
        <w:t>Amen</w:t>
      </w:r>
    </w:p>
    <w:p w14:paraId="1535DB2D" w14:textId="77777777" w:rsidR="00230BE5" w:rsidRPr="00DD1D36" w:rsidRDefault="00230BE5" w:rsidP="002A0C28">
      <w:pPr>
        <w:rPr>
          <w:rFonts w:ascii="Calibri" w:hAnsi="Calibri" w:cs="Calibri"/>
          <w:sz w:val="18"/>
          <w:szCs w:val="22"/>
        </w:rPr>
      </w:pPr>
    </w:p>
    <w:p w14:paraId="4E25F9DB" w14:textId="77777777" w:rsidR="00230BE5" w:rsidRPr="009B41ED" w:rsidRDefault="00230BE5" w:rsidP="00230BE5">
      <w:pPr>
        <w:rPr>
          <w:rFonts w:ascii="Calibri" w:hAnsi="Calibri" w:cs="Calibri"/>
          <w:sz w:val="22"/>
          <w:szCs w:val="22"/>
        </w:rPr>
      </w:pPr>
      <w:r w:rsidRPr="009B41ED">
        <w:rPr>
          <w:rFonts w:ascii="Calibri" w:hAnsi="Calibri" w:cs="Calibri"/>
          <w:b/>
        </w:rPr>
        <w:lastRenderedPageBreak/>
        <w:t xml:space="preserve">8. </w:t>
      </w:r>
      <w:r w:rsidRPr="00DD1D36">
        <w:rPr>
          <w:rFonts w:ascii="Calibri" w:hAnsi="Calibri" w:cs="Calibri"/>
          <w:b/>
          <w:sz w:val="22"/>
        </w:rPr>
        <w:t>GEBET</w:t>
      </w:r>
      <w:r w:rsidRPr="009B41ED">
        <w:rPr>
          <w:rFonts w:ascii="Calibri" w:hAnsi="Calibri" w:cs="Calibri"/>
          <w:sz w:val="22"/>
          <w:szCs w:val="22"/>
        </w:rPr>
        <w:t xml:space="preserve"> </w:t>
      </w:r>
    </w:p>
    <w:p w14:paraId="21EF1C5B" w14:textId="77777777" w:rsidR="00910C95" w:rsidRPr="00DD1D36" w:rsidRDefault="00910C95" w:rsidP="00230BE5">
      <w:pPr>
        <w:rPr>
          <w:rFonts w:ascii="Calibri" w:hAnsi="Calibri" w:cs="Calibri"/>
          <w:sz w:val="12"/>
          <w:szCs w:val="22"/>
        </w:rPr>
      </w:pPr>
    </w:p>
    <w:p w14:paraId="6D1F81B5" w14:textId="77777777" w:rsidR="00230BE5" w:rsidRPr="009B41ED" w:rsidRDefault="00230BE5" w:rsidP="00230BE5">
      <w:pPr>
        <w:rPr>
          <w:rFonts w:ascii="Calibri" w:hAnsi="Calibri" w:cs="Calibri"/>
          <w:sz w:val="22"/>
          <w:szCs w:val="22"/>
        </w:rPr>
      </w:pPr>
      <w:r w:rsidRPr="009B41ED">
        <w:rPr>
          <w:rFonts w:ascii="Calibri" w:hAnsi="Calibri" w:cs="Calibri"/>
          <w:sz w:val="22"/>
          <w:szCs w:val="22"/>
        </w:rPr>
        <w:t>Bitte für uns, heiliger Franziskus, dass wir würdig werden der Verheißungen Christi.</w:t>
      </w:r>
    </w:p>
    <w:p w14:paraId="6CBFF4DD" w14:textId="77777777" w:rsidR="00230BE5" w:rsidRPr="00DD1D36" w:rsidRDefault="00230BE5" w:rsidP="00230BE5">
      <w:pPr>
        <w:rPr>
          <w:rFonts w:ascii="Calibri" w:hAnsi="Calibri" w:cs="Calibri"/>
          <w:sz w:val="12"/>
          <w:szCs w:val="22"/>
        </w:rPr>
      </w:pPr>
    </w:p>
    <w:p w14:paraId="1B21A2B8" w14:textId="77777777" w:rsidR="00230BE5" w:rsidRPr="009B41ED" w:rsidRDefault="00230BE5" w:rsidP="00230BE5">
      <w:pPr>
        <w:rPr>
          <w:rFonts w:ascii="Calibri" w:hAnsi="Calibri" w:cs="Calibri"/>
          <w:sz w:val="22"/>
          <w:szCs w:val="22"/>
        </w:rPr>
      </w:pPr>
      <w:r w:rsidRPr="009B41ED">
        <w:rPr>
          <w:rFonts w:ascii="Calibri" w:hAnsi="Calibri" w:cs="Calibri"/>
          <w:sz w:val="22"/>
          <w:szCs w:val="22"/>
        </w:rPr>
        <w:t>Lasst uns beten!</w:t>
      </w:r>
    </w:p>
    <w:p w14:paraId="746C3DFD" w14:textId="77777777" w:rsidR="00230BE5" w:rsidRPr="00DD1D36" w:rsidRDefault="00230BE5" w:rsidP="00230BE5">
      <w:pPr>
        <w:rPr>
          <w:rFonts w:ascii="Calibri" w:hAnsi="Calibri" w:cs="Calibri"/>
          <w:sz w:val="12"/>
          <w:szCs w:val="22"/>
        </w:rPr>
      </w:pPr>
    </w:p>
    <w:p w14:paraId="7793083F" w14:textId="77777777" w:rsidR="00230BE5" w:rsidRPr="009B41ED" w:rsidRDefault="00230BE5" w:rsidP="00230BE5">
      <w:pPr>
        <w:rPr>
          <w:rFonts w:ascii="Calibri" w:hAnsi="Calibri" w:cs="Calibri"/>
          <w:sz w:val="22"/>
          <w:szCs w:val="22"/>
        </w:rPr>
      </w:pPr>
      <w:r w:rsidRPr="009B41ED">
        <w:rPr>
          <w:rFonts w:ascii="Calibri" w:hAnsi="Calibri" w:cs="Calibri"/>
          <w:sz w:val="22"/>
          <w:szCs w:val="22"/>
        </w:rPr>
        <w:t>Gott, du Vater der Armen,</w:t>
      </w:r>
    </w:p>
    <w:p w14:paraId="5EB0441C" w14:textId="77777777" w:rsidR="00230BE5" w:rsidRPr="009B41ED" w:rsidRDefault="00230BE5" w:rsidP="00230BE5">
      <w:pPr>
        <w:rPr>
          <w:rFonts w:ascii="Calibri" w:hAnsi="Calibri" w:cs="Calibri"/>
          <w:sz w:val="22"/>
          <w:szCs w:val="22"/>
        </w:rPr>
      </w:pPr>
      <w:r w:rsidRPr="009B41ED">
        <w:rPr>
          <w:rFonts w:ascii="Calibri" w:hAnsi="Calibri" w:cs="Calibri"/>
          <w:sz w:val="22"/>
          <w:szCs w:val="22"/>
        </w:rPr>
        <w:t>du hast den heiligen Franz von Assisi auserwählt, in vollkommener Armut und Demut</w:t>
      </w:r>
    </w:p>
    <w:p w14:paraId="2B31BD51" w14:textId="77777777" w:rsidR="00230BE5" w:rsidRPr="009B41ED" w:rsidRDefault="00230BE5" w:rsidP="0008231B">
      <w:pPr>
        <w:spacing w:after="120"/>
        <w:rPr>
          <w:rFonts w:ascii="Calibri" w:hAnsi="Calibri" w:cs="Calibri"/>
          <w:sz w:val="22"/>
          <w:szCs w:val="22"/>
        </w:rPr>
      </w:pPr>
      <w:r w:rsidRPr="009B41ED">
        <w:rPr>
          <w:rFonts w:ascii="Calibri" w:hAnsi="Calibri" w:cs="Calibri"/>
          <w:sz w:val="22"/>
          <w:szCs w:val="22"/>
        </w:rPr>
        <w:t>Christus ähnlich zu werden. Mache uns bereit, auf den Spuren des heiligen Franz deinem Sohn nachzufolgen, damit wir in Freude und Liebe mit dir verbunden   bleiben. Durch Christus, unsern Herrn. Amen.</w:t>
      </w:r>
    </w:p>
    <w:p w14:paraId="2E38896B" w14:textId="77777777" w:rsidR="00230BE5" w:rsidRPr="00DD1D36" w:rsidRDefault="00230BE5" w:rsidP="00230BE5">
      <w:pPr>
        <w:rPr>
          <w:rFonts w:ascii="Calibri" w:hAnsi="Calibri" w:cs="Calibri"/>
          <w:i/>
          <w:sz w:val="20"/>
          <w:szCs w:val="22"/>
        </w:rPr>
      </w:pPr>
      <w:r w:rsidRPr="00DD1D36">
        <w:rPr>
          <w:rFonts w:ascii="Calibri" w:hAnsi="Calibri" w:cs="Calibri"/>
          <w:i/>
          <w:sz w:val="20"/>
          <w:szCs w:val="22"/>
        </w:rPr>
        <w:t>Oswald Kuenzer, Assisi, August 1988</w:t>
      </w:r>
    </w:p>
    <w:p w14:paraId="49FCA22A" w14:textId="77777777" w:rsidR="00910C95" w:rsidRPr="009B41ED" w:rsidRDefault="00910C95" w:rsidP="00230BE5">
      <w:pPr>
        <w:rPr>
          <w:rFonts w:ascii="Calibri" w:hAnsi="Calibri" w:cs="Calibri"/>
          <w:i/>
          <w:sz w:val="22"/>
          <w:szCs w:val="22"/>
        </w:rPr>
      </w:pPr>
    </w:p>
    <w:p w14:paraId="7BE60C5B" w14:textId="77777777" w:rsidR="00910C95" w:rsidRPr="009B41ED" w:rsidRDefault="00910C95" w:rsidP="00910C95">
      <w:pPr>
        <w:rPr>
          <w:rFonts w:ascii="Calibri" w:hAnsi="Calibri" w:cs="Calibri"/>
          <w:b/>
        </w:rPr>
      </w:pPr>
      <w:r w:rsidRPr="009B41ED">
        <w:rPr>
          <w:rFonts w:ascii="Calibri" w:hAnsi="Calibri" w:cs="Calibri"/>
          <w:b/>
        </w:rPr>
        <w:t>GEBET</w:t>
      </w:r>
    </w:p>
    <w:p w14:paraId="4374FCDD" w14:textId="77777777" w:rsidR="00910C95" w:rsidRPr="009B41ED" w:rsidRDefault="00910C95" w:rsidP="00910C95">
      <w:pPr>
        <w:rPr>
          <w:rFonts w:ascii="Calibri" w:hAnsi="Calibri" w:cs="Calibri"/>
          <w:b/>
          <w:sz w:val="22"/>
          <w:szCs w:val="22"/>
        </w:rPr>
      </w:pPr>
      <w:r w:rsidRPr="009B41ED">
        <w:rPr>
          <w:rFonts w:ascii="Calibri" w:hAnsi="Calibri" w:cs="Calibri"/>
          <w:b/>
          <w:sz w:val="22"/>
          <w:szCs w:val="22"/>
        </w:rPr>
        <w:t>DES VOR GOTT ARMEN</w:t>
      </w:r>
    </w:p>
    <w:p w14:paraId="7A158339" w14:textId="77777777" w:rsidR="00910C95" w:rsidRPr="00DD1D36" w:rsidRDefault="00910C95" w:rsidP="00910C95">
      <w:pPr>
        <w:rPr>
          <w:rFonts w:ascii="Calibri" w:hAnsi="Calibri" w:cs="Calibri"/>
          <w:sz w:val="12"/>
          <w:szCs w:val="22"/>
        </w:rPr>
      </w:pPr>
    </w:p>
    <w:p w14:paraId="265812DA" w14:textId="77777777" w:rsidR="00273BAB" w:rsidRPr="009B41ED" w:rsidRDefault="00910C95" w:rsidP="00910C95">
      <w:pPr>
        <w:rPr>
          <w:rFonts w:ascii="Calibri" w:hAnsi="Calibri" w:cs="Calibri"/>
          <w:sz w:val="22"/>
          <w:szCs w:val="22"/>
        </w:rPr>
      </w:pPr>
      <w:r w:rsidRPr="009B41ED">
        <w:rPr>
          <w:rFonts w:ascii="Calibri" w:hAnsi="Calibri" w:cs="Calibri"/>
          <w:sz w:val="22"/>
          <w:szCs w:val="22"/>
        </w:rPr>
        <w:t xml:space="preserve">Allmächtiger, ewiger, gerechter und barmherziger Gott, verleihe uns Elenden, um deiner selbst willen das zu tun, von dem wir wissen, dass du es willst, und immer zu wollen, was dir gefällt, damit wir innerlich geläutert, innerlich erleuchtet und vom Feuer </w:t>
      </w:r>
      <w:r w:rsidR="00273BAB" w:rsidRPr="009B41ED">
        <w:rPr>
          <w:rFonts w:ascii="Calibri" w:hAnsi="Calibri" w:cs="Calibri"/>
          <w:sz w:val="22"/>
          <w:szCs w:val="22"/>
        </w:rPr>
        <w:t>des H</w:t>
      </w:r>
      <w:r w:rsidRPr="009B41ED">
        <w:rPr>
          <w:rFonts w:ascii="Calibri" w:hAnsi="Calibri" w:cs="Calibri"/>
          <w:sz w:val="22"/>
          <w:szCs w:val="22"/>
        </w:rPr>
        <w:t xml:space="preserve">eiligen Geistes entflammt, den Fußspuren deines geliebten Sohnes, unseres Herrn Jesus Christus, folgen können und allein durch deine Gnade zu dir, Allerhöchster, zu gelangen vermögen, der du in vollkommener </w:t>
      </w:r>
      <w:r w:rsidRPr="009B41ED">
        <w:rPr>
          <w:rFonts w:ascii="Calibri" w:hAnsi="Calibri" w:cs="Calibri"/>
          <w:sz w:val="22"/>
          <w:szCs w:val="22"/>
        </w:rPr>
        <w:lastRenderedPageBreak/>
        <w:t>Dreifaltigkeit und einfacher Einheit lebst und herrschest und verherr</w:t>
      </w:r>
      <w:r w:rsidRPr="009B41ED">
        <w:rPr>
          <w:rFonts w:ascii="Calibri" w:hAnsi="Calibri" w:cs="Calibri"/>
          <w:sz w:val="22"/>
          <w:szCs w:val="22"/>
        </w:rPr>
        <w:softHyphen/>
        <w:t xml:space="preserve">licht wirst als allmächtiger Gott durch alle Ewigkeit der </w:t>
      </w:r>
    </w:p>
    <w:p w14:paraId="1BD7F377" w14:textId="77777777" w:rsidR="00910C95" w:rsidRPr="009B41ED" w:rsidRDefault="00910C95" w:rsidP="00910C95">
      <w:pPr>
        <w:rPr>
          <w:rFonts w:ascii="Calibri" w:hAnsi="Calibri" w:cs="Calibri"/>
          <w:sz w:val="22"/>
          <w:szCs w:val="22"/>
        </w:rPr>
      </w:pPr>
      <w:r w:rsidRPr="009B41ED">
        <w:rPr>
          <w:rFonts w:ascii="Calibri" w:hAnsi="Calibri" w:cs="Calibri"/>
          <w:sz w:val="22"/>
          <w:szCs w:val="22"/>
        </w:rPr>
        <w:t>E</w:t>
      </w:r>
      <w:r w:rsidR="00273BAB" w:rsidRPr="009B41ED">
        <w:rPr>
          <w:rFonts w:ascii="Calibri" w:hAnsi="Calibri" w:cs="Calibri"/>
          <w:sz w:val="22"/>
          <w:szCs w:val="22"/>
        </w:rPr>
        <w:t>wigkeiten.</w:t>
      </w:r>
      <w:r w:rsidRPr="009B41ED">
        <w:rPr>
          <w:rFonts w:ascii="Calibri" w:hAnsi="Calibri" w:cs="Calibri"/>
          <w:sz w:val="22"/>
          <w:szCs w:val="22"/>
        </w:rPr>
        <w:t xml:space="preserve"> Amen.</w:t>
      </w:r>
    </w:p>
    <w:p w14:paraId="46A3CD89" w14:textId="77777777" w:rsidR="00910C95" w:rsidRPr="009B41ED" w:rsidRDefault="00910C95" w:rsidP="00910C95">
      <w:pPr>
        <w:rPr>
          <w:rFonts w:ascii="Calibri" w:hAnsi="Calibri" w:cs="Calibri"/>
          <w:sz w:val="22"/>
          <w:szCs w:val="22"/>
        </w:rPr>
      </w:pPr>
    </w:p>
    <w:p w14:paraId="1510C82E" w14:textId="77777777" w:rsidR="00910C95" w:rsidRPr="009B41ED" w:rsidRDefault="00910C95" w:rsidP="00910C95">
      <w:pPr>
        <w:rPr>
          <w:rFonts w:ascii="Calibri" w:hAnsi="Calibri" w:cs="Calibri"/>
          <w:b/>
          <w:sz w:val="22"/>
          <w:szCs w:val="22"/>
        </w:rPr>
      </w:pPr>
      <w:r w:rsidRPr="009B41ED">
        <w:rPr>
          <w:rFonts w:ascii="Calibri" w:hAnsi="Calibri" w:cs="Calibri"/>
          <w:b/>
          <w:sz w:val="22"/>
          <w:szCs w:val="22"/>
        </w:rPr>
        <w:t>SEGEN</w:t>
      </w:r>
    </w:p>
    <w:p w14:paraId="3FDC4429" w14:textId="77777777" w:rsidR="00910C95" w:rsidRPr="009B41ED" w:rsidRDefault="00910C95" w:rsidP="00910C95">
      <w:pPr>
        <w:rPr>
          <w:rFonts w:ascii="Calibri" w:hAnsi="Calibri" w:cs="Calibri"/>
          <w:b/>
          <w:sz w:val="22"/>
          <w:szCs w:val="22"/>
        </w:rPr>
      </w:pPr>
      <w:r w:rsidRPr="009B41ED">
        <w:rPr>
          <w:rFonts w:ascii="Calibri" w:hAnsi="Calibri" w:cs="Calibri"/>
          <w:b/>
          <w:sz w:val="22"/>
          <w:szCs w:val="22"/>
        </w:rPr>
        <w:t>DES HL. FRANZISKUS</w:t>
      </w:r>
    </w:p>
    <w:p w14:paraId="002F9C42" w14:textId="77777777" w:rsidR="00910C95" w:rsidRPr="00DD1D36" w:rsidRDefault="00910C95" w:rsidP="00910C95">
      <w:pPr>
        <w:rPr>
          <w:rFonts w:ascii="Calibri" w:hAnsi="Calibri" w:cs="Calibri"/>
          <w:sz w:val="12"/>
          <w:szCs w:val="22"/>
        </w:rPr>
      </w:pPr>
    </w:p>
    <w:p w14:paraId="3D8A4EC4" w14:textId="77777777" w:rsidR="00910C95" w:rsidRPr="009B41ED" w:rsidRDefault="00910C95" w:rsidP="00910C95">
      <w:pPr>
        <w:rPr>
          <w:rFonts w:ascii="Calibri" w:hAnsi="Calibri" w:cs="Calibri"/>
          <w:sz w:val="22"/>
          <w:szCs w:val="22"/>
        </w:rPr>
      </w:pPr>
      <w:r w:rsidRPr="009B41ED">
        <w:rPr>
          <w:rFonts w:ascii="Calibri" w:hAnsi="Calibri" w:cs="Calibri"/>
          <w:sz w:val="22"/>
          <w:szCs w:val="22"/>
        </w:rPr>
        <w:t>Der Herr segne und behüte dich; der Herr lasse sein Angesicht über dir leuchten und sei dir gnädig;</w:t>
      </w:r>
    </w:p>
    <w:p w14:paraId="7DFC9748" w14:textId="77777777" w:rsidR="00910C95" w:rsidRPr="009B41ED" w:rsidRDefault="00910C95" w:rsidP="00910C95">
      <w:pPr>
        <w:rPr>
          <w:rFonts w:ascii="Calibri" w:hAnsi="Calibri" w:cs="Calibri"/>
          <w:sz w:val="22"/>
          <w:szCs w:val="22"/>
        </w:rPr>
      </w:pPr>
      <w:r w:rsidRPr="009B41ED">
        <w:rPr>
          <w:rFonts w:ascii="Calibri" w:hAnsi="Calibri" w:cs="Calibri"/>
          <w:sz w:val="22"/>
          <w:szCs w:val="22"/>
        </w:rPr>
        <w:t>er wende dir sein Antlitz zu und schenke dir seinen Frieden.</w:t>
      </w:r>
    </w:p>
    <w:p w14:paraId="5E44AAD4" w14:textId="77777777" w:rsidR="00910C95" w:rsidRPr="00DD1D36" w:rsidRDefault="00910C95" w:rsidP="00910C95">
      <w:pPr>
        <w:rPr>
          <w:rFonts w:ascii="Calibri" w:hAnsi="Calibri" w:cs="Calibri"/>
          <w:b/>
          <w:sz w:val="12"/>
        </w:rPr>
      </w:pPr>
    </w:p>
    <w:p w14:paraId="0B5A62A8" w14:textId="77777777" w:rsidR="00910C95" w:rsidRPr="009B41ED" w:rsidRDefault="00864F24" w:rsidP="00910C95">
      <w:pPr>
        <w:rPr>
          <w:rFonts w:ascii="Calibri" w:hAnsi="Calibri" w:cs="Calibri"/>
          <w:sz w:val="20"/>
          <w:szCs w:val="20"/>
        </w:rPr>
      </w:pPr>
      <w:r w:rsidRPr="009B41ED">
        <w:rPr>
          <w:rFonts w:ascii="Calibri" w:hAnsi="Calibri" w:cs="Calibri"/>
          <w:sz w:val="20"/>
          <w:szCs w:val="20"/>
        </w:rPr>
        <w:t xml:space="preserve">(aus: Leo Munter, Der Besinnungsweg zum Sonnengesang, </w:t>
      </w:r>
      <w:proofErr w:type="gramStart"/>
      <w:r w:rsidRPr="009B41ED">
        <w:rPr>
          <w:rFonts w:ascii="Calibri" w:hAnsi="Calibri" w:cs="Calibri"/>
          <w:sz w:val="20"/>
          <w:szCs w:val="20"/>
        </w:rPr>
        <w:t>Tappeiner Verlag</w:t>
      </w:r>
      <w:proofErr w:type="gramEnd"/>
      <w:r w:rsidRPr="009B41ED">
        <w:rPr>
          <w:rFonts w:ascii="Calibri" w:hAnsi="Calibri" w:cs="Calibri"/>
          <w:sz w:val="20"/>
          <w:szCs w:val="20"/>
        </w:rPr>
        <w:t xml:space="preserve"> / Lana 1998, S. 103-104)</w:t>
      </w:r>
    </w:p>
    <w:p w14:paraId="48E3AB72" w14:textId="77777777" w:rsidR="00DD1D36" w:rsidRPr="009B41ED" w:rsidRDefault="00DD1D36" w:rsidP="00910C95">
      <w:pPr>
        <w:rPr>
          <w:rFonts w:ascii="Calibri" w:hAnsi="Calibri" w:cs="Calibri"/>
          <w:sz w:val="22"/>
          <w:szCs w:val="22"/>
        </w:rPr>
      </w:pPr>
    </w:p>
    <w:p w14:paraId="3F326880" w14:textId="6F219ED0" w:rsidR="00784A77" w:rsidRPr="009B41ED" w:rsidRDefault="00910C95" w:rsidP="00784A77">
      <w:pPr>
        <w:rPr>
          <w:rFonts w:ascii="Calibri" w:hAnsi="Calibri" w:cs="Calibri"/>
          <w:sz w:val="22"/>
          <w:szCs w:val="22"/>
        </w:rPr>
        <w:sectPr w:rsidR="00784A77" w:rsidRPr="009B41ED" w:rsidSect="00964E42">
          <w:type w:val="continuous"/>
          <w:pgSz w:w="16838" w:h="11906" w:orient="landscape" w:code="9"/>
          <w:pgMar w:top="851" w:right="851" w:bottom="851" w:left="851" w:header="709" w:footer="709" w:gutter="0"/>
          <w:cols w:num="4" w:space="678" w:equalWidth="0">
            <w:col w:w="3005" w:space="678"/>
            <w:col w:w="3005" w:space="1758"/>
            <w:col w:w="3005" w:space="680"/>
            <w:col w:w="3005"/>
          </w:cols>
          <w:docGrid w:linePitch="360"/>
        </w:sectPr>
      </w:pPr>
      <w:r w:rsidRPr="009B41ED">
        <w:rPr>
          <w:rFonts w:ascii="Calibri" w:hAnsi="Calibri" w:cs="Calibri"/>
          <w:sz w:val="22"/>
          <w:szCs w:val="22"/>
        </w:rPr>
        <w:t xml:space="preserve"> </w:t>
      </w:r>
    </w:p>
    <w:p w14:paraId="0BDFC088" w14:textId="77777777" w:rsidR="00784A77" w:rsidRPr="009B41ED" w:rsidRDefault="00784A77" w:rsidP="002A0C28">
      <w:pPr>
        <w:rPr>
          <w:rFonts w:ascii="Calibri" w:hAnsi="Calibri" w:cs="Calibri"/>
          <w:sz w:val="22"/>
          <w:szCs w:val="22"/>
        </w:rPr>
        <w:sectPr w:rsidR="00784A77" w:rsidRPr="009B41ED" w:rsidSect="002A0C28">
          <w:type w:val="continuous"/>
          <w:pgSz w:w="16838" w:h="11906" w:orient="landscape" w:code="9"/>
          <w:pgMar w:top="851" w:right="851" w:bottom="851" w:left="851" w:header="709" w:footer="709" w:gutter="0"/>
          <w:cols w:num="4" w:space="678" w:equalWidth="0">
            <w:col w:w="3005" w:space="678"/>
            <w:col w:w="3005" w:space="1758"/>
            <w:col w:w="3005" w:space="680"/>
            <w:col w:w="3005"/>
          </w:cols>
          <w:docGrid w:linePitch="360"/>
        </w:sectPr>
      </w:pPr>
    </w:p>
    <w:p w14:paraId="358CA1A2" w14:textId="77777777" w:rsidR="00FB63F6" w:rsidRDefault="00FB63F6">
      <w:pPr>
        <w:rPr>
          <w:rFonts w:ascii="Calibri" w:hAnsi="Calibri" w:cs="Calibri"/>
          <w:b/>
        </w:rPr>
      </w:pPr>
      <w:r>
        <w:rPr>
          <w:rFonts w:ascii="Calibri" w:hAnsi="Calibri" w:cs="Calibri"/>
          <w:b/>
        </w:rPr>
        <w:lastRenderedPageBreak/>
        <w:br w:type="page"/>
      </w:r>
    </w:p>
    <w:p w14:paraId="21E9E691" w14:textId="1E802809" w:rsidR="0097104E" w:rsidRPr="009B41ED" w:rsidRDefault="0097104E" w:rsidP="00CB13B7">
      <w:pPr>
        <w:rPr>
          <w:rFonts w:ascii="Calibri" w:hAnsi="Calibri" w:cs="Calibri"/>
          <w:b/>
        </w:rPr>
      </w:pPr>
      <w:r w:rsidRPr="009B41ED">
        <w:rPr>
          <w:rFonts w:ascii="Calibri" w:hAnsi="Calibri" w:cs="Calibri"/>
          <w:b/>
        </w:rPr>
        <w:lastRenderedPageBreak/>
        <w:t>Ansprache</w:t>
      </w:r>
    </w:p>
    <w:p w14:paraId="253F1541" w14:textId="77777777" w:rsidR="0097104E" w:rsidRPr="009B41ED" w:rsidRDefault="0097104E" w:rsidP="00CB13B7">
      <w:pPr>
        <w:rPr>
          <w:rFonts w:ascii="Calibri" w:hAnsi="Calibri" w:cs="Calibri"/>
        </w:rPr>
      </w:pPr>
    </w:p>
    <w:p w14:paraId="001F2A85" w14:textId="77777777" w:rsidR="0097104E" w:rsidRPr="009B41ED" w:rsidRDefault="0097104E" w:rsidP="00CB13B7">
      <w:pPr>
        <w:rPr>
          <w:rFonts w:ascii="Calibri" w:hAnsi="Calibri" w:cs="Calibri"/>
        </w:rPr>
      </w:pPr>
      <w:r w:rsidRPr="009B41ED">
        <w:rPr>
          <w:rFonts w:ascii="Calibri" w:hAnsi="Calibri" w:cs="Calibri"/>
        </w:rPr>
        <w:t>Liebe Schwestern und Brüder!</w:t>
      </w:r>
    </w:p>
    <w:p w14:paraId="23537DF0" w14:textId="6495FC15" w:rsidR="0097104E" w:rsidRPr="009B41ED" w:rsidRDefault="00887AC3" w:rsidP="00CB13B7">
      <w:pPr>
        <w:rPr>
          <w:rFonts w:ascii="Calibri" w:hAnsi="Calibri" w:cs="Calibri"/>
        </w:rPr>
      </w:pPr>
      <w:r>
        <w:rPr>
          <w:rFonts w:ascii="Calibri" w:hAnsi="Calibri" w:cs="Calibri"/>
        </w:rPr>
        <w:t>Als die INFAG, der Zusammenschluss der franziskanischen (Ordens)Gemeinschaften</w:t>
      </w:r>
      <w:r w:rsidR="00C474EC">
        <w:rPr>
          <w:rFonts w:ascii="Calibri" w:hAnsi="Calibri" w:cs="Calibri"/>
        </w:rPr>
        <w:t>,</w:t>
      </w:r>
      <w:r>
        <w:rPr>
          <w:rFonts w:ascii="Calibri" w:hAnsi="Calibri" w:cs="Calibri"/>
        </w:rPr>
        <w:t xml:space="preserve"> ihr 25-jähriges Jubiläum gefeiert hat, lautete das Motto: </w:t>
      </w:r>
      <w:r w:rsidR="0097104E" w:rsidRPr="009B41ED">
        <w:rPr>
          <w:rFonts w:ascii="Calibri" w:hAnsi="Calibri" w:cs="Calibri"/>
        </w:rPr>
        <w:t>„Zu Grunde gehen“.</w:t>
      </w:r>
      <w:r>
        <w:rPr>
          <w:rFonts w:ascii="Calibri" w:hAnsi="Calibri" w:cs="Calibri"/>
        </w:rPr>
        <w:t xml:space="preserve"> Dieses Leitmotiv </w:t>
      </w:r>
      <w:r w:rsidR="0097104E" w:rsidRPr="009B41ED">
        <w:rPr>
          <w:rFonts w:ascii="Calibri" w:hAnsi="Calibri" w:cs="Calibri"/>
        </w:rPr>
        <w:t>wird Euch vielleicht seltsam anmuten und eher zwiespältige Gefühle auslösen.</w:t>
      </w:r>
    </w:p>
    <w:p w14:paraId="551336CE" w14:textId="287CDE85" w:rsidR="0097104E" w:rsidRPr="009B41ED" w:rsidRDefault="0097104E" w:rsidP="00CB13B7">
      <w:pPr>
        <w:rPr>
          <w:rFonts w:ascii="Calibri" w:hAnsi="Calibri" w:cs="Calibri"/>
        </w:rPr>
      </w:pPr>
      <w:r w:rsidRPr="009B41ED">
        <w:rPr>
          <w:rFonts w:ascii="Calibri" w:hAnsi="Calibri" w:cs="Calibri"/>
        </w:rPr>
        <w:t>Zugrunde gehen, das will doch niemand. Zugrunde gehen, das löst sofort schwierige Gefühle wie Angst und Abwehr au</w:t>
      </w:r>
      <w:r w:rsidR="00887AC3">
        <w:rPr>
          <w:rFonts w:ascii="Calibri" w:hAnsi="Calibri" w:cs="Calibri"/>
        </w:rPr>
        <w:t>s. Nein, zugrunde gehen, kaputt</w:t>
      </w:r>
      <w:r w:rsidRPr="009B41ED">
        <w:rPr>
          <w:rFonts w:ascii="Calibri" w:hAnsi="Calibri" w:cs="Calibri"/>
        </w:rPr>
        <w:t>gehen, eingehen, uns auflösen, absterben, aussterben, all das möchten wir nicht.</w:t>
      </w:r>
    </w:p>
    <w:p w14:paraId="5D2A55C6" w14:textId="77777777" w:rsidR="0097104E" w:rsidRPr="009B41ED" w:rsidRDefault="0097104E" w:rsidP="00CB13B7">
      <w:pPr>
        <w:rPr>
          <w:rFonts w:ascii="Calibri" w:hAnsi="Calibri" w:cs="Calibri"/>
        </w:rPr>
      </w:pPr>
    </w:p>
    <w:p w14:paraId="3C297E12" w14:textId="77777777" w:rsidR="0097104E" w:rsidRPr="009B41ED" w:rsidRDefault="0097104E" w:rsidP="00CB13B7">
      <w:pPr>
        <w:rPr>
          <w:rFonts w:ascii="Calibri" w:hAnsi="Calibri" w:cs="Calibri"/>
        </w:rPr>
      </w:pPr>
      <w:r w:rsidRPr="009B41ED">
        <w:rPr>
          <w:rFonts w:ascii="Calibri" w:hAnsi="Calibri" w:cs="Calibri"/>
        </w:rPr>
        <w:t>Ich vermute, diese negative Gefühlspalette stellt sich gerade deshalb so schnell ein, weil wir wissen, wie schwierig die Zeiten geworden sind und uns die genannten Stichworte beschäftigen werden – ob wir wollen oder nicht. Die gravierenden Veränderungsprozesse in unserer Gesellschaft, in unserer Kirche und damit automatisch auch in unseren Ordensgemeinschaften zwingen uns dazu, darüber nachzudenken, wie wir bei kleiner werdenden Zahlen unser Leben gestalten können.</w:t>
      </w:r>
    </w:p>
    <w:p w14:paraId="1ED65D05" w14:textId="77777777" w:rsidR="0097104E" w:rsidRPr="009B41ED" w:rsidRDefault="0097104E" w:rsidP="00CB13B7">
      <w:pPr>
        <w:rPr>
          <w:rFonts w:ascii="Calibri" w:hAnsi="Calibri" w:cs="Calibri"/>
        </w:rPr>
      </w:pPr>
    </w:p>
    <w:p w14:paraId="20BB528C" w14:textId="7AD43E47" w:rsidR="0097104E" w:rsidRPr="009B41ED" w:rsidRDefault="0097104E" w:rsidP="00CB13B7">
      <w:pPr>
        <w:rPr>
          <w:rFonts w:ascii="Calibri" w:hAnsi="Calibri" w:cs="Calibri"/>
        </w:rPr>
      </w:pPr>
      <w:r w:rsidRPr="009B41ED">
        <w:rPr>
          <w:rFonts w:ascii="Calibri" w:hAnsi="Calibri" w:cs="Calibri"/>
        </w:rPr>
        <w:t>Gerade da ist es höchst sinnvoll, „zu Grunde zu gehen“, nicht in dem eben beschriebenen negativen Sinn, sonder</w:t>
      </w:r>
      <w:r w:rsidR="00FB63F6">
        <w:rPr>
          <w:rFonts w:ascii="Calibri" w:hAnsi="Calibri" w:cs="Calibri"/>
        </w:rPr>
        <w:t>n indem wir das Wort Grund groß</w:t>
      </w:r>
      <w:r w:rsidRPr="009B41ED">
        <w:rPr>
          <w:rFonts w:ascii="Calibri" w:hAnsi="Calibri" w:cs="Calibri"/>
        </w:rPr>
        <w:t xml:space="preserve">schreiben und ihm eine positive Bedeutung verleihen. </w:t>
      </w:r>
      <w:r w:rsidR="006B216A" w:rsidRPr="009B41ED">
        <w:rPr>
          <w:rFonts w:ascii="Calibri" w:hAnsi="Calibri" w:cs="Calibri"/>
        </w:rPr>
        <w:t>Es erhält dann den Sinn des Grundes, des Fundamentes, der Tiefe. Wenn ich zu Grunde gehe, dann stelle ich mir die Frage, worauf sich mein Leben gründet. Im Sinne einer Selbstvergewisserung sind wir aufgefordert, uns auf dieses gründende Fundament neu zu besinnen.</w:t>
      </w:r>
    </w:p>
    <w:p w14:paraId="4D5A9482" w14:textId="77777777" w:rsidR="006B216A" w:rsidRPr="009B41ED" w:rsidRDefault="006B216A" w:rsidP="00CB13B7">
      <w:pPr>
        <w:rPr>
          <w:rFonts w:ascii="Calibri" w:hAnsi="Calibri" w:cs="Calibri"/>
        </w:rPr>
      </w:pPr>
    </w:p>
    <w:p w14:paraId="0E96E2B9" w14:textId="1EB3E2EC" w:rsidR="00C301FD" w:rsidRPr="009B41ED" w:rsidRDefault="006B216A" w:rsidP="00CB13B7">
      <w:pPr>
        <w:rPr>
          <w:rFonts w:ascii="Calibri" w:hAnsi="Calibri" w:cs="Calibri"/>
        </w:rPr>
      </w:pPr>
      <w:r w:rsidRPr="009B41ED">
        <w:rPr>
          <w:rFonts w:ascii="Calibri" w:hAnsi="Calibri" w:cs="Calibri"/>
        </w:rPr>
        <w:t xml:space="preserve">Wir können es als eine Art Wurzelkunde verstehen. „Back </w:t>
      </w:r>
      <w:proofErr w:type="spellStart"/>
      <w:r w:rsidRPr="009B41ED">
        <w:rPr>
          <w:rFonts w:ascii="Calibri" w:hAnsi="Calibri" w:cs="Calibri"/>
        </w:rPr>
        <w:t>to</w:t>
      </w:r>
      <w:proofErr w:type="spellEnd"/>
      <w:r w:rsidRPr="009B41ED">
        <w:rPr>
          <w:rFonts w:ascii="Calibri" w:hAnsi="Calibri" w:cs="Calibri"/>
        </w:rPr>
        <w:t xml:space="preserve"> </w:t>
      </w:r>
      <w:proofErr w:type="spellStart"/>
      <w:r w:rsidRPr="009B41ED">
        <w:rPr>
          <w:rFonts w:ascii="Calibri" w:hAnsi="Calibri" w:cs="Calibri"/>
        </w:rPr>
        <w:t>the</w:t>
      </w:r>
      <w:proofErr w:type="spellEnd"/>
      <w:r w:rsidRPr="009B41ED">
        <w:rPr>
          <w:rFonts w:ascii="Calibri" w:hAnsi="Calibri" w:cs="Calibri"/>
        </w:rPr>
        <w:t xml:space="preserve"> </w:t>
      </w:r>
      <w:proofErr w:type="spellStart"/>
      <w:r w:rsidRPr="009B41ED">
        <w:rPr>
          <w:rFonts w:ascii="Calibri" w:hAnsi="Calibri" w:cs="Calibri"/>
        </w:rPr>
        <w:t>roots</w:t>
      </w:r>
      <w:proofErr w:type="spellEnd"/>
      <w:r w:rsidRPr="009B41ED">
        <w:rPr>
          <w:rFonts w:ascii="Calibri" w:hAnsi="Calibri" w:cs="Calibri"/>
        </w:rPr>
        <w:t xml:space="preserve">“ sagen die Engländer, „zurück zu den Wurzeln“, zurück zu dem, was uns durch Franziskus und Klara Grund gelegt wurde. Ihr Erbe </w:t>
      </w:r>
      <w:r w:rsidR="00887AC3">
        <w:rPr>
          <w:rFonts w:ascii="Calibri" w:hAnsi="Calibri" w:cs="Calibri"/>
        </w:rPr>
        <w:t xml:space="preserve">und </w:t>
      </w:r>
      <w:r w:rsidR="00887AC3" w:rsidRPr="009B41ED">
        <w:rPr>
          <w:rFonts w:ascii="Calibri" w:hAnsi="Calibri" w:cs="Calibri"/>
        </w:rPr>
        <w:t xml:space="preserve">die „Gnade unserer Ursprünge“ </w:t>
      </w:r>
      <w:r w:rsidRPr="009B41ED">
        <w:rPr>
          <w:rFonts w:ascii="Calibri" w:hAnsi="Calibri" w:cs="Calibri"/>
        </w:rPr>
        <w:t>soll</w:t>
      </w:r>
      <w:r w:rsidR="00887AC3">
        <w:rPr>
          <w:rFonts w:ascii="Calibri" w:hAnsi="Calibri" w:cs="Calibri"/>
        </w:rPr>
        <w:t>en</w:t>
      </w:r>
      <w:r w:rsidRPr="009B41ED">
        <w:rPr>
          <w:rFonts w:ascii="Calibri" w:hAnsi="Calibri" w:cs="Calibri"/>
        </w:rPr>
        <w:t xml:space="preserve"> wieder lebendig </w:t>
      </w:r>
      <w:r w:rsidRPr="009B41ED">
        <w:rPr>
          <w:rFonts w:ascii="Calibri" w:hAnsi="Calibri" w:cs="Calibri"/>
        </w:rPr>
        <w:lastRenderedPageBreak/>
        <w:t>werden.</w:t>
      </w:r>
      <w:r w:rsidR="00887AC3">
        <w:rPr>
          <w:rFonts w:ascii="Calibri" w:hAnsi="Calibri" w:cs="Calibri"/>
        </w:rPr>
        <w:t xml:space="preserve"> </w:t>
      </w:r>
      <w:proofErr w:type="gramStart"/>
      <w:r w:rsidR="00C301FD" w:rsidRPr="009B41ED">
        <w:rPr>
          <w:rFonts w:ascii="Calibri" w:hAnsi="Calibri" w:cs="Calibri"/>
        </w:rPr>
        <w:t>Als</w:t>
      </w:r>
      <w:proofErr w:type="gramEnd"/>
      <w:r w:rsidR="00C301FD" w:rsidRPr="009B41ED">
        <w:rPr>
          <w:rFonts w:ascii="Calibri" w:hAnsi="Calibri" w:cs="Calibri"/>
        </w:rPr>
        <w:t xml:space="preserve"> Schwestern und Brüder der franziskanischen Familie leben wir aus einem Dreiklang, der mit den Namen Franziskus, Klara und Elisabeth verbunden ist. Alle drei Ordenszweige leben aktiv, kontemplativ und sozial zugleich, wenn auch in unterschiedlicher Akzentuierung. Aus unseren reichen Quelle</w:t>
      </w:r>
      <w:r w:rsidR="002B11D4">
        <w:rPr>
          <w:rFonts w:ascii="Calibri" w:hAnsi="Calibri" w:cs="Calibri"/>
        </w:rPr>
        <w:t>n neu zu schöpfen, dazu lädt das Gedenken an das 800-Jahr-</w:t>
      </w:r>
      <w:r w:rsidR="00887AC3">
        <w:rPr>
          <w:rFonts w:ascii="Calibri" w:hAnsi="Calibri" w:cs="Calibri"/>
        </w:rPr>
        <w:t>Jubiläum</w:t>
      </w:r>
      <w:r w:rsidR="002B11D4">
        <w:rPr>
          <w:rFonts w:ascii="Calibri" w:hAnsi="Calibri" w:cs="Calibri"/>
        </w:rPr>
        <w:t xml:space="preserve"> des </w:t>
      </w:r>
      <w:proofErr w:type="spellStart"/>
      <w:r w:rsidR="002B11D4">
        <w:rPr>
          <w:rFonts w:ascii="Calibri" w:hAnsi="Calibri" w:cs="Calibri"/>
        </w:rPr>
        <w:t>Transitus</w:t>
      </w:r>
      <w:proofErr w:type="spellEnd"/>
      <w:r w:rsidR="002B11D4">
        <w:rPr>
          <w:rFonts w:ascii="Calibri" w:hAnsi="Calibri" w:cs="Calibri"/>
        </w:rPr>
        <w:t xml:space="preserve"> des hl. Franziskus ein.</w:t>
      </w:r>
    </w:p>
    <w:p w14:paraId="4D84918C" w14:textId="2A98CB8C" w:rsidR="00C301FD" w:rsidRDefault="00C301FD" w:rsidP="00CB13B7">
      <w:pPr>
        <w:rPr>
          <w:rFonts w:ascii="Calibri" w:hAnsi="Calibri" w:cs="Calibri"/>
        </w:rPr>
      </w:pPr>
      <w:r w:rsidRPr="009B41ED">
        <w:rPr>
          <w:rFonts w:ascii="Calibri" w:hAnsi="Calibri" w:cs="Calibri"/>
        </w:rPr>
        <w:t xml:space="preserve">Franziskus hatte </w:t>
      </w:r>
      <w:r w:rsidRPr="009B41ED">
        <w:rPr>
          <w:rFonts w:ascii="Calibri" w:hAnsi="Calibri" w:cs="Calibri"/>
          <w:i/>
        </w:rPr>
        <w:t>sein</w:t>
      </w:r>
      <w:r w:rsidRPr="009B41ED">
        <w:rPr>
          <w:rFonts w:ascii="Calibri" w:hAnsi="Calibri" w:cs="Calibri"/>
        </w:rPr>
        <w:t xml:space="preserve"> Charisma gefunden. Tausende von Schwestern und Brüder hat es fasziniert und so haben sie im Laufe der Jahrhunderte dieses Charisma zu leben versucht. </w:t>
      </w:r>
      <w:r w:rsidR="002B11D4">
        <w:rPr>
          <w:rFonts w:ascii="Calibri" w:hAnsi="Calibri" w:cs="Calibri"/>
        </w:rPr>
        <w:t>Als die INFAG in den 80er Jahren gegründet wurde</w:t>
      </w:r>
      <w:r w:rsidR="00161F28" w:rsidRPr="009B41ED">
        <w:rPr>
          <w:rFonts w:ascii="Calibri" w:hAnsi="Calibri" w:cs="Calibri"/>
        </w:rPr>
        <w:t xml:space="preserve">, waren die „Zeichen der Zeit“ andere als jetzt. </w:t>
      </w:r>
      <w:r w:rsidRPr="009B41ED">
        <w:rPr>
          <w:rFonts w:ascii="Calibri" w:hAnsi="Calibri" w:cs="Calibri"/>
        </w:rPr>
        <w:t xml:space="preserve">Heute sind wir zu einer neuen </w:t>
      </w:r>
      <w:proofErr w:type="spellStart"/>
      <w:r w:rsidRPr="009B41ED">
        <w:rPr>
          <w:rFonts w:ascii="Calibri" w:hAnsi="Calibri" w:cs="Calibri"/>
        </w:rPr>
        <w:t>SuchbeWEGung</w:t>
      </w:r>
      <w:proofErr w:type="spellEnd"/>
      <w:r w:rsidRPr="009B41ED">
        <w:rPr>
          <w:rFonts w:ascii="Calibri" w:hAnsi="Calibri" w:cs="Calibri"/>
        </w:rPr>
        <w:t xml:space="preserve"> im Schwellenland herausgefordert, im Schwellenland zwischen Vergangenheit und Zukunft, im Schwellenland zwischen Loslassen und Neuwerden.</w:t>
      </w:r>
    </w:p>
    <w:p w14:paraId="42C57E58" w14:textId="2D8CD08F" w:rsidR="002B11D4" w:rsidRDefault="002B11D4" w:rsidP="00CB13B7">
      <w:pPr>
        <w:rPr>
          <w:rFonts w:ascii="Calibri" w:hAnsi="Calibri" w:cs="Calibri"/>
        </w:rPr>
      </w:pPr>
    </w:p>
    <w:p w14:paraId="67C4796C" w14:textId="20A39734" w:rsidR="00161F28" w:rsidRPr="009B41ED" w:rsidRDefault="002B11D4" w:rsidP="00CB13B7">
      <w:pPr>
        <w:rPr>
          <w:rFonts w:ascii="Calibri" w:hAnsi="Calibri" w:cs="Calibri"/>
        </w:rPr>
      </w:pPr>
      <w:r>
        <w:rPr>
          <w:rFonts w:ascii="Calibri" w:hAnsi="Calibri" w:cs="Calibri"/>
        </w:rPr>
        <w:t xml:space="preserve">Das Motto für diese </w:t>
      </w:r>
      <w:proofErr w:type="spellStart"/>
      <w:r>
        <w:rPr>
          <w:rFonts w:ascii="Calibri" w:hAnsi="Calibri" w:cs="Calibri"/>
        </w:rPr>
        <w:t>SuchbeWEGung</w:t>
      </w:r>
      <w:proofErr w:type="spellEnd"/>
      <w:r>
        <w:rPr>
          <w:rFonts w:ascii="Calibri" w:hAnsi="Calibri" w:cs="Calibri"/>
        </w:rPr>
        <w:t xml:space="preserve"> lautet „Auf zu neuen Horizonten“. In Anlehnung an das Lied von Udo Lindenberg hoffen wir, dass es auch hinterm Horizont weitergeht. Anders wie bisher, aber es geht weiter. Der </w:t>
      </w:r>
      <w:proofErr w:type="spellStart"/>
      <w:r>
        <w:rPr>
          <w:rFonts w:ascii="Calibri" w:hAnsi="Calibri" w:cs="Calibri"/>
        </w:rPr>
        <w:t>Transitus</w:t>
      </w:r>
      <w:proofErr w:type="spellEnd"/>
      <w:r>
        <w:rPr>
          <w:rFonts w:ascii="Calibri" w:hAnsi="Calibri" w:cs="Calibri"/>
        </w:rPr>
        <w:t xml:space="preserve"> des Franziskus ist Ermutigung, auf die Wandlungsprozesse von heute zu schauen und</w:t>
      </w:r>
      <w:r w:rsidR="00161F28" w:rsidRPr="009B41ED">
        <w:rPr>
          <w:rFonts w:ascii="Calibri" w:hAnsi="Calibri" w:cs="Calibri"/>
        </w:rPr>
        <w:t xml:space="preserve"> dabei nicht stehen zu bleiben, sondern den Blick nach vorn zu wenden, uns locken zu lassen von dem, was uns die Zukunft abverlangt; miteinander in Austausch darüber zu kommen, wie der Weg miteinander weiter gehen kann, wie wir uns gegenseitig ermutigen und unterstützen können; wie die Gnade unserer Ursprünge das Feuer für heute entfacht, das wir brauchen, um unser franziskanisches Charisma lebendig und fruchtbar zu erhalten. Dazu lohnt es sich, „zu Grunde zu gehen“, um inne zu halten, uns unserer Wurzeln und Fundamente, unseres Charismas und unseres Auftrages zu vergewissern und dann neu aufzubrechen im Vertrauen auf die Verheißung Gottes</w:t>
      </w:r>
      <w:r>
        <w:rPr>
          <w:rFonts w:ascii="Calibri" w:hAnsi="Calibri" w:cs="Calibri"/>
        </w:rPr>
        <w:t>, dass sich neue Horizonte eröffnen und er uns begleitet in allen Veränderungs- und Wandlungsprozessen</w:t>
      </w:r>
      <w:r w:rsidR="00161F28" w:rsidRPr="009B41ED">
        <w:rPr>
          <w:rFonts w:ascii="Calibri" w:hAnsi="Calibri" w:cs="Calibri"/>
        </w:rPr>
        <w:t>.</w:t>
      </w:r>
    </w:p>
    <w:p w14:paraId="123668D1" w14:textId="3EEC5BFD" w:rsidR="00B56935" w:rsidRDefault="00B56935" w:rsidP="002B11D4">
      <w:pPr>
        <w:spacing w:after="120"/>
        <w:rPr>
          <w:rFonts w:ascii="Calibri" w:hAnsi="Calibri" w:cs="Calibri"/>
        </w:rPr>
      </w:pPr>
      <w:r w:rsidRPr="009B41ED">
        <w:rPr>
          <w:rFonts w:ascii="Calibri" w:hAnsi="Calibri" w:cs="Calibri"/>
        </w:rPr>
        <w:t xml:space="preserve">Schenke er uns dazu </w:t>
      </w:r>
      <w:proofErr w:type="spellStart"/>
      <w:r w:rsidRPr="009B41ED">
        <w:rPr>
          <w:rFonts w:ascii="Calibri" w:hAnsi="Calibri" w:cs="Calibri"/>
        </w:rPr>
        <w:t>pax</w:t>
      </w:r>
      <w:proofErr w:type="spellEnd"/>
      <w:r w:rsidRPr="009B41ED">
        <w:rPr>
          <w:rFonts w:ascii="Calibri" w:hAnsi="Calibri" w:cs="Calibri"/>
        </w:rPr>
        <w:t xml:space="preserve"> et </w:t>
      </w:r>
      <w:proofErr w:type="spellStart"/>
      <w:r w:rsidRPr="009B41ED">
        <w:rPr>
          <w:rFonts w:ascii="Calibri" w:hAnsi="Calibri" w:cs="Calibri"/>
        </w:rPr>
        <w:t>bonum</w:t>
      </w:r>
      <w:proofErr w:type="spellEnd"/>
      <w:r w:rsidRPr="009B41ED">
        <w:rPr>
          <w:rFonts w:ascii="Calibri" w:hAnsi="Calibri" w:cs="Calibri"/>
        </w:rPr>
        <w:t xml:space="preserve"> – Frieden und Gutes!</w:t>
      </w:r>
    </w:p>
    <w:p w14:paraId="0C91D84C" w14:textId="4F710FAC" w:rsidR="002B11D4" w:rsidRPr="002B11D4" w:rsidRDefault="002B11D4" w:rsidP="00CB13B7">
      <w:pPr>
        <w:rPr>
          <w:rFonts w:ascii="Calibri" w:hAnsi="Calibri" w:cs="Calibri"/>
          <w:sz w:val="20"/>
        </w:rPr>
      </w:pPr>
      <w:r w:rsidRPr="002B11D4">
        <w:rPr>
          <w:rFonts w:ascii="Calibri" w:hAnsi="Calibri" w:cs="Calibri"/>
          <w:sz w:val="20"/>
        </w:rPr>
        <w:t>[Br. Stefan Federbusch]</w:t>
      </w:r>
    </w:p>
    <w:p w14:paraId="4C5FE262" w14:textId="77777777" w:rsidR="0026082F" w:rsidRPr="009B41ED" w:rsidRDefault="0026082F" w:rsidP="0026082F">
      <w:pPr>
        <w:rPr>
          <w:rFonts w:ascii="Calibri" w:hAnsi="Calibri" w:cs="Calibri"/>
          <w:b/>
        </w:rPr>
      </w:pPr>
      <w:r w:rsidRPr="009B41ED">
        <w:rPr>
          <w:rFonts w:ascii="Calibri" w:hAnsi="Calibri" w:cs="Calibri"/>
          <w:b/>
        </w:rPr>
        <w:lastRenderedPageBreak/>
        <w:t xml:space="preserve">Anhang: Lesung aus der </w:t>
      </w:r>
      <w:proofErr w:type="spellStart"/>
      <w:r w:rsidRPr="009B41ED">
        <w:rPr>
          <w:rFonts w:ascii="Calibri" w:hAnsi="Calibri" w:cs="Calibri"/>
          <w:b/>
        </w:rPr>
        <w:t>Dreigefährtenlegende</w:t>
      </w:r>
      <w:proofErr w:type="spellEnd"/>
    </w:p>
    <w:p w14:paraId="157C95E2" w14:textId="77777777" w:rsidR="0026082F" w:rsidRPr="009B41ED" w:rsidRDefault="0026082F" w:rsidP="0026082F">
      <w:pPr>
        <w:rPr>
          <w:rFonts w:ascii="Calibri" w:hAnsi="Calibri" w:cs="Calibri"/>
        </w:rPr>
      </w:pPr>
    </w:p>
    <w:p w14:paraId="678EAF21" w14:textId="77777777" w:rsidR="0026082F" w:rsidRPr="009B41ED" w:rsidRDefault="0026082F" w:rsidP="0026082F">
      <w:pPr>
        <w:rPr>
          <w:rFonts w:ascii="Calibri" w:hAnsi="Calibri" w:cs="Calibri"/>
          <w:sz w:val="22"/>
          <w:szCs w:val="22"/>
        </w:rPr>
      </w:pPr>
      <w:r w:rsidRPr="009B41ED">
        <w:rPr>
          <w:rFonts w:ascii="Calibri" w:hAnsi="Calibri" w:cs="Calibri"/>
          <w:sz w:val="22"/>
          <w:szCs w:val="22"/>
        </w:rPr>
        <w:t>Nach Beendigung des Baues der Kirche S. Damiano trug der selige Franziskus noch das Kleid eines Einsiedlers. Er ging einher mit einem Stab in der Hand, mit Sandalen an den Füßen und mit einem Riemen gegürtet. Eines Tages aber hörte er bei der Feier der Messe jene Worte, die Christus im Evangelium zu den Jüngern sprach, als er sie zum Predigen aussandte, dass sie nämlich weder Gold, noch Silber, weder eine Tasche, noch Brot oder einen Stab auf dem Weg tragen, weder Schuhe noch zwei Röcke haben sollten. Als er dies nach einer eingehenden Belehrung durch den Priester verstand, wurde er von unsagbarer Freude erfüllt und sprach: „Das ist es, was ich mit allen Kräften zu erfüllen wünsche!“ Nachdem er alles, was er gehört, seinem Gedächtnis eingeprägt, mühte er sich, es freudig zu erfüllen…</w:t>
      </w:r>
    </w:p>
    <w:p w14:paraId="67E16F62" w14:textId="77777777" w:rsidR="0026082F" w:rsidRPr="009B41ED" w:rsidRDefault="0026082F" w:rsidP="0026082F">
      <w:pPr>
        <w:rPr>
          <w:rFonts w:ascii="Calibri" w:hAnsi="Calibri" w:cs="Calibri"/>
          <w:sz w:val="22"/>
          <w:szCs w:val="22"/>
        </w:rPr>
      </w:pPr>
    </w:p>
    <w:p w14:paraId="4E7B001B" w14:textId="77777777" w:rsidR="0026082F" w:rsidRPr="009B41ED" w:rsidRDefault="0026082F" w:rsidP="0026082F">
      <w:pPr>
        <w:rPr>
          <w:rFonts w:ascii="Calibri" w:hAnsi="Calibri" w:cs="Calibri"/>
          <w:sz w:val="22"/>
          <w:szCs w:val="22"/>
        </w:rPr>
      </w:pPr>
      <w:r w:rsidRPr="009B41ED">
        <w:rPr>
          <w:rFonts w:ascii="Calibri" w:hAnsi="Calibri" w:cs="Calibri"/>
          <w:sz w:val="22"/>
          <w:szCs w:val="22"/>
        </w:rPr>
        <w:t xml:space="preserve">Als bei vielen die Wahrheit der einfachen Lehre wie des Lebens des seligen Franziskus bekannt wurde, begannen zwei Jahre nach seiner Bekehrung einige Männer, sich nach seinem Beispiel an dem </w:t>
      </w:r>
      <w:proofErr w:type="spellStart"/>
      <w:r w:rsidRPr="009B41ED">
        <w:rPr>
          <w:rFonts w:ascii="Calibri" w:hAnsi="Calibri" w:cs="Calibri"/>
          <w:sz w:val="22"/>
          <w:szCs w:val="22"/>
        </w:rPr>
        <w:t>Bußleben</w:t>
      </w:r>
      <w:proofErr w:type="spellEnd"/>
      <w:r w:rsidRPr="009B41ED">
        <w:rPr>
          <w:rFonts w:ascii="Calibri" w:hAnsi="Calibri" w:cs="Calibri"/>
          <w:sz w:val="22"/>
          <w:szCs w:val="22"/>
        </w:rPr>
        <w:t xml:space="preserve"> zu begeistern und sich ihm, nachdem sie alles aufgegeben hatten, in Kleidung und Le</w:t>
      </w:r>
      <w:r w:rsidRPr="009B41ED">
        <w:rPr>
          <w:rFonts w:ascii="Calibri" w:hAnsi="Calibri" w:cs="Calibri"/>
          <w:sz w:val="22"/>
          <w:szCs w:val="22"/>
        </w:rPr>
        <w:softHyphen/>
        <w:t>bensweise anzuschließen. Von ihnen war der erste Bruder Bernhard seligen Andenkens. Er sah die Beharrlichkeit und den Feuereifer des seligen Vaters im Dienste Gottes, wie er in schwerer Arbeit verfallene Kirchen wiederherstellte und ein hartes Leben führte; dabei wusste er, wie verwöhnt Fran</w:t>
      </w:r>
      <w:r w:rsidRPr="009B41ED">
        <w:rPr>
          <w:rFonts w:ascii="Calibri" w:hAnsi="Calibri" w:cs="Calibri"/>
          <w:sz w:val="22"/>
          <w:szCs w:val="22"/>
        </w:rPr>
        <w:softHyphen/>
        <w:t>ziskus in der Welt gelebt hatte. Bernhard fasste den Entschluss, all seine Habe unter die Armen zu verteilen und sich Fran</w:t>
      </w:r>
      <w:r w:rsidRPr="009B41ED">
        <w:rPr>
          <w:rFonts w:ascii="Calibri" w:hAnsi="Calibri" w:cs="Calibri"/>
          <w:sz w:val="22"/>
          <w:szCs w:val="22"/>
        </w:rPr>
        <w:softHyphen/>
        <w:t>ziskus in Lebensweise und Kleidung fest anzuschließen. Eines Tages ging er insgeheim zum Manne Gottes, eröffnete ihm sein Vorhaben und verabredete mit ihm, dass er am folgen</w:t>
      </w:r>
      <w:r w:rsidRPr="009B41ED">
        <w:rPr>
          <w:rFonts w:ascii="Calibri" w:hAnsi="Calibri" w:cs="Calibri"/>
          <w:sz w:val="22"/>
          <w:szCs w:val="22"/>
        </w:rPr>
        <w:softHyphen/>
        <w:t xml:space="preserve">den Abend zu ihm kommen wolle. Der selige Franziskus aber sagte Gott Dank. Da er bisher keinen Gefährten hatte, freute er sich sehr; am meisten aber, weil Herr Bernhard ein Mann von großer Erbauung war. </w:t>
      </w:r>
    </w:p>
    <w:p w14:paraId="5FBFEF29" w14:textId="77777777" w:rsidR="0026082F" w:rsidRPr="009B41ED" w:rsidRDefault="0026082F" w:rsidP="0026082F">
      <w:pPr>
        <w:rPr>
          <w:rFonts w:ascii="Calibri" w:hAnsi="Calibri" w:cs="Calibri"/>
          <w:sz w:val="22"/>
          <w:szCs w:val="22"/>
        </w:rPr>
      </w:pPr>
      <w:r w:rsidRPr="009B41ED">
        <w:rPr>
          <w:rFonts w:ascii="Calibri" w:hAnsi="Calibri" w:cs="Calibri"/>
          <w:sz w:val="22"/>
          <w:szCs w:val="22"/>
        </w:rPr>
        <w:t xml:space="preserve">Am festgesetzten Abend kam also der selige Franziskus in großer Freude des Herzens in sein Haus und blieb mit ihm die ganze Nacht zusammen. Unter anderem sprach der selige Bernhard zu ihm: „Wenn jemand von seinem Herrn viel oder wenig hätte, </w:t>
      </w:r>
      <w:proofErr w:type="gramStart"/>
      <w:r w:rsidRPr="009B41ED">
        <w:rPr>
          <w:rFonts w:ascii="Calibri" w:hAnsi="Calibri" w:cs="Calibri"/>
          <w:sz w:val="22"/>
          <w:szCs w:val="22"/>
        </w:rPr>
        <w:t>das</w:t>
      </w:r>
      <w:proofErr w:type="gramEnd"/>
      <w:r w:rsidRPr="009B41ED">
        <w:rPr>
          <w:rFonts w:ascii="Calibri" w:hAnsi="Calibri" w:cs="Calibri"/>
          <w:sz w:val="22"/>
          <w:szCs w:val="22"/>
        </w:rPr>
        <w:t xml:space="preserve"> er viele Jahre besessen und nun nicht länger behalten wolle, was würde er am besten damit anfangen?“ Der selige Franziskus antwortete, er müsse es seinem Herrn zu</w:t>
      </w:r>
      <w:r w:rsidRPr="009B41ED">
        <w:rPr>
          <w:rFonts w:ascii="Calibri" w:hAnsi="Calibri" w:cs="Calibri"/>
          <w:sz w:val="22"/>
          <w:szCs w:val="22"/>
        </w:rPr>
        <w:softHyphen/>
        <w:t xml:space="preserve">rückgeben, von dem er alles empfangen. Darauf sprach Herr Bernhard: „Bruder, ich will </w:t>
      </w:r>
      <w:r w:rsidRPr="009B41ED">
        <w:rPr>
          <w:rFonts w:ascii="Calibri" w:hAnsi="Calibri" w:cs="Calibri"/>
          <w:sz w:val="22"/>
          <w:szCs w:val="22"/>
        </w:rPr>
        <w:lastRenderedPageBreak/>
        <w:t>alle meine zeitlichen Güter um der Liebe meines Herrn willen, der sie mir gegeben hat, ver</w:t>
      </w:r>
      <w:r w:rsidRPr="009B41ED">
        <w:rPr>
          <w:rFonts w:ascii="Calibri" w:hAnsi="Calibri" w:cs="Calibri"/>
          <w:sz w:val="22"/>
          <w:szCs w:val="22"/>
        </w:rPr>
        <w:softHyphen/>
        <w:t>teilen, so wie es dir gut und zuträglich scheint.“ Ihm er</w:t>
      </w:r>
      <w:r w:rsidRPr="009B41ED">
        <w:rPr>
          <w:rFonts w:ascii="Calibri" w:hAnsi="Calibri" w:cs="Calibri"/>
          <w:sz w:val="22"/>
          <w:szCs w:val="22"/>
        </w:rPr>
        <w:softHyphen/>
        <w:t xml:space="preserve">widerte der Heilige: „In aller Frühe wollen wir zur Kirche gehen und durch das Evangelienbuch erfahren, wie Christus seine Jünger gelehrt hat.“ </w:t>
      </w:r>
    </w:p>
    <w:p w14:paraId="79D3F252" w14:textId="77777777" w:rsidR="0026082F" w:rsidRPr="009B41ED" w:rsidRDefault="0026082F" w:rsidP="0026082F">
      <w:pPr>
        <w:rPr>
          <w:rFonts w:ascii="Calibri" w:hAnsi="Calibri" w:cs="Calibri"/>
          <w:sz w:val="22"/>
          <w:szCs w:val="22"/>
        </w:rPr>
      </w:pPr>
      <w:r w:rsidRPr="009B41ED">
        <w:rPr>
          <w:rFonts w:ascii="Calibri" w:hAnsi="Calibri" w:cs="Calibri"/>
          <w:sz w:val="22"/>
          <w:szCs w:val="22"/>
        </w:rPr>
        <w:t>Sie machten sich also des Morgens auf, zusammen mit einem anderen Mann namens Petrus, der ebenfalls Bruder werden wollte, und kamen zur Kirche S. Ni</w:t>
      </w:r>
      <w:r w:rsidRPr="009B41ED">
        <w:rPr>
          <w:rFonts w:ascii="Calibri" w:hAnsi="Calibri" w:cs="Calibri"/>
          <w:sz w:val="22"/>
          <w:szCs w:val="22"/>
        </w:rPr>
        <w:softHyphen/>
        <w:t>co am Marktplatz in der Stadt Assisi. Dort traten sie ein, um zu beten; denn sie waren einfältig und wussten nicht, wie sie das Wort des Evangeliums vom Verzicht auf die Welt fin</w:t>
      </w:r>
      <w:r w:rsidRPr="009B41ED">
        <w:rPr>
          <w:rFonts w:ascii="Calibri" w:hAnsi="Calibri" w:cs="Calibri"/>
          <w:sz w:val="22"/>
          <w:szCs w:val="22"/>
        </w:rPr>
        <w:softHyphen/>
        <w:t>den sollten. Deshalb beteten sie voll Hingabe zum Herrn, er möge ihnen beim ersten Öffnen des Buches seinen Willen kundtun.</w:t>
      </w:r>
    </w:p>
    <w:p w14:paraId="53043198" w14:textId="77777777" w:rsidR="0026082F" w:rsidRPr="009B41ED" w:rsidRDefault="0026082F" w:rsidP="0026082F">
      <w:pPr>
        <w:rPr>
          <w:rFonts w:ascii="Calibri" w:hAnsi="Calibri" w:cs="Calibri"/>
          <w:sz w:val="22"/>
          <w:szCs w:val="22"/>
        </w:rPr>
      </w:pPr>
      <w:r w:rsidRPr="009B41ED">
        <w:rPr>
          <w:rFonts w:ascii="Calibri" w:hAnsi="Calibri" w:cs="Calibri"/>
          <w:sz w:val="22"/>
          <w:szCs w:val="22"/>
        </w:rPr>
        <w:t>Nach dem Gebet ergriff der selige Franziskus das ge</w:t>
      </w:r>
      <w:r w:rsidRPr="009B41ED">
        <w:rPr>
          <w:rFonts w:ascii="Calibri" w:hAnsi="Calibri" w:cs="Calibri"/>
          <w:sz w:val="22"/>
          <w:szCs w:val="22"/>
        </w:rPr>
        <w:softHyphen/>
        <w:t xml:space="preserve">schlossene Buch und öffnete es, kniend vor dem Altar. Beim ersten Öffnen stieß er auf jenen Rat des Herrn: „Willst du vollkommen sein, so gehe hin, verkaufe alles, was du hast und gib es den Armen, und du wirst einen Schatz im Himmel haben!“ </w:t>
      </w:r>
    </w:p>
    <w:p w14:paraId="62EF6D28" w14:textId="77777777" w:rsidR="0026082F" w:rsidRPr="009B41ED" w:rsidRDefault="0026082F" w:rsidP="0026082F">
      <w:pPr>
        <w:rPr>
          <w:rFonts w:ascii="Calibri" w:hAnsi="Calibri" w:cs="Calibri"/>
          <w:sz w:val="22"/>
          <w:szCs w:val="22"/>
        </w:rPr>
      </w:pPr>
      <w:r w:rsidRPr="009B41ED">
        <w:rPr>
          <w:rFonts w:ascii="Calibri" w:hAnsi="Calibri" w:cs="Calibri"/>
          <w:sz w:val="22"/>
          <w:szCs w:val="22"/>
        </w:rPr>
        <w:t>Als der selige Franziskus dies erfahren, freute er sich sehr und sagte Gott Dank. Weil er aber ein wahrer Ver</w:t>
      </w:r>
      <w:r w:rsidRPr="009B41ED">
        <w:rPr>
          <w:rFonts w:ascii="Calibri" w:hAnsi="Calibri" w:cs="Calibri"/>
          <w:sz w:val="22"/>
          <w:szCs w:val="22"/>
        </w:rPr>
        <w:softHyphen/>
        <w:t>ehrer der Dreifaltigkeit war, wollte er eine dreimalige Be</w:t>
      </w:r>
      <w:r w:rsidRPr="009B41ED">
        <w:rPr>
          <w:rFonts w:ascii="Calibri" w:hAnsi="Calibri" w:cs="Calibri"/>
          <w:sz w:val="22"/>
          <w:szCs w:val="22"/>
        </w:rPr>
        <w:softHyphen/>
        <w:t xml:space="preserve">stätigung erfahren und öffnete ein zweites und drittes Mal das Buch. Beim zweiten Öffnen fand er: „Nehmt nichts mit auf den Weg…“ Beim dritten Mal aber: „Wer mir nachfolgen will, verleugne sich selbst…“. Der selige Franziskus sagte </w:t>
      </w:r>
      <w:proofErr w:type="spellStart"/>
      <w:r w:rsidRPr="009B41ED">
        <w:rPr>
          <w:rFonts w:ascii="Calibri" w:hAnsi="Calibri" w:cs="Calibri"/>
          <w:sz w:val="22"/>
          <w:szCs w:val="22"/>
        </w:rPr>
        <w:t>jedesmal</w:t>
      </w:r>
      <w:proofErr w:type="spellEnd"/>
      <w:r w:rsidRPr="009B41ED">
        <w:rPr>
          <w:rFonts w:ascii="Calibri" w:hAnsi="Calibri" w:cs="Calibri"/>
          <w:sz w:val="22"/>
          <w:szCs w:val="22"/>
        </w:rPr>
        <w:t xml:space="preserve"> beim Öffnen des Buches Gott Dank, dass er ihm seinen schon lange ersehnten Plan dreimal bekräftigt und be</w:t>
      </w:r>
      <w:r w:rsidRPr="009B41ED">
        <w:rPr>
          <w:rFonts w:ascii="Calibri" w:hAnsi="Calibri" w:cs="Calibri"/>
          <w:sz w:val="22"/>
          <w:szCs w:val="22"/>
        </w:rPr>
        <w:softHyphen/>
        <w:t>stätigt hatte. Er sprach zu den genannten Männern, Bernhard und Petrus: „Brüder, das ist das Leben und die Regel für uns und für alle, die sich unserer Gemeinschaft anschließen wol</w:t>
      </w:r>
      <w:r w:rsidRPr="009B41ED">
        <w:rPr>
          <w:rFonts w:ascii="Calibri" w:hAnsi="Calibri" w:cs="Calibri"/>
          <w:sz w:val="22"/>
          <w:szCs w:val="22"/>
        </w:rPr>
        <w:softHyphen/>
        <w:t xml:space="preserve">len. Geht also hin und erfüllt, wie ihr gehört habt!“ </w:t>
      </w:r>
    </w:p>
    <w:p w14:paraId="163B88AD" w14:textId="77777777" w:rsidR="0026082F" w:rsidRPr="009B41ED" w:rsidRDefault="0026082F" w:rsidP="0026082F">
      <w:pPr>
        <w:rPr>
          <w:rFonts w:ascii="Calibri" w:hAnsi="Calibri" w:cs="Calibri"/>
          <w:sz w:val="22"/>
          <w:szCs w:val="22"/>
        </w:rPr>
      </w:pPr>
      <w:r w:rsidRPr="009B41ED">
        <w:rPr>
          <w:rFonts w:ascii="Calibri" w:hAnsi="Calibri" w:cs="Calibri"/>
          <w:sz w:val="22"/>
          <w:szCs w:val="22"/>
        </w:rPr>
        <w:t xml:space="preserve">So ging nun Herr Bernhard hin, der sehr reich war, und verkaufte seine ganze Habe. Als er das Geld </w:t>
      </w:r>
      <w:proofErr w:type="gramStart"/>
      <w:r w:rsidRPr="009B41ED">
        <w:rPr>
          <w:rFonts w:ascii="Calibri" w:hAnsi="Calibri" w:cs="Calibri"/>
          <w:sz w:val="22"/>
          <w:szCs w:val="22"/>
        </w:rPr>
        <w:t>beisammen hatte</w:t>
      </w:r>
      <w:proofErr w:type="gramEnd"/>
      <w:r w:rsidRPr="009B41ED">
        <w:rPr>
          <w:rFonts w:ascii="Calibri" w:hAnsi="Calibri" w:cs="Calibri"/>
          <w:sz w:val="22"/>
          <w:szCs w:val="22"/>
        </w:rPr>
        <w:t>, verteilte er alles an die Armen der Stadt. Auch Petrus erfüllte nach bestem Können Gottes Rat. Nachdem sie alles weggegeben hatten, nahmen beide in gleicher Weise das Kleid, das kurz vorher der Heilige selbst genommen, als er das Eremitenge</w:t>
      </w:r>
      <w:r w:rsidRPr="009B41ED">
        <w:rPr>
          <w:rFonts w:ascii="Calibri" w:hAnsi="Calibri" w:cs="Calibri"/>
          <w:sz w:val="22"/>
          <w:szCs w:val="22"/>
        </w:rPr>
        <w:softHyphen/>
        <w:t>wand abgelegt hatte. Von jener Stunde an lebten sie mit ihm zusammen nach der ihnen vom Herrn gezeigten Form des heiligen Evangeliums. Darum sagte der selige Franziskus in seinem Testament: „Der Herr selbst hat mir geoffenbart, dass ich nach der Form des heiligen Evangeliums leben solle“.</w:t>
      </w:r>
    </w:p>
    <w:p w14:paraId="159F5776" w14:textId="77777777" w:rsidR="0026082F" w:rsidRPr="009B41ED" w:rsidRDefault="0026082F" w:rsidP="0026082F">
      <w:pPr>
        <w:rPr>
          <w:rFonts w:ascii="Calibri" w:hAnsi="Calibri" w:cs="Calibri"/>
          <w:sz w:val="22"/>
          <w:szCs w:val="22"/>
        </w:rPr>
      </w:pPr>
      <w:r w:rsidRPr="009B41ED">
        <w:rPr>
          <w:rFonts w:ascii="Calibri" w:hAnsi="Calibri" w:cs="Calibri"/>
          <w:sz w:val="22"/>
          <w:szCs w:val="22"/>
        </w:rPr>
        <w:t>(</w:t>
      </w:r>
      <w:proofErr w:type="spellStart"/>
      <w:r w:rsidRPr="009B41ED">
        <w:rPr>
          <w:rFonts w:ascii="Calibri" w:hAnsi="Calibri" w:cs="Calibri"/>
          <w:sz w:val="22"/>
          <w:szCs w:val="22"/>
        </w:rPr>
        <w:t>Dreigefährtenlegende</w:t>
      </w:r>
      <w:proofErr w:type="spellEnd"/>
      <w:r w:rsidRPr="009B41ED">
        <w:rPr>
          <w:rFonts w:ascii="Calibri" w:hAnsi="Calibri" w:cs="Calibri"/>
          <w:sz w:val="22"/>
          <w:szCs w:val="22"/>
        </w:rPr>
        <w:t>, Kapitel VIII, 25.27-29)</w:t>
      </w:r>
    </w:p>
    <w:p w14:paraId="023EBA05" w14:textId="77777777" w:rsidR="00464F43" w:rsidRPr="009B41ED" w:rsidRDefault="00464F43" w:rsidP="00464F43">
      <w:pPr>
        <w:rPr>
          <w:rFonts w:ascii="Calibri" w:hAnsi="Calibri" w:cs="Calibri"/>
          <w:b/>
        </w:rPr>
      </w:pPr>
      <w:r w:rsidRPr="009B41ED">
        <w:rPr>
          <w:rFonts w:ascii="Calibri" w:hAnsi="Calibri" w:cs="Calibri"/>
          <w:b/>
        </w:rPr>
        <w:br w:type="page"/>
      </w:r>
      <w:r w:rsidRPr="009B41ED">
        <w:rPr>
          <w:rFonts w:ascii="Calibri" w:hAnsi="Calibri" w:cs="Calibri"/>
          <w:b/>
        </w:rPr>
        <w:lastRenderedPageBreak/>
        <w:t>Anhang: Lesung aus den Schriften der Hl. Klara</w:t>
      </w:r>
    </w:p>
    <w:p w14:paraId="3B72F5DC" w14:textId="77777777" w:rsidR="00464F43" w:rsidRPr="009B41ED" w:rsidRDefault="00464F43" w:rsidP="00464F43">
      <w:pPr>
        <w:rPr>
          <w:rFonts w:ascii="Calibri" w:hAnsi="Calibri" w:cs="Calibri"/>
        </w:rPr>
      </w:pPr>
    </w:p>
    <w:p w14:paraId="444EBA90" w14:textId="77777777" w:rsidR="00464F43" w:rsidRPr="00BE5021" w:rsidRDefault="00464F43" w:rsidP="00464F43">
      <w:pPr>
        <w:rPr>
          <w:rFonts w:ascii="Calibri" w:hAnsi="Calibri" w:cs="Calibri"/>
          <w:sz w:val="21"/>
          <w:szCs w:val="21"/>
        </w:rPr>
      </w:pPr>
      <w:r w:rsidRPr="00BE5021">
        <w:rPr>
          <w:rFonts w:ascii="Calibri" w:hAnsi="Calibri" w:cs="Calibri"/>
          <w:sz w:val="21"/>
          <w:szCs w:val="21"/>
        </w:rPr>
        <w:t>Klara schreibt an Agnes von Prag:</w:t>
      </w:r>
    </w:p>
    <w:p w14:paraId="1B57F54A" w14:textId="77777777" w:rsidR="00464F43" w:rsidRPr="00BE5021" w:rsidRDefault="00464F43" w:rsidP="00464F43">
      <w:pPr>
        <w:rPr>
          <w:rFonts w:ascii="Calibri" w:hAnsi="Calibri" w:cs="Calibri"/>
          <w:sz w:val="21"/>
          <w:szCs w:val="21"/>
        </w:rPr>
      </w:pPr>
      <w:r w:rsidRPr="00BE5021">
        <w:rPr>
          <w:rFonts w:ascii="Calibri" w:hAnsi="Calibri" w:cs="Calibri"/>
          <w:sz w:val="21"/>
          <w:szCs w:val="21"/>
        </w:rPr>
        <w:t>Stelle Dein Denken vor den Spiegel der Ewigkeit, stelle Deine Seele in den Glanz der Glorie, stelle Dein Herz vor das Bild der göttlichen We</w:t>
      </w:r>
      <w:r w:rsidRPr="00BE5021">
        <w:rPr>
          <w:rFonts w:ascii="Calibri" w:hAnsi="Calibri" w:cs="Calibri"/>
          <w:sz w:val="21"/>
          <w:szCs w:val="21"/>
        </w:rPr>
        <w:softHyphen/>
        <w:t>senheit, und forme Deine ganze Person durch die Beschau</w:t>
      </w:r>
      <w:r w:rsidRPr="00BE5021">
        <w:rPr>
          <w:rFonts w:ascii="Calibri" w:hAnsi="Calibri" w:cs="Calibri"/>
          <w:sz w:val="21"/>
          <w:szCs w:val="21"/>
        </w:rPr>
        <w:softHyphen/>
        <w:t>ung in das Bild seiner Gottheit um, damit Du empfindest, was seine Freunde empfin</w:t>
      </w:r>
      <w:r w:rsidRPr="00BE5021">
        <w:rPr>
          <w:rFonts w:ascii="Calibri" w:hAnsi="Calibri" w:cs="Calibri"/>
          <w:sz w:val="21"/>
          <w:szCs w:val="21"/>
        </w:rPr>
        <w:softHyphen/>
        <w:t>den, wenn sie die verborgene Süße verkosten, die Gott selbst von Anbeginn für die aufbewahrt hat, die ihn lieben.</w:t>
      </w:r>
    </w:p>
    <w:p w14:paraId="1869DC98" w14:textId="77777777" w:rsidR="00464F43" w:rsidRPr="00BE5021" w:rsidRDefault="00464F43" w:rsidP="00464F43">
      <w:pPr>
        <w:rPr>
          <w:rFonts w:ascii="Calibri" w:hAnsi="Calibri" w:cs="Calibri"/>
          <w:sz w:val="21"/>
          <w:szCs w:val="21"/>
        </w:rPr>
      </w:pPr>
      <w:r w:rsidRPr="00BE5021">
        <w:rPr>
          <w:rFonts w:ascii="Calibri" w:hAnsi="Calibri" w:cs="Calibri"/>
          <w:sz w:val="21"/>
          <w:szCs w:val="21"/>
        </w:rPr>
        <w:t xml:space="preserve">Beachte nichts von dem, was in dieser trügerischen, unruhigen Welt ihre blinden Liebhaber umgarnt. Liebe jenen mit ganzer Hingabe, der sich um Deiner Liebe willen ganz </w:t>
      </w:r>
      <w:proofErr w:type="spellStart"/>
      <w:r w:rsidRPr="00BE5021">
        <w:rPr>
          <w:rFonts w:ascii="Calibri" w:hAnsi="Calibri" w:cs="Calibri"/>
          <w:sz w:val="21"/>
          <w:szCs w:val="21"/>
        </w:rPr>
        <w:t>hingeschenkt</w:t>
      </w:r>
      <w:proofErr w:type="spellEnd"/>
      <w:r w:rsidRPr="00BE5021">
        <w:rPr>
          <w:rFonts w:ascii="Calibri" w:hAnsi="Calibri" w:cs="Calibri"/>
          <w:sz w:val="21"/>
          <w:szCs w:val="21"/>
        </w:rPr>
        <w:t xml:space="preserve"> hat. (3. Brief 12-15)</w:t>
      </w:r>
    </w:p>
    <w:p w14:paraId="30407C5A" w14:textId="77777777" w:rsidR="00464F43" w:rsidRPr="00BE5021" w:rsidRDefault="00464F43" w:rsidP="00464F43">
      <w:pPr>
        <w:rPr>
          <w:rFonts w:ascii="Calibri" w:hAnsi="Calibri" w:cs="Calibri"/>
          <w:sz w:val="21"/>
          <w:szCs w:val="21"/>
        </w:rPr>
      </w:pPr>
    </w:p>
    <w:p w14:paraId="34EF46F6" w14:textId="77777777" w:rsidR="00464F43" w:rsidRPr="00BE5021" w:rsidRDefault="00464F43" w:rsidP="00464F43">
      <w:pPr>
        <w:rPr>
          <w:rFonts w:ascii="Calibri" w:hAnsi="Calibri" w:cs="Calibri"/>
          <w:sz w:val="21"/>
          <w:szCs w:val="21"/>
        </w:rPr>
      </w:pPr>
      <w:r w:rsidRPr="00BE5021">
        <w:rPr>
          <w:rFonts w:ascii="Calibri" w:hAnsi="Calibri" w:cs="Calibri"/>
          <w:sz w:val="21"/>
          <w:szCs w:val="21"/>
        </w:rPr>
        <w:t xml:space="preserve">In diesen Spiegel schaue täglich, o Königin, Braut Jesu Christi, und spiegle stets in ihm dein Angesicht, </w:t>
      </w:r>
      <w:proofErr w:type="gramStart"/>
      <w:r w:rsidRPr="00BE5021">
        <w:rPr>
          <w:rFonts w:ascii="Calibri" w:hAnsi="Calibri" w:cs="Calibri"/>
          <w:sz w:val="21"/>
          <w:szCs w:val="21"/>
        </w:rPr>
        <w:t>auf</w:t>
      </w:r>
      <w:proofErr w:type="gramEnd"/>
      <w:r w:rsidRPr="00BE5021">
        <w:rPr>
          <w:rFonts w:ascii="Calibri" w:hAnsi="Calibri" w:cs="Calibri"/>
          <w:sz w:val="21"/>
          <w:szCs w:val="21"/>
        </w:rPr>
        <w:t xml:space="preserve"> dass Du Dich so gänzlich innerlich und äußerlich schmückst, bekleidet und angetan mit bunter Pracht, mit den Blüten und Gewändern aller Tu</w:t>
      </w:r>
      <w:r w:rsidRPr="00BE5021">
        <w:rPr>
          <w:rFonts w:ascii="Calibri" w:hAnsi="Calibri" w:cs="Calibri"/>
          <w:sz w:val="21"/>
          <w:szCs w:val="21"/>
        </w:rPr>
        <w:softHyphen/>
        <w:t>genden geziert, wie es sich gebührt, du Tochter und keuscheste Braut des höchsten Königs.</w:t>
      </w:r>
    </w:p>
    <w:p w14:paraId="5A822308" w14:textId="77777777" w:rsidR="00464F43" w:rsidRPr="00BE5021" w:rsidRDefault="00464F43" w:rsidP="00464F43">
      <w:pPr>
        <w:rPr>
          <w:rFonts w:ascii="Calibri" w:hAnsi="Calibri" w:cs="Calibri"/>
          <w:sz w:val="21"/>
          <w:szCs w:val="21"/>
        </w:rPr>
      </w:pPr>
      <w:r w:rsidRPr="00BE5021">
        <w:rPr>
          <w:rFonts w:ascii="Calibri" w:hAnsi="Calibri" w:cs="Calibri"/>
          <w:sz w:val="21"/>
          <w:szCs w:val="21"/>
        </w:rPr>
        <w:t>In diesem Spiegel erstrahlen die selige Armut, die heilige Demut und die unaussprechliche Liebe: Sie kannst Du mittels dieses ganzen Spiegels durch Gottes Gnade schauen.</w:t>
      </w:r>
    </w:p>
    <w:p w14:paraId="4D86D7AD" w14:textId="77777777" w:rsidR="00464F43" w:rsidRPr="00BE5021" w:rsidRDefault="00464F43" w:rsidP="00464F43">
      <w:pPr>
        <w:rPr>
          <w:rFonts w:ascii="Calibri" w:hAnsi="Calibri" w:cs="Calibri"/>
          <w:sz w:val="21"/>
          <w:szCs w:val="21"/>
        </w:rPr>
      </w:pPr>
      <w:r w:rsidRPr="00BE5021">
        <w:rPr>
          <w:rFonts w:ascii="Calibri" w:hAnsi="Calibri" w:cs="Calibri"/>
          <w:sz w:val="21"/>
          <w:szCs w:val="21"/>
        </w:rPr>
        <w:t>Richte Deine Aufmerksamkeit auf den Anfang die</w:t>
      </w:r>
      <w:r w:rsidRPr="00BE5021">
        <w:rPr>
          <w:rFonts w:ascii="Calibri" w:hAnsi="Calibri" w:cs="Calibri"/>
          <w:sz w:val="21"/>
          <w:szCs w:val="21"/>
        </w:rPr>
        <w:softHyphen/>
        <w:t xml:space="preserve">ses Spiegels und betrachte die Armut dessen, der in eine Krippe gelegt und in Windeln gehüllt wurde. O wunderbare Demut, o </w:t>
      </w:r>
      <w:proofErr w:type="spellStart"/>
      <w:r w:rsidRPr="00BE5021">
        <w:rPr>
          <w:rFonts w:ascii="Calibri" w:hAnsi="Calibri" w:cs="Calibri"/>
          <w:sz w:val="21"/>
          <w:szCs w:val="21"/>
        </w:rPr>
        <w:t>staunenerwecken</w:t>
      </w:r>
      <w:r w:rsidRPr="00BE5021">
        <w:rPr>
          <w:rFonts w:ascii="Calibri" w:hAnsi="Calibri" w:cs="Calibri"/>
          <w:sz w:val="21"/>
          <w:szCs w:val="21"/>
        </w:rPr>
        <w:softHyphen/>
        <w:t>de</w:t>
      </w:r>
      <w:proofErr w:type="spellEnd"/>
      <w:r w:rsidRPr="00BE5021">
        <w:rPr>
          <w:rFonts w:ascii="Calibri" w:hAnsi="Calibri" w:cs="Calibri"/>
          <w:sz w:val="21"/>
          <w:szCs w:val="21"/>
        </w:rPr>
        <w:t xml:space="preserve"> Armut! Der König der Engel, der Herr des Him</w:t>
      </w:r>
      <w:r w:rsidRPr="00BE5021">
        <w:rPr>
          <w:rFonts w:ascii="Calibri" w:hAnsi="Calibri" w:cs="Calibri"/>
          <w:sz w:val="21"/>
          <w:szCs w:val="21"/>
        </w:rPr>
        <w:softHyphen/>
        <w:t>mels und der Erde wird in eine Krippe ge</w:t>
      </w:r>
      <w:r w:rsidRPr="00BE5021">
        <w:rPr>
          <w:rFonts w:ascii="Calibri" w:hAnsi="Calibri" w:cs="Calibri"/>
          <w:sz w:val="21"/>
          <w:szCs w:val="21"/>
        </w:rPr>
        <w:softHyphen/>
        <w:t>bettet.</w:t>
      </w:r>
    </w:p>
    <w:p w14:paraId="490CE5A8" w14:textId="77777777" w:rsidR="00464F43" w:rsidRPr="00BE5021" w:rsidRDefault="00464F43" w:rsidP="00464F43">
      <w:pPr>
        <w:rPr>
          <w:rFonts w:ascii="Calibri" w:hAnsi="Calibri" w:cs="Calibri"/>
          <w:sz w:val="21"/>
          <w:szCs w:val="21"/>
        </w:rPr>
      </w:pPr>
      <w:r w:rsidRPr="00BE5021">
        <w:rPr>
          <w:rFonts w:ascii="Calibri" w:hAnsi="Calibri" w:cs="Calibri"/>
          <w:sz w:val="21"/>
          <w:szCs w:val="21"/>
        </w:rPr>
        <w:t>In der Mitte des Spiegels betrachte die Niedrig</w:t>
      </w:r>
      <w:r w:rsidRPr="00BE5021">
        <w:rPr>
          <w:rFonts w:ascii="Calibri" w:hAnsi="Calibri" w:cs="Calibri"/>
          <w:sz w:val="21"/>
          <w:szCs w:val="21"/>
        </w:rPr>
        <w:softHyphen/>
        <w:t>keit, zumindest die selige Armut, die unzähligen An</w:t>
      </w:r>
      <w:r w:rsidRPr="00BE5021">
        <w:rPr>
          <w:rFonts w:ascii="Calibri" w:hAnsi="Calibri" w:cs="Calibri"/>
          <w:sz w:val="21"/>
          <w:szCs w:val="21"/>
        </w:rPr>
        <w:softHyphen/>
        <w:t xml:space="preserve">strengungen und Mühen, die er um </w:t>
      </w:r>
      <w:proofErr w:type="gramStart"/>
      <w:r w:rsidRPr="00BE5021">
        <w:rPr>
          <w:rFonts w:ascii="Calibri" w:hAnsi="Calibri" w:cs="Calibri"/>
          <w:sz w:val="21"/>
          <w:szCs w:val="21"/>
        </w:rPr>
        <w:t>der Erlösung</w:t>
      </w:r>
      <w:proofErr w:type="gramEnd"/>
      <w:r w:rsidRPr="00BE5021">
        <w:rPr>
          <w:rFonts w:ascii="Calibri" w:hAnsi="Calibri" w:cs="Calibri"/>
          <w:sz w:val="21"/>
          <w:szCs w:val="21"/>
        </w:rPr>
        <w:t xml:space="preserve"> des Menschengeschlechtes willen auf sich genommen hat.</w:t>
      </w:r>
    </w:p>
    <w:p w14:paraId="0ED347C2" w14:textId="77777777" w:rsidR="00464F43" w:rsidRPr="00BE5021" w:rsidRDefault="00464F43" w:rsidP="00464F43">
      <w:pPr>
        <w:rPr>
          <w:rFonts w:ascii="Calibri" w:hAnsi="Calibri" w:cs="Calibri"/>
          <w:sz w:val="21"/>
          <w:szCs w:val="21"/>
        </w:rPr>
      </w:pPr>
      <w:r w:rsidRPr="00BE5021">
        <w:rPr>
          <w:rFonts w:ascii="Calibri" w:hAnsi="Calibri" w:cs="Calibri"/>
          <w:sz w:val="21"/>
          <w:szCs w:val="21"/>
        </w:rPr>
        <w:t>Am Ende des Spiegels aber versenke Dich schau</w:t>
      </w:r>
      <w:r w:rsidRPr="00BE5021">
        <w:rPr>
          <w:rFonts w:ascii="Calibri" w:hAnsi="Calibri" w:cs="Calibri"/>
          <w:sz w:val="21"/>
          <w:szCs w:val="21"/>
        </w:rPr>
        <w:softHyphen/>
        <w:t>end in die unaussprechliche Liebe, mit der er am Holz des Kreuzes leiden und des schimpflichsten Todes ster</w:t>
      </w:r>
      <w:r w:rsidRPr="00BE5021">
        <w:rPr>
          <w:rFonts w:ascii="Calibri" w:hAnsi="Calibri" w:cs="Calibri"/>
          <w:sz w:val="21"/>
          <w:szCs w:val="21"/>
        </w:rPr>
        <w:softHyphen/>
        <w:t>ben wollte.</w:t>
      </w:r>
    </w:p>
    <w:p w14:paraId="5A749C44" w14:textId="53EF487F" w:rsidR="00464F43" w:rsidRPr="00BE5021" w:rsidRDefault="00464F43" w:rsidP="00464F43">
      <w:pPr>
        <w:rPr>
          <w:rFonts w:ascii="Calibri" w:hAnsi="Calibri" w:cs="Calibri"/>
          <w:sz w:val="21"/>
          <w:szCs w:val="21"/>
        </w:rPr>
      </w:pPr>
      <w:r w:rsidRPr="00BE5021">
        <w:rPr>
          <w:rFonts w:ascii="Calibri" w:hAnsi="Calibri" w:cs="Calibri"/>
          <w:sz w:val="21"/>
          <w:szCs w:val="21"/>
        </w:rPr>
        <w:t>Als dieser Spiegel selbst ans Kreuz geheftet wurde, mahnte er die Vorübergehenden an das, was sie erwä</w:t>
      </w:r>
      <w:r w:rsidR="00BE5021">
        <w:rPr>
          <w:rFonts w:ascii="Calibri" w:hAnsi="Calibri" w:cs="Calibri"/>
          <w:sz w:val="21"/>
          <w:szCs w:val="21"/>
        </w:rPr>
        <w:softHyphen/>
        <w:t>gen sollten, mit den Worten: „</w:t>
      </w:r>
      <w:r w:rsidRPr="00BE5021">
        <w:rPr>
          <w:rFonts w:ascii="Calibri" w:hAnsi="Calibri" w:cs="Calibri"/>
          <w:sz w:val="21"/>
          <w:szCs w:val="21"/>
        </w:rPr>
        <w:t>Ihr alle, die ihr des We</w:t>
      </w:r>
      <w:r w:rsidRPr="00BE5021">
        <w:rPr>
          <w:rFonts w:ascii="Calibri" w:hAnsi="Calibri" w:cs="Calibri"/>
          <w:sz w:val="21"/>
          <w:szCs w:val="21"/>
        </w:rPr>
        <w:softHyphen/>
        <w:t>ges vorüberzieht, merkt auf und seht, ob ein Schmerz ist gleich meinem Schmerz“ (</w:t>
      </w:r>
      <w:proofErr w:type="spellStart"/>
      <w:r w:rsidRPr="00BE5021">
        <w:rPr>
          <w:rFonts w:ascii="Calibri" w:hAnsi="Calibri" w:cs="Calibri"/>
          <w:sz w:val="21"/>
          <w:szCs w:val="21"/>
        </w:rPr>
        <w:t>Klgl</w:t>
      </w:r>
      <w:proofErr w:type="spellEnd"/>
      <w:r w:rsidRPr="00BE5021">
        <w:rPr>
          <w:rFonts w:ascii="Calibri" w:hAnsi="Calibri" w:cs="Calibri"/>
          <w:sz w:val="21"/>
          <w:szCs w:val="21"/>
        </w:rPr>
        <w:t xml:space="preserve"> 1,12). Wir sollten ihm antworten - so sagte sie </w:t>
      </w:r>
      <w:proofErr w:type="gramStart"/>
      <w:r w:rsidRPr="00BE5021">
        <w:rPr>
          <w:rFonts w:ascii="Calibri" w:hAnsi="Calibri" w:cs="Calibri"/>
          <w:sz w:val="21"/>
          <w:szCs w:val="21"/>
        </w:rPr>
        <w:t>-‚ ihm</w:t>
      </w:r>
      <w:proofErr w:type="gramEnd"/>
      <w:r w:rsidRPr="00BE5021">
        <w:rPr>
          <w:rFonts w:ascii="Calibri" w:hAnsi="Calibri" w:cs="Calibri"/>
          <w:sz w:val="21"/>
          <w:szCs w:val="21"/>
        </w:rPr>
        <w:t>, der da ruft und klagt, eins mit ihm in Stimme und Geist: „Stets werde ich dessen eingedenk sein, und meine Seele wird da</w:t>
      </w:r>
      <w:r w:rsidRPr="00BE5021">
        <w:rPr>
          <w:rFonts w:ascii="Calibri" w:hAnsi="Calibri" w:cs="Calibri"/>
          <w:sz w:val="21"/>
          <w:szCs w:val="21"/>
        </w:rPr>
        <w:softHyphen/>
        <w:t>hinschwinden in mir“ (</w:t>
      </w:r>
      <w:proofErr w:type="spellStart"/>
      <w:r w:rsidRPr="00BE5021">
        <w:rPr>
          <w:rFonts w:ascii="Calibri" w:hAnsi="Calibri" w:cs="Calibri"/>
          <w:sz w:val="21"/>
          <w:szCs w:val="21"/>
        </w:rPr>
        <w:t>Klgl</w:t>
      </w:r>
      <w:proofErr w:type="spellEnd"/>
      <w:r w:rsidRPr="00BE5021">
        <w:rPr>
          <w:rFonts w:ascii="Calibri" w:hAnsi="Calibri" w:cs="Calibri"/>
          <w:sz w:val="21"/>
          <w:szCs w:val="21"/>
        </w:rPr>
        <w:t xml:space="preserve"> 3,20).</w:t>
      </w:r>
    </w:p>
    <w:p w14:paraId="469BBEC9" w14:textId="77777777" w:rsidR="00464F43" w:rsidRPr="00BE5021" w:rsidRDefault="00464F43" w:rsidP="00464F43">
      <w:pPr>
        <w:rPr>
          <w:rFonts w:ascii="Calibri" w:hAnsi="Calibri" w:cs="Calibri"/>
          <w:sz w:val="21"/>
          <w:szCs w:val="21"/>
        </w:rPr>
      </w:pPr>
      <w:r w:rsidRPr="00BE5021">
        <w:rPr>
          <w:rFonts w:ascii="Calibri" w:hAnsi="Calibri" w:cs="Calibri"/>
          <w:sz w:val="21"/>
          <w:szCs w:val="21"/>
        </w:rPr>
        <w:t>In der Glut dieser Liebe mögest Du immer stärker entbrennen, o Königin des himmlischen Königs! (4. Brief 15-27)</w:t>
      </w:r>
    </w:p>
    <w:p w14:paraId="5FF2F5F1" w14:textId="77777777" w:rsidR="00464F43" w:rsidRPr="009B41ED" w:rsidRDefault="00464F43" w:rsidP="00464F43">
      <w:pPr>
        <w:rPr>
          <w:rFonts w:ascii="Calibri" w:hAnsi="Calibri" w:cs="Calibri"/>
          <w:b/>
        </w:rPr>
      </w:pPr>
      <w:r w:rsidRPr="009B41ED">
        <w:rPr>
          <w:rFonts w:ascii="Calibri" w:hAnsi="Calibri" w:cs="Calibri"/>
          <w:b/>
        </w:rPr>
        <w:lastRenderedPageBreak/>
        <w:t>Anhang: Segen der Hl. Klara</w:t>
      </w:r>
    </w:p>
    <w:p w14:paraId="06D1FEFD" w14:textId="77777777" w:rsidR="00464F43" w:rsidRPr="009B41ED" w:rsidRDefault="00464F43" w:rsidP="00464F43">
      <w:pPr>
        <w:rPr>
          <w:rFonts w:ascii="Calibri" w:hAnsi="Calibri" w:cs="Calibri"/>
          <w:sz w:val="22"/>
          <w:szCs w:val="22"/>
        </w:rPr>
      </w:pPr>
    </w:p>
    <w:p w14:paraId="412FDA9F" w14:textId="77777777" w:rsidR="00464F43" w:rsidRPr="00BE5021" w:rsidRDefault="00464F43" w:rsidP="00464F43">
      <w:pPr>
        <w:rPr>
          <w:rFonts w:ascii="Calibri" w:hAnsi="Calibri" w:cs="Calibri"/>
          <w:sz w:val="21"/>
          <w:szCs w:val="21"/>
        </w:rPr>
      </w:pPr>
      <w:r w:rsidRPr="00BE5021">
        <w:rPr>
          <w:rFonts w:ascii="Calibri" w:hAnsi="Calibri" w:cs="Calibri"/>
          <w:sz w:val="21"/>
          <w:szCs w:val="21"/>
        </w:rPr>
        <w:t>Im Namen des Vaters, des Sohnes und des Heiligen Geistes.</w:t>
      </w:r>
    </w:p>
    <w:p w14:paraId="63E2CDC4" w14:textId="77777777" w:rsidR="00464F43" w:rsidRPr="00BE5021" w:rsidRDefault="00464F43" w:rsidP="00464F43">
      <w:pPr>
        <w:rPr>
          <w:rFonts w:ascii="Calibri" w:hAnsi="Calibri" w:cs="Calibri"/>
          <w:sz w:val="21"/>
          <w:szCs w:val="21"/>
        </w:rPr>
      </w:pPr>
      <w:r w:rsidRPr="00BE5021">
        <w:rPr>
          <w:rFonts w:ascii="Calibri" w:hAnsi="Calibri" w:cs="Calibri"/>
          <w:sz w:val="21"/>
          <w:szCs w:val="21"/>
        </w:rPr>
        <w:t>Der Herr segne Euch und behüte Euch,</w:t>
      </w:r>
    </w:p>
    <w:p w14:paraId="0EFCC766" w14:textId="07F0DB56" w:rsidR="00464F43" w:rsidRPr="00BE5021" w:rsidRDefault="00464F43" w:rsidP="00464F43">
      <w:pPr>
        <w:rPr>
          <w:rFonts w:ascii="Calibri" w:hAnsi="Calibri" w:cs="Calibri"/>
          <w:sz w:val="21"/>
          <w:szCs w:val="21"/>
        </w:rPr>
      </w:pPr>
      <w:r w:rsidRPr="00BE5021">
        <w:rPr>
          <w:rFonts w:ascii="Calibri" w:hAnsi="Calibri" w:cs="Calibri"/>
          <w:sz w:val="21"/>
          <w:szCs w:val="21"/>
        </w:rPr>
        <w:t>Er zeig</w:t>
      </w:r>
      <w:r w:rsidR="00BE5021" w:rsidRPr="00BE5021">
        <w:rPr>
          <w:rFonts w:ascii="Calibri" w:hAnsi="Calibri" w:cs="Calibri"/>
          <w:sz w:val="21"/>
          <w:szCs w:val="21"/>
        </w:rPr>
        <w:t>e Euch sein Angesicht und erbarm</w:t>
      </w:r>
      <w:r w:rsidRPr="00BE5021">
        <w:rPr>
          <w:rFonts w:ascii="Calibri" w:hAnsi="Calibri" w:cs="Calibri"/>
          <w:sz w:val="21"/>
          <w:szCs w:val="21"/>
        </w:rPr>
        <w:t>e sich Euer,</w:t>
      </w:r>
    </w:p>
    <w:p w14:paraId="127A5CD0" w14:textId="77777777" w:rsidR="00464F43" w:rsidRPr="00BE5021" w:rsidRDefault="00464F43" w:rsidP="00464F43">
      <w:pPr>
        <w:rPr>
          <w:rFonts w:ascii="Calibri" w:hAnsi="Calibri" w:cs="Calibri"/>
          <w:sz w:val="21"/>
          <w:szCs w:val="21"/>
        </w:rPr>
      </w:pPr>
      <w:r w:rsidRPr="00BE5021">
        <w:rPr>
          <w:rFonts w:ascii="Calibri" w:hAnsi="Calibri" w:cs="Calibri"/>
          <w:sz w:val="21"/>
          <w:szCs w:val="21"/>
        </w:rPr>
        <w:t>Er wende Euch sein Antlitz zu und gebe Euch den Frieden,</w:t>
      </w:r>
    </w:p>
    <w:p w14:paraId="7B475959" w14:textId="77777777" w:rsidR="00464F43" w:rsidRPr="00BE5021" w:rsidRDefault="00464F43" w:rsidP="00464F43">
      <w:pPr>
        <w:rPr>
          <w:rFonts w:ascii="Calibri" w:hAnsi="Calibri" w:cs="Calibri"/>
          <w:sz w:val="21"/>
          <w:szCs w:val="21"/>
        </w:rPr>
      </w:pPr>
      <w:r w:rsidRPr="00BE5021">
        <w:rPr>
          <w:rFonts w:ascii="Calibri" w:hAnsi="Calibri" w:cs="Calibri"/>
          <w:sz w:val="21"/>
          <w:szCs w:val="21"/>
        </w:rPr>
        <w:t>Euch, meinen Schwestern und Töchtern,</w:t>
      </w:r>
    </w:p>
    <w:p w14:paraId="7B3B979A" w14:textId="77777777" w:rsidR="00464F43" w:rsidRPr="00BE5021" w:rsidRDefault="00464F43" w:rsidP="00464F43">
      <w:pPr>
        <w:rPr>
          <w:rFonts w:ascii="Calibri" w:hAnsi="Calibri" w:cs="Calibri"/>
          <w:sz w:val="21"/>
          <w:szCs w:val="21"/>
        </w:rPr>
      </w:pPr>
      <w:r w:rsidRPr="00BE5021">
        <w:rPr>
          <w:rFonts w:ascii="Calibri" w:hAnsi="Calibri" w:cs="Calibri"/>
          <w:sz w:val="21"/>
          <w:szCs w:val="21"/>
        </w:rPr>
        <w:t xml:space="preserve">und allen, die zu unserer Gemeinschaft kommen </w:t>
      </w:r>
    </w:p>
    <w:p w14:paraId="3833DAEB" w14:textId="77777777" w:rsidR="00464F43" w:rsidRPr="00BE5021" w:rsidRDefault="00464F43" w:rsidP="00464F43">
      <w:pPr>
        <w:rPr>
          <w:rFonts w:ascii="Calibri" w:hAnsi="Calibri" w:cs="Calibri"/>
          <w:sz w:val="21"/>
          <w:szCs w:val="21"/>
        </w:rPr>
      </w:pPr>
      <w:r w:rsidRPr="00BE5021">
        <w:rPr>
          <w:rFonts w:ascii="Calibri" w:hAnsi="Calibri" w:cs="Calibri"/>
          <w:sz w:val="21"/>
          <w:szCs w:val="21"/>
        </w:rPr>
        <w:t xml:space="preserve">und bei uns bleiben werden, und allen anderen, jetzt und in der Zukunft, </w:t>
      </w:r>
    </w:p>
    <w:p w14:paraId="38623978" w14:textId="77777777" w:rsidR="00464F43" w:rsidRPr="00BE5021" w:rsidRDefault="00464F43" w:rsidP="00464F43">
      <w:pPr>
        <w:rPr>
          <w:rFonts w:ascii="Calibri" w:hAnsi="Calibri" w:cs="Calibri"/>
          <w:sz w:val="21"/>
          <w:szCs w:val="21"/>
        </w:rPr>
      </w:pPr>
      <w:r w:rsidRPr="00BE5021">
        <w:rPr>
          <w:rFonts w:ascii="Calibri" w:hAnsi="Calibri" w:cs="Calibri"/>
          <w:sz w:val="21"/>
          <w:szCs w:val="21"/>
        </w:rPr>
        <w:t xml:space="preserve">die in all den übrigen Klöstern der Armen Frauen </w:t>
      </w:r>
    </w:p>
    <w:p w14:paraId="2B43911A" w14:textId="77777777" w:rsidR="00464F43" w:rsidRPr="00BE5021" w:rsidRDefault="00464F43" w:rsidP="00464F43">
      <w:pPr>
        <w:rPr>
          <w:rFonts w:ascii="Calibri" w:hAnsi="Calibri" w:cs="Calibri"/>
          <w:sz w:val="21"/>
          <w:szCs w:val="21"/>
        </w:rPr>
      </w:pPr>
      <w:r w:rsidRPr="00BE5021">
        <w:rPr>
          <w:rFonts w:ascii="Calibri" w:hAnsi="Calibri" w:cs="Calibri"/>
          <w:sz w:val="21"/>
          <w:szCs w:val="21"/>
        </w:rPr>
        <w:t>ausharren in Standhaftigkeit bis zum Ende.</w:t>
      </w:r>
    </w:p>
    <w:p w14:paraId="755C014B" w14:textId="77777777" w:rsidR="00464F43" w:rsidRPr="00BE5021" w:rsidRDefault="00464F43" w:rsidP="00464F43">
      <w:pPr>
        <w:rPr>
          <w:rFonts w:ascii="Calibri" w:hAnsi="Calibri" w:cs="Calibri"/>
          <w:sz w:val="21"/>
          <w:szCs w:val="21"/>
        </w:rPr>
      </w:pPr>
      <w:r w:rsidRPr="00BE5021">
        <w:rPr>
          <w:rFonts w:ascii="Calibri" w:hAnsi="Calibri" w:cs="Calibri"/>
          <w:sz w:val="21"/>
          <w:szCs w:val="21"/>
        </w:rPr>
        <w:t xml:space="preserve">Ich, Klara, Magd Christi </w:t>
      </w:r>
    </w:p>
    <w:p w14:paraId="65AA89D0" w14:textId="77777777" w:rsidR="00464F43" w:rsidRPr="00BE5021" w:rsidRDefault="00464F43" w:rsidP="00464F43">
      <w:pPr>
        <w:rPr>
          <w:rFonts w:ascii="Calibri" w:hAnsi="Calibri" w:cs="Calibri"/>
          <w:sz w:val="21"/>
          <w:szCs w:val="21"/>
        </w:rPr>
      </w:pPr>
      <w:r w:rsidRPr="00BE5021">
        <w:rPr>
          <w:rFonts w:ascii="Calibri" w:hAnsi="Calibri" w:cs="Calibri"/>
          <w:sz w:val="21"/>
          <w:szCs w:val="21"/>
        </w:rPr>
        <w:t xml:space="preserve">und kleine Pflanze unseres seligen Vaters Franziskus, </w:t>
      </w:r>
    </w:p>
    <w:p w14:paraId="5A75DC3C" w14:textId="77777777" w:rsidR="00464F43" w:rsidRPr="00BE5021" w:rsidRDefault="00464F43" w:rsidP="00464F43">
      <w:pPr>
        <w:rPr>
          <w:rFonts w:ascii="Calibri" w:hAnsi="Calibri" w:cs="Calibri"/>
          <w:sz w:val="21"/>
          <w:szCs w:val="21"/>
        </w:rPr>
      </w:pPr>
      <w:r w:rsidRPr="00BE5021">
        <w:rPr>
          <w:rFonts w:ascii="Calibri" w:hAnsi="Calibri" w:cs="Calibri"/>
          <w:sz w:val="21"/>
          <w:szCs w:val="21"/>
        </w:rPr>
        <w:t xml:space="preserve">Eure und der anderen Armen Schwestern Schwester und Mutter, </w:t>
      </w:r>
    </w:p>
    <w:p w14:paraId="768EC44F" w14:textId="77777777" w:rsidR="00464F43" w:rsidRPr="00BE5021" w:rsidRDefault="00464F43" w:rsidP="00464F43">
      <w:pPr>
        <w:rPr>
          <w:rFonts w:ascii="Calibri" w:hAnsi="Calibri" w:cs="Calibri"/>
          <w:sz w:val="21"/>
          <w:szCs w:val="21"/>
        </w:rPr>
      </w:pPr>
      <w:r w:rsidRPr="00BE5021">
        <w:rPr>
          <w:rFonts w:ascii="Calibri" w:hAnsi="Calibri" w:cs="Calibri"/>
          <w:sz w:val="21"/>
          <w:szCs w:val="21"/>
        </w:rPr>
        <w:t>wenn auch eine unwürdige,</w:t>
      </w:r>
    </w:p>
    <w:p w14:paraId="5E0DF4B9" w14:textId="77777777" w:rsidR="00464F43" w:rsidRPr="00BE5021" w:rsidRDefault="00464F43" w:rsidP="00464F43">
      <w:pPr>
        <w:rPr>
          <w:rFonts w:ascii="Calibri" w:hAnsi="Calibri" w:cs="Calibri"/>
          <w:sz w:val="21"/>
          <w:szCs w:val="21"/>
        </w:rPr>
      </w:pPr>
      <w:r w:rsidRPr="00BE5021">
        <w:rPr>
          <w:rFonts w:ascii="Calibri" w:hAnsi="Calibri" w:cs="Calibri"/>
          <w:sz w:val="21"/>
          <w:szCs w:val="21"/>
        </w:rPr>
        <w:t>bitte unseren Herrn Jesus Christus bei seiner Barm</w:t>
      </w:r>
      <w:r w:rsidRPr="00BE5021">
        <w:rPr>
          <w:rFonts w:ascii="Calibri" w:hAnsi="Calibri" w:cs="Calibri"/>
          <w:sz w:val="21"/>
          <w:szCs w:val="21"/>
        </w:rPr>
        <w:softHyphen/>
        <w:t>herzigkeit,</w:t>
      </w:r>
    </w:p>
    <w:p w14:paraId="587237F2" w14:textId="77777777" w:rsidR="00464F43" w:rsidRPr="00BE5021" w:rsidRDefault="00464F43" w:rsidP="00464F43">
      <w:pPr>
        <w:rPr>
          <w:rFonts w:ascii="Calibri" w:hAnsi="Calibri" w:cs="Calibri"/>
          <w:sz w:val="21"/>
          <w:szCs w:val="21"/>
        </w:rPr>
      </w:pPr>
      <w:r w:rsidRPr="00BE5021">
        <w:rPr>
          <w:rFonts w:ascii="Calibri" w:hAnsi="Calibri" w:cs="Calibri"/>
          <w:sz w:val="21"/>
          <w:szCs w:val="21"/>
        </w:rPr>
        <w:t>auf die Fürsprache seiner heiligsten Mutter Maria,</w:t>
      </w:r>
    </w:p>
    <w:p w14:paraId="30D9177B" w14:textId="77777777" w:rsidR="00464F43" w:rsidRPr="00BE5021" w:rsidRDefault="00464F43" w:rsidP="00464F43">
      <w:pPr>
        <w:rPr>
          <w:rFonts w:ascii="Calibri" w:hAnsi="Calibri" w:cs="Calibri"/>
          <w:sz w:val="21"/>
          <w:szCs w:val="21"/>
        </w:rPr>
      </w:pPr>
      <w:r w:rsidRPr="00BE5021">
        <w:rPr>
          <w:rFonts w:ascii="Calibri" w:hAnsi="Calibri" w:cs="Calibri"/>
          <w:sz w:val="21"/>
          <w:szCs w:val="21"/>
        </w:rPr>
        <w:t>des heiligen Erzengels Michael und aller heiligen Engel Gottes,</w:t>
      </w:r>
    </w:p>
    <w:p w14:paraId="136697FD" w14:textId="77777777" w:rsidR="00464F43" w:rsidRPr="00BE5021" w:rsidRDefault="00464F43" w:rsidP="00464F43">
      <w:pPr>
        <w:rPr>
          <w:rFonts w:ascii="Calibri" w:hAnsi="Calibri" w:cs="Calibri"/>
          <w:sz w:val="21"/>
          <w:szCs w:val="21"/>
        </w:rPr>
      </w:pPr>
      <w:r w:rsidRPr="00BE5021">
        <w:rPr>
          <w:rFonts w:ascii="Calibri" w:hAnsi="Calibri" w:cs="Calibri"/>
          <w:sz w:val="21"/>
          <w:szCs w:val="21"/>
        </w:rPr>
        <w:t xml:space="preserve">des heiligen Franziskus, unseres Vaters </w:t>
      </w:r>
    </w:p>
    <w:p w14:paraId="61E17144" w14:textId="77777777" w:rsidR="00464F43" w:rsidRPr="00BE5021" w:rsidRDefault="00464F43" w:rsidP="00464F43">
      <w:pPr>
        <w:rPr>
          <w:rFonts w:ascii="Calibri" w:hAnsi="Calibri" w:cs="Calibri"/>
          <w:sz w:val="21"/>
          <w:szCs w:val="21"/>
        </w:rPr>
      </w:pPr>
      <w:r w:rsidRPr="00BE5021">
        <w:rPr>
          <w:rFonts w:ascii="Calibri" w:hAnsi="Calibri" w:cs="Calibri"/>
          <w:sz w:val="21"/>
          <w:szCs w:val="21"/>
        </w:rPr>
        <w:t>und aller heiligen Männer und Frauen:</w:t>
      </w:r>
    </w:p>
    <w:p w14:paraId="20C32BED" w14:textId="77777777" w:rsidR="00464F43" w:rsidRPr="00BE5021" w:rsidRDefault="00464F43" w:rsidP="00464F43">
      <w:pPr>
        <w:rPr>
          <w:rFonts w:ascii="Calibri" w:hAnsi="Calibri" w:cs="Calibri"/>
          <w:sz w:val="21"/>
          <w:szCs w:val="21"/>
        </w:rPr>
      </w:pPr>
      <w:r w:rsidRPr="00BE5021">
        <w:rPr>
          <w:rFonts w:ascii="Calibri" w:hAnsi="Calibri" w:cs="Calibri"/>
          <w:sz w:val="21"/>
          <w:szCs w:val="21"/>
        </w:rPr>
        <w:t xml:space="preserve">der himmlische Vater segne Euch </w:t>
      </w:r>
    </w:p>
    <w:p w14:paraId="7A78DDFD" w14:textId="77777777" w:rsidR="00464F43" w:rsidRPr="00BE5021" w:rsidRDefault="00464F43" w:rsidP="00464F43">
      <w:pPr>
        <w:rPr>
          <w:rFonts w:ascii="Calibri" w:hAnsi="Calibri" w:cs="Calibri"/>
          <w:sz w:val="21"/>
          <w:szCs w:val="21"/>
        </w:rPr>
      </w:pPr>
      <w:r w:rsidRPr="00BE5021">
        <w:rPr>
          <w:rFonts w:ascii="Calibri" w:hAnsi="Calibri" w:cs="Calibri"/>
          <w:sz w:val="21"/>
          <w:szCs w:val="21"/>
        </w:rPr>
        <w:t>und verleihe die</w:t>
      </w:r>
      <w:r w:rsidRPr="00BE5021">
        <w:rPr>
          <w:rFonts w:ascii="Calibri" w:hAnsi="Calibri" w:cs="Calibri"/>
          <w:sz w:val="21"/>
          <w:szCs w:val="21"/>
        </w:rPr>
        <w:softHyphen/>
        <w:t>sem heiligsten Segen Kraft im Himmel und auf Erden.</w:t>
      </w:r>
    </w:p>
    <w:p w14:paraId="09E92A46" w14:textId="77777777" w:rsidR="00464F43" w:rsidRPr="00BE5021" w:rsidRDefault="00464F43" w:rsidP="00464F43">
      <w:pPr>
        <w:rPr>
          <w:rFonts w:ascii="Calibri" w:hAnsi="Calibri" w:cs="Calibri"/>
          <w:sz w:val="21"/>
          <w:szCs w:val="21"/>
        </w:rPr>
      </w:pPr>
    </w:p>
    <w:p w14:paraId="5107808B" w14:textId="77777777" w:rsidR="00464F43" w:rsidRPr="00BE5021" w:rsidRDefault="00464F43" w:rsidP="00464F43">
      <w:pPr>
        <w:rPr>
          <w:rFonts w:ascii="Calibri" w:hAnsi="Calibri" w:cs="Calibri"/>
          <w:sz w:val="21"/>
          <w:szCs w:val="21"/>
        </w:rPr>
      </w:pPr>
      <w:r w:rsidRPr="00BE5021">
        <w:rPr>
          <w:rFonts w:ascii="Calibri" w:hAnsi="Calibri" w:cs="Calibri"/>
          <w:sz w:val="21"/>
          <w:szCs w:val="21"/>
        </w:rPr>
        <w:t>Auf Erden schenke er Euch Wachstum in der Gna</w:t>
      </w:r>
      <w:r w:rsidRPr="00BE5021">
        <w:rPr>
          <w:rFonts w:ascii="Calibri" w:hAnsi="Calibri" w:cs="Calibri"/>
          <w:sz w:val="21"/>
          <w:szCs w:val="21"/>
        </w:rPr>
        <w:softHyphen/>
        <w:t>de und den Tugenden inmitten seiner Knechte und Mägde in der streitenden Kirche;</w:t>
      </w:r>
    </w:p>
    <w:p w14:paraId="27DB286B" w14:textId="77777777" w:rsidR="00464F43" w:rsidRPr="00BE5021" w:rsidRDefault="00464F43" w:rsidP="00464F43">
      <w:pPr>
        <w:rPr>
          <w:rFonts w:ascii="Calibri" w:hAnsi="Calibri" w:cs="Calibri"/>
          <w:sz w:val="21"/>
          <w:szCs w:val="21"/>
        </w:rPr>
      </w:pPr>
      <w:r w:rsidRPr="00BE5021">
        <w:rPr>
          <w:rFonts w:ascii="Calibri" w:hAnsi="Calibri" w:cs="Calibri"/>
          <w:sz w:val="21"/>
          <w:szCs w:val="21"/>
        </w:rPr>
        <w:t>im Himmel erhöhe und verherrliche er Euch in der triumphierenden Kirche, inmitten aller heiligen Männer und Frauen.</w:t>
      </w:r>
    </w:p>
    <w:p w14:paraId="1DAA5522" w14:textId="77777777" w:rsidR="00464F43" w:rsidRPr="00BE5021" w:rsidRDefault="00464F43" w:rsidP="00464F43">
      <w:pPr>
        <w:rPr>
          <w:rFonts w:ascii="Calibri" w:hAnsi="Calibri" w:cs="Calibri"/>
          <w:sz w:val="21"/>
          <w:szCs w:val="21"/>
        </w:rPr>
      </w:pPr>
      <w:r w:rsidRPr="00BE5021">
        <w:rPr>
          <w:rFonts w:ascii="Calibri" w:hAnsi="Calibri" w:cs="Calibri"/>
          <w:sz w:val="21"/>
          <w:szCs w:val="21"/>
        </w:rPr>
        <w:t>Ich segne Euch in meinem Leben und nach mei</w:t>
      </w:r>
      <w:r w:rsidRPr="00BE5021">
        <w:rPr>
          <w:rFonts w:ascii="Calibri" w:hAnsi="Calibri" w:cs="Calibri"/>
          <w:sz w:val="21"/>
          <w:szCs w:val="21"/>
        </w:rPr>
        <w:softHyphen/>
        <w:t xml:space="preserve">nem Tod, </w:t>
      </w:r>
    </w:p>
    <w:p w14:paraId="2A90BF09" w14:textId="77777777" w:rsidR="00464F43" w:rsidRPr="00BE5021" w:rsidRDefault="00464F43" w:rsidP="00464F43">
      <w:pPr>
        <w:rPr>
          <w:rFonts w:ascii="Calibri" w:hAnsi="Calibri" w:cs="Calibri"/>
          <w:sz w:val="21"/>
          <w:szCs w:val="21"/>
        </w:rPr>
      </w:pPr>
      <w:r w:rsidRPr="00BE5021">
        <w:rPr>
          <w:rFonts w:ascii="Calibri" w:hAnsi="Calibri" w:cs="Calibri"/>
          <w:sz w:val="21"/>
          <w:szCs w:val="21"/>
        </w:rPr>
        <w:t xml:space="preserve">so sehr ich es vermag, und mehr als ich es vermag, mit allem Segen, </w:t>
      </w:r>
    </w:p>
    <w:p w14:paraId="0DFD9344" w14:textId="77777777" w:rsidR="00464F43" w:rsidRPr="00BE5021" w:rsidRDefault="00464F43" w:rsidP="00464F43">
      <w:pPr>
        <w:rPr>
          <w:rFonts w:ascii="Calibri" w:hAnsi="Calibri" w:cs="Calibri"/>
          <w:sz w:val="21"/>
          <w:szCs w:val="21"/>
        </w:rPr>
      </w:pPr>
      <w:r w:rsidRPr="00BE5021">
        <w:rPr>
          <w:rFonts w:ascii="Calibri" w:hAnsi="Calibri" w:cs="Calibri"/>
          <w:sz w:val="21"/>
          <w:szCs w:val="21"/>
        </w:rPr>
        <w:t xml:space="preserve">mit dem der Vater der </w:t>
      </w:r>
      <w:proofErr w:type="spellStart"/>
      <w:r w:rsidRPr="00BE5021">
        <w:rPr>
          <w:rFonts w:ascii="Calibri" w:hAnsi="Calibri" w:cs="Calibri"/>
          <w:sz w:val="21"/>
          <w:szCs w:val="21"/>
        </w:rPr>
        <w:t>Erbarmun</w:t>
      </w:r>
      <w:r w:rsidRPr="00BE5021">
        <w:rPr>
          <w:rFonts w:ascii="Calibri" w:hAnsi="Calibri" w:cs="Calibri"/>
          <w:sz w:val="21"/>
          <w:szCs w:val="21"/>
        </w:rPr>
        <w:softHyphen/>
        <w:t>gen</w:t>
      </w:r>
      <w:proofErr w:type="spellEnd"/>
      <w:r w:rsidRPr="00BE5021">
        <w:rPr>
          <w:rFonts w:ascii="Calibri" w:hAnsi="Calibri" w:cs="Calibri"/>
          <w:sz w:val="21"/>
          <w:szCs w:val="21"/>
        </w:rPr>
        <w:t xml:space="preserve"> (vgl. 2 Kor 1,3) </w:t>
      </w:r>
    </w:p>
    <w:p w14:paraId="540746C2" w14:textId="77777777" w:rsidR="00464F43" w:rsidRPr="00BE5021" w:rsidRDefault="00464F43" w:rsidP="00464F43">
      <w:pPr>
        <w:rPr>
          <w:rFonts w:ascii="Calibri" w:hAnsi="Calibri" w:cs="Calibri"/>
          <w:sz w:val="21"/>
          <w:szCs w:val="21"/>
        </w:rPr>
      </w:pPr>
      <w:r w:rsidRPr="00BE5021">
        <w:rPr>
          <w:rFonts w:ascii="Calibri" w:hAnsi="Calibri" w:cs="Calibri"/>
          <w:sz w:val="21"/>
          <w:szCs w:val="21"/>
        </w:rPr>
        <w:t>seine Söhne und Töchter gesegnet hat und segnen wird (</w:t>
      </w:r>
      <w:proofErr w:type="spellStart"/>
      <w:r w:rsidRPr="00BE5021">
        <w:rPr>
          <w:rFonts w:ascii="Calibri" w:hAnsi="Calibri" w:cs="Calibri"/>
          <w:sz w:val="21"/>
          <w:szCs w:val="21"/>
        </w:rPr>
        <w:t>Eph</w:t>
      </w:r>
      <w:proofErr w:type="spellEnd"/>
      <w:r w:rsidRPr="00BE5021">
        <w:rPr>
          <w:rFonts w:ascii="Calibri" w:hAnsi="Calibri" w:cs="Calibri"/>
          <w:sz w:val="21"/>
          <w:szCs w:val="21"/>
        </w:rPr>
        <w:t xml:space="preserve"> 1,3),</w:t>
      </w:r>
    </w:p>
    <w:p w14:paraId="36325D04" w14:textId="77777777" w:rsidR="00464F43" w:rsidRPr="00BE5021" w:rsidRDefault="00464F43" w:rsidP="00464F43">
      <w:pPr>
        <w:rPr>
          <w:rFonts w:ascii="Calibri" w:hAnsi="Calibri" w:cs="Calibri"/>
          <w:sz w:val="21"/>
          <w:szCs w:val="21"/>
        </w:rPr>
      </w:pPr>
      <w:r w:rsidRPr="00BE5021">
        <w:rPr>
          <w:rFonts w:ascii="Calibri" w:hAnsi="Calibri" w:cs="Calibri"/>
          <w:sz w:val="21"/>
          <w:szCs w:val="21"/>
        </w:rPr>
        <w:t xml:space="preserve">und mit allem Segen, mit dem je ein geistlicher Vater </w:t>
      </w:r>
    </w:p>
    <w:p w14:paraId="45272271" w14:textId="77777777" w:rsidR="00464F43" w:rsidRPr="00BE5021" w:rsidRDefault="00464F43" w:rsidP="00464F43">
      <w:pPr>
        <w:rPr>
          <w:rFonts w:ascii="Calibri" w:hAnsi="Calibri" w:cs="Calibri"/>
          <w:sz w:val="21"/>
          <w:szCs w:val="21"/>
        </w:rPr>
      </w:pPr>
      <w:r w:rsidRPr="00BE5021">
        <w:rPr>
          <w:rFonts w:ascii="Calibri" w:hAnsi="Calibri" w:cs="Calibri"/>
          <w:sz w:val="21"/>
          <w:szCs w:val="21"/>
        </w:rPr>
        <w:t>oder eine geistliche Mutter ihre Söhne und Töch</w:t>
      </w:r>
      <w:r w:rsidRPr="00BE5021">
        <w:rPr>
          <w:rFonts w:ascii="Calibri" w:hAnsi="Calibri" w:cs="Calibri"/>
          <w:sz w:val="21"/>
          <w:szCs w:val="21"/>
        </w:rPr>
        <w:softHyphen/>
        <w:t xml:space="preserve">ter </w:t>
      </w:r>
    </w:p>
    <w:p w14:paraId="0961278A" w14:textId="77777777" w:rsidR="00464F43" w:rsidRPr="00BE5021" w:rsidRDefault="00464F43" w:rsidP="00464F43">
      <w:pPr>
        <w:rPr>
          <w:rFonts w:ascii="Calibri" w:hAnsi="Calibri" w:cs="Calibri"/>
          <w:sz w:val="21"/>
          <w:szCs w:val="21"/>
        </w:rPr>
      </w:pPr>
      <w:r w:rsidRPr="00BE5021">
        <w:rPr>
          <w:rFonts w:ascii="Calibri" w:hAnsi="Calibri" w:cs="Calibri"/>
          <w:sz w:val="21"/>
          <w:szCs w:val="21"/>
        </w:rPr>
        <w:t>im Geiste gesegnet haben und segnen werden. Amen.</w:t>
      </w:r>
    </w:p>
    <w:p w14:paraId="6F368E7B" w14:textId="77777777" w:rsidR="00464F43" w:rsidRPr="00BE5021" w:rsidRDefault="00464F43" w:rsidP="00464F43">
      <w:pPr>
        <w:rPr>
          <w:rFonts w:ascii="Calibri" w:hAnsi="Calibri" w:cs="Calibri"/>
          <w:sz w:val="21"/>
          <w:szCs w:val="21"/>
        </w:rPr>
      </w:pPr>
      <w:r w:rsidRPr="00BE5021">
        <w:rPr>
          <w:rFonts w:ascii="Calibri" w:hAnsi="Calibri" w:cs="Calibri"/>
          <w:sz w:val="21"/>
          <w:szCs w:val="21"/>
        </w:rPr>
        <w:t xml:space="preserve">Immer sollt Ihr in der Liebe zu Gott, zu Eurer eigenen Seele </w:t>
      </w:r>
    </w:p>
    <w:p w14:paraId="1B04EB1D" w14:textId="77777777" w:rsidR="00464F43" w:rsidRPr="00BE5021" w:rsidRDefault="00464F43" w:rsidP="00464F43">
      <w:pPr>
        <w:rPr>
          <w:rFonts w:ascii="Calibri" w:hAnsi="Calibri" w:cs="Calibri"/>
          <w:sz w:val="21"/>
          <w:szCs w:val="21"/>
        </w:rPr>
      </w:pPr>
      <w:r w:rsidRPr="00BE5021">
        <w:rPr>
          <w:rFonts w:ascii="Calibri" w:hAnsi="Calibri" w:cs="Calibri"/>
          <w:sz w:val="21"/>
          <w:szCs w:val="21"/>
        </w:rPr>
        <w:t>und zur Seele Eurer Schwestern stehen;</w:t>
      </w:r>
    </w:p>
    <w:p w14:paraId="26BC76B4" w14:textId="77777777" w:rsidR="00464F43" w:rsidRPr="00BE5021" w:rsidRDefault="00464F43" w:rsidP="00464F43">
      <w:pPr>
        <w:rPr>
          <w:rFonts w:ascii="Calibri" w:hAnsi="Calibri" w:cs="Calibri"/>
          <w:sz w:val="21"/>
          <w:szCs w:val="21"/>
        </w:rPr>
      </w:pPr>
      <w:r w:rsidRPr="00BE5021">
        <w:rPr>
          <w:rFonts w:ascii="Calibri" w:hAnsi="Calibri" w:cs="Calibri"/>
          <w:sz w:val="21"/>
          <w:szCs w:val="21"/>
        </w:rPr>
        <w:t xml:space="preserve">und habt stets darauf acht, zu halten, was Ihr dem Herrn versprochen habt. Der Herr sei immer mit Euch, </w:t>
      </w:r>
    </w:p>
    <w:p w14:paraId="644DD6C0" w14:textId="2414C87C" w:rsidR="00F66848" w:rsidRPr="00BE5021" w:rsidRDefault="00464F43" w:rsidP="00CB13B7">
      <w:pPr>
        <w:rPr>
          <w:rFonts w:ascii="Calibri" w:hAnsi="Calibri" w:cs="Calibri"/>
          <w:b/>
          <w:sz w:val="21"/>
          <w:szCs w:val="21"/>
        </w:rPr>
      </w:pPr>
      <w:r w:rsidRPr="00BE5021">
        <w:rPr>
          <w:rFonts w:ascii="Calibri" w:hAnsi="Calibri" w:cs="Calibri"/>
          <w:sz w:val="21"/>
          <w:szCs w:val="21"/>
        </w:rPr>
        <w:t>und so seiet auch Ihr jetzt und immer mit ihm. Amen</w:t>
      </w:r>
    </w:p>
    <w:p w14:paraId="1934798A" w14:textId="77777777" w:rsidR="00A535C2" w:rsidRPr="00FA4511" w:rsidRDefault="00A535C2" w:rsidP="00CB13B7">
      <w:pPr>
        <w:rPr>
          <w:rFonts w:ascii="Calibri" w:hAnsi="Calibri" w:cs="Calibri"/>
          <w:b/>
          <w:sz w:val="28"/>
        </w:rPr>
      </w:pPr>
      <w:r w:rsidRPr="00FA4511">
        <w:rPr>
          <w:rFonts w:ascii="Calibri" w:hAnsi="Calibri" w:cs="Calibri"/>
          <w:b/>
          <w:sz w:val="28"/>
        </w:rPr>
        <w:lastRenderedPageBreak/>
        <w:t>Impressum</w:t>
      </w:r>
    </w:p>
    <w:p w14:paraId="0D276B4B" w14:textId="77777777" w:rsidR="00A535C2" w:rsidRPr="009B41ED" w:rsidRDefault="00A535C2" w:rsidP="00CB13B7">
      <w:pPr>
        <w:rPr>
          <w:rFonts w:ascii="Calibri" w:hAnsi="Calibri" w:cs="Calibri"/>
        </w:rPr>
      </w:pPr>
    </w:p>
    <w:p w14:paraId="3C4BCCA6" w14:textId="77777777" w:rsidR="00A535C2" w:rsidRPr="009B41ED" w:rsidRDefault="00A535C2" w:rsidP="00CB13B7">
      <w:pPr>
        <w:rPr>
          <w:rFonts w:ascii="Calibri" w:hAnsi="Calibri" w:cs="Calibri"/>
        </w:rPr>
      </w:pPr>
    </w:p>
    <w:p w14:paraId="42F6E32E" w14:textId="77777777" w:rsidR="00A535C2" w:rsidRPr="009B41ED" w:rsidRDefault="00A535C2" w:rsidP="00CB13B7">
      <w:pPr>
        <w:rPr>
          <w:rFonts w:ascii="Calibri" w:hAnsi="Calibri" w:cs="Calibri"/>
          <w:b/>
          <w:i/>
        </w:rPr>
      </w:pPr>
      <w:r w:rsidRPr="009B41ED">
        <w:rPr>
          <w:rFonts w:ascii="Calibri" w:hAnsi="Calibri" w:cs="Calibri"/>
          <w:b/>
          <w:i/>
        </w:rPr>
        <w:t>Herausgeber:</w:t>
      </w:r>
    </w:p>
    <w:p w14:paraId="1476449D" w14:textId="77777777" w:rsidR="00A535C2" w:rsidRPr="009B41ED" w:rsidRDefault="00A535C2" w:rsidP="00CB13B7">
      <w:pPr>
        <w:rPr>
          <w:rFonts w:ascii="Calibri" w:hAnsi="Calibri" w:cs="Calibri"/>
        </w:rPr>
      </w:pPr>
      <w:r w:rsidRPr="009B41ED">
        <w:rPr>
          <w:rFonts w:ascii="Calibri" w:hAnsi="Calibri" w:cs="Calibri"/>
        </w:rPr>
        <w:t>INFAG-Geschäftsstelle</w:t>
      </w:r>
    </w:p>
    <w:p w14:paraId="1832F9E7" w14:textId="52D8827B" w:rsidR="00A535C2" w:rsidRPr="009B41ED" w:rsidRDefault="00BE5021" w:rsidP="00CB13B7">
      <w:pPr>
        <w:rPr>
          <w:rFonts w:ascii="Calibri" w:hAnsi="Calibri" w:cs="Calibri"/>
        </w:rPr>
      </w:pPr>
      <w:r>
        <w:rPr>
          <w:rFonts w:ascii="Calibri" w:hAnsi="Calibri" w:cs="Calibri"/>
        </w:rPr>
        <w:t>Kaiserstr. 33</w:t>
      </w:r>
    </w:p>
    <w:p w14:paraId="76A9D59A" w14:textId="77777777" w:rsidR="00A535C2" w:rsidRPr="009B41ED" w:rsidRDefault="00A535C2" w:rsidP="00CB13B7">
      <w:pPr>
        <w:rPr>
          <w:rFonts w:ascii="Calibri" w:hAnsi="Calibri" w:cs="Calibri"/>
        </w:rPr>
      </w:pPr>
      <w:r w:rsidRPr="009B41ED">
        <w:rPr>
          <w:rFonts w:ascii="Calibri" w:hAnsi="Calibri" w:cs="Calibri"/>
        </w:rPr>
        <w:t>97070 Würzburg</w:t>
      </w:r>
    </w:p>
    <w:p w14:paraId="7FB7E67A" w14:textId="539A834D" w:rsidR="00BE5021" w:rsidRPr="009B41ED" w:rsidRDefault="00BE5021" w:rsidP="00CB13B7">
      <w:pPr>
        <w:rPr>
          <w:rFonts w:ascii="Calibri" w:hAnsi="Calibri" w:cs="Calibri"/>
        </w:rPr>
      </w:pPr>
      <w:r>
        <w:rPr>
          <w:rFonts w:ascii="Calibri" w:hAnsi="Calibri" w:cs="Calibri"/>
        </w:rPr>
        <w:t>Tel.: 0931 / 40476655</w:t>
      </w:r>
    </w:p>
    <w:p w14:paraId="48CADB0E" w14:textId="77777777" w:rsidR="00A535C2" w:rsidRPr="009B41ED" w:rsidRDefault="00A535C2" w:rsidP="00CB13B7">
      <w:pPr>
        <w:rPr>
          <w:rFonts w:ascii="Calibri" w:hAnsi="Calibri" w:cs="Calibri"/>
        </w:rPr>
      </w:pPr>
    </w:p>
    <w:p w14:paraId="29427CAF" w14:textId="77777777" w:rsidR="00A535C2" w:rsidRPr="009B41ED" w:rsidRDefault="00396459" w:rsidP="00CB13B7">
      <w:pPr>
        <w:rPr>
          <w:rFonts w:ascii="Calibri" w:hAnsi="Calibri" w:cs="Calibri"/>
        </w:rPr>
      </w:pPr>
      <w:r w:rsidRPr="009B41ED">
        <w:rPr>
          <w:rFonts w:ascii="Calibri" w:hAnsi="Calibri" w:cs="Calibri"/>
        </w:rPr>
        <w:t>Email: post@infag</w:t>
      </w:r>
      <w:r w:rsidR="00A535C2" w:rsidRPr="009B41ED">
        <w:rPr>
          <w:rFonts w:ascii="Calibri" w:hAnsi="Calibri" w:cs="Calibri"/>
        </w:rPr>
        <w:t>.de</w:t>
      </w:r>
    </w:p>
    <w:p w14:paraId="76B5FBD2" w14:textId="51D05BB0" w:rsidR="00A535C2" w:rsidRPr="009B41ED" w:rsidRDefault="00A535C2" w:rsidP="00CB13B7">
      <w:pPr>
        <w:rPr>
          <w:rFonts w:ascii="Calibri" w:hAnsi="Calibri" w:cs="Calibri"/>
        </w:rPr>
      </w:pPr>
      <w:r w:rsidRPr="009B41ED">
        <w:rPr>
          <w:rFonts w:ascii="Calibri" w:hAnsi="Calibri" w:cs="Calibri"/>
        </w:rPr>
        <w:t>Web</w:t>
      </w:r>
      <w:r w:rsidR="00FA4511">
        <w:rPr>
          <w:rFonts w:ascii="Calibri" w:hAnsi="Calibri" w:cs="Calibri"/>
        </w:rPr>
        <w:t>site</w:t>
      </w:r>
      <w:r w:rsidRPr="009B41ED">
        <w:rPr>
          <w:rFonts w:ascii="Calibri" w:hAnsi="Calibri" w:cs="Calibri"/>
        </w:rPr>
        <w:t xml:space="preserve">: </w:t>
      </w:r>
      <w:r w:rsidR="00B6344E">
        <w:rPr>
          <w:rFonts w:ascii="Calibri" w:hAnsi="Calibri" w:cs="Calibri"/>
        </w:rPr>
        <w:t>www.</w:t>
      </w:r>
      <w:bookmarkStart w:id="2" w:name="_GoBack"/>
      <w:bookmarkEnd w:id="2"/>
      <w:r w:rsidR="00FB63F6">
        <w:rPr>
          <w:rFonts w:ascii="Calibri" w:hAnsi="Calibri" w:cs="Calibri"/>
        </w:rPr>
        <w:t>franziskanisch.net</w:t>
      </w:r>
    </w:p>
    <w:p w14:paraId="3E8A949C" w14:textId="77777777" w:rsidR="00A535C2" w:rsidRPr="009B41ED" w:rsidRDefault="00A535C2" w:rsidP="00CB13B7">
      <w:pPr>
        <w:rPr>
          <w:rFonts w:ascii="Calibri" w:hAnsi="Calibri" w:cs="Calibri"/>
        </w:rPr>
      </w:pPr>
    </w:p>
    <w:p w14:paraId="6573FF1C" w14:textId="77777777" w:rsidR="00A535C2" w:rsidRPr="009B41ED" w:rsidRDefault="00A535C2" w:rsidP="00CB13B7">
      <w:pPr>
        <w:rPr>
          <w:rFonts w:ascii="Calibri" w:hAnsi="Calibri" w:cs="Calibri"/>
          <w:b/>
          <w:i/>
        </w:rPr>
      </w:pPr>
      <w:r w:rsidRPr="009B41ED">
        <w:rPr>
          <w:rFonts w:ascii="Calibri" w:hAnsi="Calibri" w:cs="Calibri"/>
          <w:b/>
          <w:i/>
        </w:rPr>
        <w:t>Redaktion:</w:t>
      </w:r>
    </w:p>
    <w:p w14:paraId="2E0EB83A" w14:textId="77777777" w:rsidR="00A535C2" w:rsidRPr="009B41ED" w:rsidRDefault="00396459" w:rsidP="00CB13B7">
      <w:pPr>
        <w:rPr>
          <w:rFonts w:ascii="Calibri" w:hAnsi="Calibri" w:cs="Calibri"/>
        </w:rPr>
      </w:pPr>
      <w:r w:rsidRPr="009B41ED">
        <w:rPr>
          <w:rFonts w:ascii="Calibri" w:hAnsi="Calibri" w:cs="Calibri"/>
        </w:rPr>
        <w:t>Br. Stefan Federbusch ofm</w:t>
      </w:r>
    </w:p>
    <w:p w14:paraId="05BE67DC" w14:textId="39DAF5E4" w:rsidR="00396459" w:rsidRDefault="00396459" w:rsidP="00CB13B7">
      <w:pPr>
        <w:rPr>
          <w:rFonts w:ascii="Calibri" w:hAnsi="Calibri" w:cs="Calibri"/>
        </w:rPr>
      </w:pPr>
    </w:p>
    <w:p w14:paraId="2017EFCA" w14:textId="77777777" w:rsidR="00256DA0" w:rsidRPr="009B41ED" w:rsidRDefault="00256DA0" w:rsidP="00CB13B7">
      <w:pPr>
        <w:rPr>
          <w:rFonts w:ascii="Calibri" w:hAnsi="Calibri" w:cs="Calibri"/>
        </w:rPr>
      </w:pPr>
    </w:p>
    <w:p w14:paraId="74A30DC7" w14:textId="77777777" w:rsidR="00396459" w:rsidRPr="009B41ED" w:rsidRDefault="00396459" w:rsidP="00CB13B7">
      <w:pPr>
        <w:rPr>
          <w:rFonts w:ascii="Calibri" w:hAnsi="Calibri" w:cs="Calibri"/>
          <w:b/>
        </w:rPr>
      </w:pPr>
      <w:r w:rsidRPr="009B41ED">
        <w:rPr>
          <w:rFonts w:ascii="Calibri" w:hAnsi="Calibri" w:cs="Calibri"/>
          <w:b/>
        </w:rPr>
        <w:t>Abkürzungen:</w:t>
      </w:r>
    </w:p>
    <w:p w14:paraId="2E54879A" w14:textId="77777777" w:rsidR="00396459" w:rsidRPr="009B41ED" w:rsidRDefault="00396459" w:rsidP="00CB13B7">
      <w:pPr>
        <w:rPr>
          <w:rFonts w:ascii="Calibri" w:hAnsi="Calibri" w:cs="Calibri"/>
        </w:rPr>
      </w:pPr>
    </w:p>
    <w:p w14:paraId="7BE2DF9B" w14:textId="77777777" w:rsidR="00396459" w:rsidRPr="009B41ED" w:rsidRDefault="00396459" w:rsidP="00CB13B7">
      <w:pPr>
        <w:rPr>
          <w:rFonts w:ascii="Calibri" w:hAnsi="Calibri" w:cs="Calibri"/>
        </w:rPr>
      </w:pPr>
      <w:r w:rsidRPr="009B41ED">
        <w:rPr>
          <w:rFonts w:ascii="Calibri" w:hAnsi="Calibri" w:cs="Calibri"/>
        </w:rPr>
        <w:t xml:space="preserve">GL = </w:t>
      </w:r>
      <w:r w:rsidRPr="009B41ED">
        <w:rPr>
          <w:rFonts w:ascii="Calibri" w:hAnsi="Calibri" w:cs="Calibri"/>
        </w:rPr>
        <w:tab/>
        <w:t>Gotteslob (Deutschland, Österreich)</w:t>
      </w:r>
    </w:p>
    <w:p w14:paraId="49A93425" w14:textId="77777777" w:rsidR="00396459" w:rsidRPr="009B41ED" w:rsidRDefault="00396459" w:rsidP="00CB13B7">
      <w:pPr>
        <w:rPr>
          <w:rFonts w:ascii="Calibri" w:hAnsi="Calibri" w:cs="Calibri"/>
        </w:rPr>
      </w:pPr>
      <w:r w:rsidRPr="009B41ED">
        <w:rPr>
          <w:rFonts w:ascii="Calibri" w:hAnsi="Calibri" w:cs="Calibri"/>
        </w:rPr>
        <w:t xml:space="preserve">KG = </w:t>
      </w:r>
      <w:r w:rsidRPr="009B41ED">
        <w:rPr>
          <w:rFonts w:ascii="Calibri" w:hAnsi="Calibri" w:cs="Calibri"/>
        </w:rPr>
        <w:tab/>
        <w:t>Katholisches Gesangbuch (Schweiz)</w:t>
      </w:r>
    </w:p>
    <w:p w14:paraId="7B424C93" w14:textId="77777777" w:rsidR="00396459" w:rsidRPr="009B41ED" w:rsidRDefault="00396459" w:rsidP="00CB13B7">
      <w:pPr>
        <w:rPr>
          <w:rFonts w:ascii="Calibri" w:hAnsi="Calibri" w:cs="Calibri"/>
        </w:rPr>
      </w:pPr>
      <w:r w:rsidRPr="009B41ED">
        <w:rPr>
          <w:rFonts w:ascii="Calibri" w:hAnsi="Calibri" w:cs="Calibri"/>
        </w:rPr>
        <w:t xml:space="preserve">SM = </w:t>
      </w:r>
      <w:r w:rsidRPr="009B41ED">
        <w:rPr>
          <w:rFonts w:ascii="Calibri" w:hAnsi="Calibri" w:cs="Calibri"/>
        </w:rPr>
        <w:tab/>
        <w:t>Sonnenmusikant. Ein franziskanisches Liederbuch,</w:t>
      </w:r>
    </w:p>
    <w:p w14:paraId="39809B23" w14:textId="77777777" w:rsidR="00396459" w:rsidRPr="009B41ED" w:rsidRDefault="00396459" w:rsidP="00CB13B7">
      <w:pPr>
        <w:rPr>
          <w:rFonts w:ascii="Calibri" w:hAnsi="Calibri" w:cs="Calibri"/>
        </w:rPr>
      </w:pPr>
      <w:r w:rsidRPr="009B41ED">
        <w:rPr>
          <w:rFonts w:ascii="Calibri" w:hAnsi="Calibri" w:cs="Calibri"/>
        </w:rPr>
        <w:tab/>
        <w:t>München-Berlin, Werl 1999</w:t>
      </w:r>
    </w:p>
    <w:p w14:paraId="15CC71BF" w14:textId="68F89E9D" w:rsidR="00396459" w:rsidRDefault="00396459" w:rsidP="00CB13B7">
      <w:pPr>
        <w:rPr>
          <w:rFonts w:ascii="Calibri" w:hAnsi="Calibri" w:cs="Calibri"/>
        </w:rPr>
      </w:pPr>
    </w:p>
    <w:p w14:paraId="24E9D69C" w14:textId="77777777" w:rsidR="00256DA0" w:rsidRPr="009B41ED" w:rsidRDefault="00256DA0" w:rsidP="00CB13B7">
      <w:pPr>
        <w:rPr>
          <w:rFonts w:ascii="Calibri" w:hAnsi="Calibri" w:cs="Calibri"/>
        </w:rPr>
      </w:pPr>
    </w:p>
    <w:p w14:paraId="5F3472AB" w14:textId="77777777" w:rsidR="00396459" w:rsidRPr="009B41ED" w:rsidRDefault="00230BE5" w:rsidP="00CB13B7">
      <w:pPr>
        <w:rPr>
          <w:rFonts w:ascii="Calibri" w:hAnsi="Calibri" w:cs="Calibri"/>
          <w:b/>
        </w:rPr>
      </w:pPr>
      <w:r w:rsidRPr="009B41ED">
        <w:rPr>
          <w:rFonts w:ascii="Calibri" w:hAnsi="Calibri" w:cs="Calibri"/>
          <w:b/>
        </w:rPr>
        <w:t>Urheberrechtlicher Hinweis:</w:t>
      </w:r>
    </w:p>
    <w:p w14:paraId="7A1FF27E" w14:textId="77777777" w:rsidR="00396459" w:rsidRPr="009B41ED" w:rsidRDefault="00396459" w:rsidP="00CB13B7">
      <w:pPr>
        <w:rPr>
          <w:rFonts w:ascii="Calibri" w:hAnsi="Calibri" w:cs="Calibri"/>
        </w:rPr>
      </w:pPr>
      <w:r w:rsidRPr="009B41ED">
        <w:rPr>
          <w:rFonts w:ascii="Calibri" w:hAnsi="Calibri" w:cs="Calibri"/>
        </w:rPr>
        <w:t xml:space="preserve">Diese liturgische Arbeitshilfe ist ausschließlich für den </w:t>
      </w:r>
    </w:p>
    <w:p w14:paraId="36A6CCF3" w14:textId="77777777" w:rsidR="00396459" w:rsidRPr="009B41ED" w:rsidRDefault="00396459" w:rsidP="00CB13B7">
      <w:pPr>
        <w:rPr>
          <w:rFonts w:ascii="Calibri" w:hAnsi="Calibri" w:cs="Calibri"/>
        </w:rPr>
      </w:pPr>
      <w:r w:rsidRPr="009B41ED">
        <w:rPr>
          <w:rFonts w:ascii="Calibri" w:hAnsi="Calibri" w:cs="Calibri"/>
        </w:rPr>
        <w:t>internen Gebrauch bestimmt.</w:t>
      </w:r>
    </w:p>
    <w:sectPr w:rsidR="00396459" w:rsidRPr="009B41ED" w:rsidSect="002A0C28">
      <w:type w:val="continuous"/>
      <w:pgSz w:w="16838" w:h="11906" w:orient="landscape" w:code="9"/>
      <w:pgMar w:top="851" w:right="851" w:bottom="851" w:left="851" w:header="709" w:footer="709" w:gutter="0"/>
      <w:cols w:num="2" w:space="1701"/>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altName w:val="Arial"/>
    <w:charset w:val="00"/>
    <w:family w:val="swiss"/>
    <w:pitch w:val="variable"/>
    <w:sig w:usb0="00000001" w:usb1="00000003" w:usb2="00000000" w:usb3="00000000" w:csb0="0000019F" w:csb1="00000000"/>
  </w:font>
  <w:font w:name="Aptos">
    <w:altName w:val="Calibri"/>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425"/>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0F26"/>
    <w:rsid w:val="0000106C"/>
    <w:rsid w:val="000309EB"/>
    <w:rsid w:val="00075DB4"/>
    <w:rsid w:val="0008231B"/>
    <w:rsid w:val="00093169"/>
    <w:rsid w:val="000E37C7"/>
    <w:rsid w:val="0010521F"/>
    <w:rsid w:val="001135AD"/>
    <w:rsid w:val="001219ED"/>
    <w:rsid w:val="001402CA"/>
    <w:rsid w:val="00161F28"/>
    <w:rsid w:val="001722B6"/>
    <w:rsid w:val="001863D8"/>
    <w:rsid w:val="00187156"/>
    <w:rsid w:val="001E0D20"/>
    <w:rsid w:val="001E3A9B"/>
    <w:rsid w:val="00230BE5"/>
    <w:rsid w:val="002362F2"/>
    <w:rsid w:val="00256DA0"/>
    <w:rsid w:val="0026082F"/>
    <w:rsid w:val="00271D7F"/>
    <w:rsid w:val="00273BAB"/>
    <w:rsid w:val="00277119"/>
    <w:rsid w:val="00285135"/>
    <w:rsid w:val="00286319"/>
    <w:rsid w:val="002A0C28"/>
    <w:rsid w:val="002B11D4"/>
    <w:rsid w:val="002B6D5C"/>
    <w:rsid w:val="002B7D12"/>
    <w:rsid w:val="003153C1"/>
    <w:rsid w:val="00322BD6"/>
    <w:rsid w:val="00352840"/>
    <w:rsid w:val="00370A2B"/>
    <w:rsid w:val="003844E4"/>
    <w:rsid w:val="00396459"/>
    <w:rsid w:val="003A348C"/>
    <w:rsid w:val="003B5A45"/>
    <w:rsid w:val="003D1328"/>
    <w:rsid w:val="003E4BA8"/>
    <w:rsid w:val="004617C3"/>
    <w:rsid w:val="00464F43"/>
    <w:rsid w:val="00487596"/>
    <w:rsid w:val="004A01B9"/>
    <w:rsid w:val="004A6757"/>
    <w:rsid w:val="004B0DB1"/>
    <w:rsid w:val="004B5EAD"/>
    <w:rsid w:val="00527A62"/>
    <w:rsid w:val="00531A8B"/>
    <w:rsid w:val="005445BD"/>
    <w:rsid w:val="005656C0"/>
    <w:rsid w:val="00581561"/>
    <w:rsid w:val="0058530A"/>
    <w:rsid w:val="005A570C"/>
    <w:rsid w:val="00605981"/>
    <w:rsid w:val="00622640"/>
    <w:rsid w:val="00623E50"/>
    <w:rsid w:val="00662AA8"/>
    <w:rsid w:val="006748BA"/>
    <w:rsid w:val="006766A0"/>
    <w:rsid w:val="00693DF9"/>
    <w:rsid w:val="006B216A"/>
    <w:rsid w:val="006B51F7"/>
    <w:rsid w:val="006F6863"/>
    <w:rsid w:val="00706210"/>
    <w:rsid w:val="00762069"/>
    <w:rsid w:val="00767A7B"/>
    <w:rsid w:val="00784A77"/>
    <w:rsid w:val="007B6078"/>
    <w:rsid w:val="00862E82"/>
    <w:rsid w:val="00864F24"/>
    <w:rsid w:val="00887AC3"/>
    <w:rsid w:val="00894B11"/>
    <w:rsid w:val="008B22C5"/>
    <w:rsid w:val="008C4465"/>
    <w:rsid w:val="00910C95"/>
    <w:rsid w:val="009474AB"/>
    <w:rsid w:val="009524AE"/>
    <w:rsid w:val="00957C67"/>
    <w:rsid w:val="00962504"/>
    <w:rsid w:val="00964E42"/>
    <w:rsid w:val="0097104E"/>
    <w:rsid w:val="00971A9A"/>
    <w:rsid w:val="00973D38"/>
    <w:rsid w:val="009B2F4E"/>
    <w:rsid w:val="009B41ED"/>
    <w:rsid w:val="00A07A04"/>
    <w:rsid w:val="00A35608"/>
    <w:rsid w:val="00A535C2"/>
    <w:rsid w:val="00A70C2D"/>
    <w:rsid w:val="00A74FF9"/>
    <w:rsid w:val="00AA4F85"/>
    <w:rsid w:val="00B20669"/>
    <w:rsid w:val="00B35B81"/>
    <w:rsid w:val="00B51D69"/>
    <w:rsid w:val="00B56935"/>
    <w:rsid w:val="00B6344E"/>
    <w:rsid w:val="00B700AD"/>
    <w:rsid w:val="00B7693E"/>
    <w:rsid w:val="00BE5021"/>
    <w:rsid w:val="00BF7FA1"/>
    <w:rsid w:val="00C0496F"/>
    <w:rsid w:val="00C2597D"/>
    <w:rsid w:val="00C301FD"/>
    <w:rsid w:val="00C474EC"/>
    <w:rsid w:val="00CB13B7"/>
    <w:rsid w:val="00D21073"/>
    <w:rsid w:val="00D23063"/>
    <w:rsid w:val="00D3704F"/>
    <w:rsid w:val="00DD1D36"/>
    <w:rsid w:val="00DE16E3"/>
    <w:rsid w:val="00DE1C9F"/>
    <w:rsid w:val="00DE5B30"/>
    <w:rsid w:val="00DF1FCE"/>
    <w:rsid w:val="00E00F26"/>
    <w:rsid w:val="00E95A95"/>
    <w:rsid w:val="00EC110F"/>
    <w:rsid w:val="00ED025C"/>
    <w:rsid w:val="00EF44A5"/>
    <w:rsid w:val="00F22E34"/>
    <w:rsid w:val="00F338A6"/>
    <w:rsid w:val="00F34B7D"/>
    <w:rsid w:val="00F66848"/>
    <w:rsid w:val="00F801A3"/>
    <w:rsid w:val="00FA4511"/>
    <w:rsid w:val="00FB4CB2"/>
    <w:rsid w:val="00FB63F6"/>
    <w:rsid w:val="00FF682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CFD5B99"/>
  <w15:chartTrackingRefBased/>
  <w15:docId w15:val="{6C2CF157-EBF1-4844-994B-959D947A9C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CB13B7"/>
    <w:rPr>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sid w:val="00A535C2"/>
    <w:rPr>
      <w:color w:val="0000FF"/>
      <w:u w:val="single"/>
    </w:rPr>
  </w:style>
  <w:style w:type="character" w:customStyle="1" w:styleId="UnresolvedMention">
    <w:name w:val="Unresolved Mention"/>
    <w:basedOn w:val="Absatz-Standardschriftart"/>
    <w:uiPriority w:val="99"/>
    <w:semiHidden/>
    <w:unhideWhenUsed/>
    <w:rsid w:val="00C0496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franziskanisch.net" TargetMode="External"/><Relationship Id="rId4"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Dokumente%20und%20Einstellungen\Stefan\Anwendungsdaten\Microsoft\Vorlagen\Predigtvorlage.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Predigtvorlage</Template>
  <TotalTime>0</TotalTime>
  <Pages>25</Pages>
  <Words>7736</Words>
  <Characters>48737</Characters>
  <Application>Microsoft Office Word</Application>
  <DocSecurity>0</DocSecurity>
  <Lines>406</Lines>
  <Paragraphs>112</Paragraphs>
  <ScaleCrop>false</ScaleCrop>
  <HeadingPairs>
    <vt:vector size="2" baseType="variant">
      <vt:variant>
        <vt:lpstr>Titel</vt:lpstr>
      </vt:variant>
      <vt:variant>
        <vt:i4>1</vt:i4>
      </vt:variant>
    </vt:vector>
  </HeadingPairs>
  <TitlesOfParts>
    <vt:vector size="1" baseType="lpstr">
      <vt:lpstr>Vesper zur Ubergabe der Provinzkerze in den Konventen</vt:lpstr>
    </vt:vector>
  </TitlesOfParts>
  <Company>Kloster Ohrbeck</Company>
  <LinksUpToDate>false</LinksUpToDate>
  <CharactersWithSpaces>56361</CharactersWithSpaces>
  <SharedDoc>false</SharedDoc>
  <HLinks>
    <vt:vector size="6" baseType="variant">
      <vt:variant>
        <vt:i4>196701</vt:i4>
      </vt:variant>
      <vt:variant>
        <vt:i4>0</vt:i4>
      </vt:variant>
      <vt:variant>
        <vt:i4>0</vt:i4>
      </vt:variant>
      <vt:variant>
        <vt:i4>5</vt:i4>
      </vt:variant>
      <vt:variant>
        <vt:lpwstr>http://www.infag-zentrum.de/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Vesper zur Ubergabe der Provinzkerze in den Konventen</dc:title>
  <dc:subject/>
  <dc:creator>Bruder Stefan Ferderbusch</dc:creator>
  <cp:keywords/>
  <dc:description/>
  <cp:lastModifiedBy>Stefan</cp:lastModifiedBy>
  <cp:revision>20</cp:revision>
  <cp:lastPrinted>2006-03-08T15:28:00Z</cp:lastPrinted>
  <dcterms:created xsi:type="dcterms:W3CDTF">2025-12-10T07:15:00Z</dcterms:created>
  <dcterms:modified xsi:type="dcterms:W3CDTF">2026-01-28T09:35:00Z</dcterms:modified>
</cp:coreProperties>
</file>